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pt;height:55.25pt" o:ole="" fillcolor="window">
                  <v:imagedata r:id="rId8" o:title=""/>
                </v:shape>
                <o:OLEObject Type="Embed" ProgID="Word.Picture.8" ShapeID="_x0000_i1025" DrawAspect="Content" ObjectID="_1422256316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11A2D" w:rsidP="00EE5D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31.01</w:t>
            </w:r>
            <w:r w:rsidR="00ED6F4F">
              <w:rPr>
                <w:szCs w:val="28"/>
              </w:rPr>
              <w:t>.201</w:t>
            </w:r>
            <w:r>
              <w:rPr>
                <w:szCs w:val="28"/>
              </w:rPr>
              <w:t>3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4C1DB7" w:rsidP="00EE5D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311A2D">
              <w:rPr>
                <w:szCs w:val="28"/>
              </w:rPr>
              <w:t>6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3060EB" w:rsidRDefault="003060EB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B45881" w:rsidRPr="00396428" w:rsidRDefault="00B45881" w:rsidP="003060EB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EE5D81" w:rsidRDefault="00EE5D8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905841" w:rsidRDefault="0090584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010149" w:rsidRDefault="0082224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  <w:r w:rsidR="00BC1594">
              <w:rPr>
                <w:szCs w:val="28"/>
              </w:rPr>
              <w:t>,</w:t>
            </w:r>
          </w:p>
          <w:p w:rsidR="00BC1594" w:rsidRDefault="00BC1594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822245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BA6F4D" w:rsidRDefault="00BA6F4D" w:rsidP="00BA6F4D">
            <w:pPr>
              <w:pStyle w:val="3"/>
              <w:rPr>
                <w:szCs w:val="28"/>
              </w:rPr>
            </w:pPr>
            <w:r w:rsidRPr="00BA6F4D">
              <w:rPr>
                <w:szCs w:val="28"/>
              </w:rPr>
              <w:t xml:space="preserve">Володина И.А., старший помощник прокурора Приморского края </w:t>
            </w:r>
            <w:r w:rsidR="000B6D32">
              <w:rPr>
                <w:szCs w:val="28"/>
              </w:rPr>
              <w:t xml:space="preserve">                                 </w:t>
            </w:r>
            <w:r w:rsidRPr="00BA6F4D">
              <w:rPr>
                <w:szCs w:val="28"/>
              </w:rPr>
              <w:t>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BA6F4D" w:rsidRDefault="00BA6F4D" w:rsidP="00BA6F4D">
            <w:pPr>
              <w:pStyle w:val="a7"/>
              <w:spacing w:after="0"/>
              <w:jc w:val="both"/>
              <w:rPr>
                <w:szCs w:val="28"/>
              </w:rPr>
            </w:pPr>
            <w:proofErr w:type="spellStart"/>
            <w:r w:rsidRPr="00BA6F4D">
              <w:rPr>
                <w:szCs w:val="28"/>
              </w:rPr>
              <w:t>Зубрицкий</w:t>
            </w:r>
            <w:proofErr w:type="spellEnd"/>
            <w:r w:rsidRPr="00BA6F4D"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BC1594" w:rsidRPr="00BA6F4D" w:rsidRDefault="00BC1594" w:rsidP="00BC1594">
            <w:pPr>
              <w:pStyle w:val="a7"/>
              <w:spacing w:after="0"/>
              <w:jc w:val="both"/>
              <w:rPr>
                <w:szCs w:val="28"/>
              </w:rPr>
            </w:pPr>
            <w:r w:rsidRPr="00BA6F4D">
              <w:rPr>
                <w:szCs w:val="28"/>
              </w:rPr>
              <w:t>Иванович С.И.,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</w:t>
            </w:r>
            <w:r>
              <w:rPr>
                <w:szCs w:val="28"/>
              </w:rPr>
              <w:t>ного Собрания Приморского края;</w:t>
            </w:r>
          </w:p>
          <w:p w:rsidR="00BA6F4D" w:rsidRDefault="00BA6F4D" w:rsidP="00BA6F4D">
            <w:pPr>
              <w:jc w:val="both"/>
              <w:rPr>
                <w:szCs w:val="28"/>
              </w:rPr>
            </w:pPr>
            <w:r w:rsidRPr="00BA6F4D">
              <w:rPr>
                <w:szCs w:val="28"/>
              </w:rPr>
              <w:t>Смольникова Е.А., полномочн</w:t>
            </w:r>
            <w:r w:rsidR="0036316E">
              <w:rPr>
                <w:szCs w:val="28"/>
              </w:rPr>
              <w:t>ый</w:t>
            </w:r>
            <w:r w:rsidRPr="00BA6F4D">
              <w:rPr>
                <w:szCs w:val="28"/>
              </w:rPr>
              <w:t xml:space="preserve"> представител</w:t>
            </w:r>
            <w:r w:rsidR="0036316E">
              <w:rPr>
                <w:szCs w:val="28"/>
              </w:rPr>
              <w:t>ь</w:t>
            </w:r>
            <w:r w:rsidRPr="00BA6F4D">
              <w:rPr>
                <w:szCs w:val="28"/>
              </w:rPr>
              <w:t xml:space="preserve"> Губернатора Приморского края в Законодательном Собрании Приморского края</w:t>
            </w:r>
            <w:r w:rsidR="000B6D32">
              <w:rPr>
                <w:szCs w:val="28"/>
              </w:rPr>
              <w:t>;</w:t>
            </w:r>
          </w:p>
          <w:p w:rsidR="00BC1594" w:rsidRDefault="00BC1594" w:rsidP="00BA6F4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Чайка</w:t>
            </w:r>
            <w:r w:rsidR="00833166">
              <w:rPr>
                <w:szCs w:val="28"/>
              </w:rPr>
              <w:t xml:space="preserve"> Т.В., ведущий специалист 1 разряда отдела педагогических кадров департамента образования и науки Приморского края;</w:t>
            </w:r>
          </w:p>
          <w:p w:rsidR="00905841" w:rsidRDefault="00905841" w:rsidP="00833166">
            <w:pPr>
              <w:jc w:val="both"/>
              <w:rPr>
                <w:szCs w:val="28"/>
              </w:rPr>
            </w:pPr>
          </w:p>
        </w:tc>
      </w:tr>
      <w:tr w:rsidR="00905841" w:rsidRPr="00396428">
        <w:tc>
          <w:tcPr>
            <w:tcW w:w="4111" w:type="dxa"/>
            <w:gridSpan w:val="2"/>
          </w:tcPr>
          <w:p w:rsidR="00905841" w:rsidRPr="00396428" w:rsidRDefault="00905841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905841" w:rsidRPr="00BB336F" w:rsidRDefault="00905841" w:rsidP="00BA6F4D">
            <w:pPr>
              <w:pStyle w:val="3"/>
              <w:rPr>
                <w:szCs w:val="28"/>
              </w:rPr>
            </w:pPr>
          </w:p>
        </w:tc>
      </w:tr>
    </w:tbl>
    <w:p w:rsidR="008A5256" w:rsidRDefault="008A5256" w:rsidP="00B74034">
      <w:pPr>
        <w:jc w:val="center"/>
        <w:outlineLvl w:val="0"/>
        <w:rPr>
          <w:szCs w:val="28"/>
        </w:rPr>
      </w:pPr>
    </w:p>
    <w:p w:rsidR="00BC1594" w:rsidRDefault="00BC1594" w:rsidP="00B74034">
      <w:pPr>
        <w:jc w:val="center"/>
        <w:outlineLvl w:val="0"/>
        <w:rPr>
          <w:szCs w:val="28"/>
        </w:rPr>
      </w:pPr>
    </w:p>
    <w:p w:rsidR="00BC1594" w:rsidRDefault="00BC1594" w:rsidP="00B74034">
      <w:pPr>
        <w:jc w:val="center"/>
        <w:outlineLvl w:val="0"/>
        <w:rPr>
          <w:szCs w:val="28"/>
        </w:rPr>
      </w:pPr>
    </w:p>
    <w:p w:rsidR="00BC1594" w:rsidRDefault="00BC1594" w:rsidP="00B74034">
      <w:pPr>
        <w:jc w:val="center"/>
        <w:outlineLvl w:val="0"/>
        <w:rPr>
          <w:szCs w:val="28"/>
        </w:rPr>
      </w:pPr>
    </w:p>
    <w:p w:rsidR="00BC1594" w:rsidRDefault="00BC1594" w:rsidP="00B74034">
      <w:pPr>
        <w:jc w:val="center"/>
        <w:outlineLvl w:val="0"/>
        <w:rPr>
          <w:szCs w:val="28"/>
        </w:rPr>
      </w:pPr>
    </w:p>
    <w:p w:rsidR="00983D34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lastRenderedPageBreak/>
        <w:t>Повестка дня:</w:t>
      </w:r>
    </w:p>
    <w:p w:rsidR="00936888" w:rsidRDefault="00936888" w:rsidP="00B74034">
      <w:pPr>
        <w:jc w:val="center"/>
        <w:outlineLvl w:val="0"/>
        <w:rPr>
          <w:szCs w:val="28"/>
        </w:rPr>
      </w:pPr>
    </w:p>
    <w:p w:rsidR="00BC1594" w:rsidRDefault="00BC1594" w:rsidP="00BC159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1.</w:t>
      </w:r>
      <w:r w:rsidRPr="00FF644B">
        <w:rPr>
          <w:szCs w:val="28"/>
        </w:rPr>
        <w:t>О проекте закона Приморского края "О внесении изменений в Закон Приморского края "О физической культуре и спорте в Приморском крае"</w:t>
      </w:r>
      <w:r>
        <w:rPr>
          <w:szCs w:val="28"/>
        </w:rPr>
        <w:t xml:space="preserve"> </w:t>
      </w:r>
      <w:r w:rsidRPr="00FF644B">
        <w:rPr>
          <w:szCs w:val="28"/>
        </w:rPr>
        <w:t>(первое чтение)</w:t>
      </w:r>
    </w:p>
    <w:p w:rsidR="00BC1594" w:rsidRPr="00FF644B" w:rsidRDefault="00BC1594" w:rsidP="00BC159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2.</w:t>
      </w:r>
      <w:r w:rsidRPr="00484118">
        <w:rPr>
          <w:szCs w:val="28"/>
        </w:rPr>
        <w:t xml:space="preserve">О проекте закона Приморского края "О поддержке социально ориентированных некоммерческих организаций в Приморском крае" (первое чтение) </w:t>
      </w:r>
    </w:p>
    <w:p w:rsidR="00BC1594" w:rsidRPr="00484118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3.</w:t>
      </w:r>
      <w:r w:rsidRPr="004F30AB">
        <w:rPr>
          <w:szCs w:val="28"/>
        </w:rPr>
        <w:t>О проекте закона Приморского края "О внесении изменения в статью 4 Закона Приморского края "Об организации и осуществлении деятельности по опеке и попечительству в Приморском крае" (первое чтение)</w:t>
      </w: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4.</w:t>
      </w:r>
      <w:r w:rsidRPr="004F30AB">
        <w:rPr>
          <w:szCs w:val="28"/>
        </w:rPr>
        <w:t>О проекте закона Приморского края "О внесении изменения в статью 4 Закона Приморского края "Об организации и осуществлении деятельности по опеке и попечительству в Приморском крае" (второе чтение)</w:t>
      </w: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5.</w:t>
      </w:r>
      <w:r w:rsidRPr="004F30AB">
        <w:rPr>
          <w:szCs w:val="28"/>
        </w:rPr>
        <w:t>О проекте закона Приморского края "О внесении изменения в статью 4 Закона Приморского края "Об организации и осуществлении деятельности по опеке и попечительству в Приморском крае" (третье чтение)</w:t>
      </w:r>
    </w:p>
    <w:p w:rsidR="00BC1594" w:rsidRPr="004F30AB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1594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6.</w:t>
      </w:r>
      <w:r w:rsidRPr="00D20C5D">
        <w:rPr>
          <w:szCs w:val="28"/>
        </w:rPr>
        <w:t>О проекте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лиц, ранее имевших статус детей-сирот и детей, оставшихся без попечения родителей, на территории Приморского края" (второе чтение)</w:t>
      </w:r>
    </w:p>
    <w:p w:rsidR="00BC1594" w:rsidRPr="00D20C5D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BC1594" w:rsidRPr="00D20C5D" w:rsidRDefault="00BC1594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7.</w:t>
      </w:r>
      <w:r w:rsidRPr="00D20C5D">
        <w:rPr>
          <w:szCs w:val="28"/>
        </w:rPr>
        <w:t>О проекте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(третье чтение)</w:t>
      </w:r>
    </w:p>
    <w:p w:rsidR="00311A2D" w:rsidRDefault="00311A2D" w:rsidP="00936888">
      <w:pPr>
        <w:ind w:firstLine="709"/>
        <w:jc w:val="both"/>
        <w:outlineLvl w:val="0"/>
        <w:rPr>
          <w:szCs w:val="28"/>
        </w:rPr>
      </w:pPr>
    </w:p>
    <w:p w:rsidR="00311A2D" w:rsidRPr="00B101A4" w:rsidRDefault="00936888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8.</w:t>
      </w:r>
      <w:r w:rsidR="00311A2D" w:rsidRPr="00B101A4">
        <w:rPr>
          <w:szCs w:val="28"/>
        </w:rPr>
        <w:t>О проекте закона Приморского края "О внесении изменений в Закон Приморского края "О государственной социальной помощи в Приморском крае" (первое чтение)</w:t>
      </w:r>
    </w:p>
    <w:p w:rsidR="00311A2D" w:rsidRDefault="00311A2D" w:rsidP="00936888">
      <w:pPr>
        <w:ind w:firstLine="709"/>
        <w:jc w:val="both"/>
        <w:outlineLvl w:val="0"/>
        <w:rPr>
          <w:szCs w:val="28"/>
        </w:rPr>
      </w:pPr>
    </w:p>
    <w:p w:rsidR="00311A2D" w:rsidRDefault="00936888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9.</w:t>
      </w:r>
      <w:r w:rsidR="00311A2D" w:rsidRPr="002647F9">
        <w:rPr>
          <w:szCs w:val="28"/>
        </w:rPr>
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Федеральный закон от 7 ноября 2011 года № 306-ФЗ "О денежном довольствии военнослужащих и предоставлении им </w:t>
      </w:r>
      <w:r w:rsidR="00311A2D">
        <w:rPr>
          <w:szCs w:val="28"/>
        </w:rPr>
        <w:t>отдельных выплат</w:t>
      </w:r>
      <w:r w:rsidR="00311A2D" w:rsidRPr="002647F9">
        <w:rPr>
          <w:szCs w:val="28"/>
        </w:rPr>
        <w:t>" в части расширения перечня членов семьи погибшего военнослужащего, имеющих право на получение единовременного пособия и ежемесячной денежной компенсации</w:t>
      </w:r>
      <w:proofErr w:type="gramEnd"/>
    </w:p>
    <w:p w:rsidR="00311A2D" w:rsidRPr="002647F9" w:rsidRDefault="00311A2D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311A2D" w:rsidRDefault="00936888" w:rsidP="00936888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lastRenderedPageBreak/>
        <w:t>10.</w:t>
      </w:r>
      <w:r w:rsidR="00311A2D" w:rsidRPr="00C674F2">
        <w:rPr>
          <w:szCs w:val="28"/>
        </w:rPr>
        <w:t>Об отзыве проекта постановления Законодательного Собрания Приморского края "Об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продления на 2013 год и последующие годы предоставления компенсационных выплат медицинским работникам, прибывшим работать в сельскую местность или поселки городского типа"</w:t>
      </w:r>
    </w:p>
    <w:p w:rsidR="008F590F" w:rsidRDefault="008F590F" w:rsidP="00936888">
      <w:pPr>
        <w:ind w:firstLine="709"/>
        <w:jc w:val="both"/>
        <w:outlineLvl w:val="0"/>
        <w:rPr>
          <w:szCs w:val="28"/>
        </w:rPr>
      </w:pPr>
    </w:p>
    <w:p w:rsidR="008F590F" w:rsidRPr="00F21AB8" w:rsidRDefault="008F590F" w:rsidP="008F590F">
      <w:pPr>
        <w:autoSpaceDE w:val="0"/>
        <w:autoSpaceDN w:val="0"/>
        <w:adjustRightInd w:val="0"/>
        <w:ind w:firstLine="709"/>
        <w:jc w:val="both"/>
      </w:pPr>
      <w:proofErr w:type="gramStart"/>
      <w:r w:rsidRPr="00F21AB8">
        <w:t>11.Об отчете по результатам контрольного мероприятия в департаменте социальной защиты населения Приморского края по вопросу обеспечения мер социальной поддержки по оплате жилищно-коммунальных услуг педагогическим работникам образовательных учреждений,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</w:t>
      </w:r>
      <w:proofErr w:type="gramEnd"/>
      <w:r w:rsidRPr="00F21AB8">
        <w:t xml:space="preserve"> территории Приморского края, за 2011 год и 9 месяцев 2012 года</w:t>
      </w:r>
    </w:p>
    <w:p w:rsidR="008F590F" w:rsidRPr="00F21AB8" w:rsidRDefault="008F590F" w:rsidP="008F590F">
      <w:pPr>
        <w:autoSpaceDE w:val="0"/>
        <w:autoSpaceDN w:val="0"/>
        <w:adjustRightInd w:val="0"/>
        <w:ind w:firstLine="709"/>
        <w:jc w:val="both"/>
      </w:pPr>
    </w:p>
    <w:p w:rsidR="008F590F" w:rsidRDefault="008F590F" w:rsidP="008F590F">
      <w:pPr>
        <w:autoSpaceDE w:val="0"/>
        <w:autoSpaceDN w:val="0"/>
        <w:adjustRightInd w:val="0"/>
        <w:ind w:firstLine="709"/>
        <w:jc w:val="both"/>
      </w:pPr>
      <w:r w:rsidRPr="00F21AB8">
        <w:t>12.Об исполнении Закона Приморского края от 29 декабря 2004 года</w:t>
      </w:r>
      <w:r w:rsidRPr="00F21AB8">
        <w:br/>
        <w:t>№ 206-КЗ "О социальной поддержке льготных категорий граждан, проживающих на территории Приморского края" в части предоставлении компенсации в размере 100 процентов расходов педагогических работников образовательных учреждений на оплату жилого помещения, отопления и освещения</w:t>
      </w:r>
    </w:p>
    <w:p w:rsidR="008F590F" w:rsidRDefault="008F590F" w:rsidP="008F590F">
      <w:pPr>
        <w:autoSpaceDE w:val="0"/>
        <w:autoSpaceDN w:val="0"/>
        <w:adjustRightInd w:val="0"/>
        <w:jc w:val="both"/>
        <w:outlineLvl w:val="0"/>
      </w:pPr>
    </w:p>
    <w:p w:rsidR="00311A2D" w:rsidRPr="00C674F2" w:rsidRDefault="00936888" w:rsidP="009368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8F590F">
        <w:rPr>
          <w:szCs w:val="28"/>
        </w:rPr>
        <w:t>3</w:t>
      </w:r>
      <w:r>
        <w:rPr>
          <w:szCs w:val="28"/>
        </w:rPr>
        <w:t>.</w:t>
      </w:r>
      <w:r w:rsidR="00311A2D" w:rsidRPr="00C674F2">
        <w:rPr>
          <w:szCs w:val="28"/>
        </w:rPr>
        <w:t xml:space="preserve">Об </w:t>
      </w:r>
      <w:proofErr w:type="gramStart"/>
      <w:r w:rsidR="00311A2D" w:rsidRPr="00C674F2">
        <w:rPr>
          <w:szCs w:val="28"/>
        </w:rPr>
        <w:t>отчете</w:t>
      </w:r>
      <w:proofErr w:type="gramEnd"/>
      <w:r w:rsidR="00311A2D" w:rsidRPr="00C674F2">
        <w:rPr>
          <w:szCs w:val="28"/>
        </w:rPr>
        <w:t xml:space="preserve"> о работе комитета Законодательного Собрания по социальной политике и защите прав граждан за 2012 год</w:t>
      </w:r>
    </w:p>
    <w:p w:rsidR="00311A2D" w:rsidRDefault="00311A2D" w:rsidP="00936888">
      <w:pPr>
        <w:ind w:firstLine="709"/>
        <w:jc w:val="both"/>
        <w:outlineLvl w:val="0"/>
        <w:rPr>
          <w:szCs w:val="28"/>
        </w:rPr>
      </w:pPr>
    </w:p>
    <w:p w:rsidR="00936888" w:rsidRPr="008964AB" w:rsidRDefault="00936888" w:rsidP="008F59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8F590F">
        <w:rPr>
          <w:szCs w:val="28"/>
        </w:rPr>
        <w:t>4</w:t>
      </w:r>
      <w:r>
        <w:rPr>
          <w:szCs w:val="28"/>
        </w:rPr>
        <w:t>.</w:t>
      </w:r>
      <w:r w:rsidRPr="008964AB">
        <w:rPr>
          <w:szCs w:val="28"/>
        </w:rPr>
        <w:t>О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12 декабря 2012 года</w:t>
      </w:r>
    </w:p>
    <w:p w:rsidR="00311A2D" w:rsidRDefault="00311A2D" w:rsidP="00936888">
      <w:pPr>
        <w:ind w:firstLine="709"/>
        <w:jc w:val="both"/>
        <w:outlineLvl w:val="0"/>
        <w:rPr>
          <w:szCs w:val="28"/>
        </w:rPr>
      </w:pPr>
    </w:p>
    <w:p w:rsidR="00936888" w:rsidRDefault="00936888" w:rsidP="00936888">
      <w:pPr>
        <w:ind w:firstLine="709"/>
        <w:jc w:val="both"/>
        <w:outlineLvl w:val="0"/>
        <w:rPr>
          <w:szCs w:val="28"/>
        </w:rPr>
      </w:pPr>
      <w:proofErr w:type="gramStart"/>
      <w:r>
        <w:rPr>
          <w:szCs w:val="28"/>
        </w:rPr>
        <w:t>1</w:t>
      </w:r>
      <w:r w:rsidR="008F590F">
        <w:rPr>
          <w:szCs w:val="28"/>
        </w:rPr>
        <w:t>5</w:t>
      </w:r>
      <w:r>
        <w:rPr>
          <w:szCs w:val="28"/>
        </w:rPr>
        <w:t>.</w:t>
      </w:r>
      <w:r w:rsidRPr="00184A08">
        <w:rPr>
          <w:szCs w:val="28"/>
        </w:rPr>
        <w:t>О письме председателя Комитета Государственной Думы Федерального Собрания Российской Федерации по региональной политике и проблемам Севера и Дальнего Востока об актуальности проекта федерального закона № 45458-5 "О внесении изменения в Закон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местностях", внесенного Законодательным Собранием Приморского края в качестве законодательной</w:t>
      </w:r>
      <w:proofErr w:type="gramEnd"/>
      <w:r w:rsidRPr="00184A08">
        <w:rPr>
          <w:szCs w:val="28"/>
        </w:rPr>
        <w:t xml:space="preserve"> инициативы</w:t>
      </w:r>
    </w:p>
    <w:p w:rsidR="00311A2D" w:rsidRDefault="00311A2D" w:rsidP="00936888">
      <w:pPr>
        <w:ind w:firstLine="709"/>
        <w:jc w:val="both"/>
        <w:outlineLvl w:val="0"/>
        <w:rPr>
          <w:szCs w:val="28"/>
        </w:rPr>
      </w:pPr>
    </w:p>
    <w:p w:rsidR="00936888" w:rsidRPr="00807561" w:rsidRDefault="00936888" w:rsidP="009368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8F590F">
        <w:rPr>
          <w:szCs w:val="28"/>
        </w:rPr>
        <w:t>6</w:t>
      </w:r>
      <w:r>
        <w:rPr>
          <w:szCs w:val="28"/>
        </w:rPr>
        <w:t>.</w:t>
      </w:r>
      <w:r w:rsidRPr="00807561">
        <w:rPr>
          <w:szCs w:val="28"/>
        </w:rPr>
        <w:t xml:space="preserve">Об обращении Архангельского областного Собрания депутатов к Председателю Правительства Российской Федерации Д.А. Медведеву о </w:t>
      </w:r>
      <w:r w:rsidRPr="00807561">
        <w:rPr>
          <w:szCs w:val="28"/>
        </w:rPr>
        <w:lastRenderedPageBreak/>
        <w:t xml:space="preserve">необходимости внесения изменений в Трудовой кодекс Российской Федерации в части исключения из минимального </w:t>
      </w:r>
      <w:proofErr w:type="gramStart"/>
      <w:r w:rsidRPr="00807561">
        <w:rPr>
          <w:szCs w:val="28"/>
        </w:rPr>
        <w:t>размера оплаты труда</w:t>
      </w:r>
      <w:proofErr w:type="gramEnd"/>
      <w:r w:rsidRPr="00807561">
        <w:rPr>
          <w:szCs w:val="28"/>
        </w:rPr>
        <w:t xml:space="preserve"> выплат за работу в особых климатических условиях</w:t>
      </w:r>
    </w:p>
    <w:p w:rsidR="00936888" w:rsidRDefault="00936888" w:rsidP="00936888">
      <w:pPr>
        <w:ind w:firstLine="709"/>
        <w:jc w:val="both"/>
        <w:outlineLvl w:val="0"/>
        <w:rPr>
          <w:szCs w:val="28"/>
        </w:rPr>
      </w:pPr>
    </w:p>
    <w:p w:rsidR="00936888" w:rsidRPr="00807561" w:rsidRDefault="00936888" w:rsidP="0093688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8F590F">
        <w:rPr>
          <w:szCs w:val="28"/>
        </w:rPr>
        <w:t>7</w:t>
      </w:r>
      <w:r>
        <w:rPr>
          <w:szCs w:val="28"/>
        </w:rPr>
        <w:t>.</w:t>
      </w:r>
      <w:r w:rsidRPr="00807561">
        <w:rPr>
          <w:szCs w:val="28"/>
        </w:rPr>
        <w:t>О проектах федеральных законов</w:t>
      </w:r>
    </w:p>
    <w:p w:rsidR="00936888" w:rsidRDefault="00936888" w:rsidP="00936888">
      <w:pPr>
        <w:ind w:firstLine="709"/>
        <w:jc w:val="both"/>
        <w:outlineLvl w:val="0"/>
        <w:rPr>
          <w:szCs w:val="28"/>
        </w:rPr>
      </w:pPr>
    </w:p>
    <w:p w:rsidR="00936888" w:rsidRDefault="00936888" w:rsidP="00936888">
      <w:pPr>
        <w:ind w:firstLine="709"/>
        <w:jc w:val="both"/>
        <w:outlineLvl w:val="0"/>
        <w:rPr>
          <w:szCs w:val="28"/>
        </w:rPr>
      </w:pPr>
      <w:r>
        <w:rPr>
          <w:szCs w:val="28"/>
        </w:rPr>
        <w:t>1</w:t>
      </w:r>
      <w:r w:rsidR="008F590F">
        <w:rPr>
          <w:szCs w:val="28"/>
        </w:rPr>
        <w:t>8</w:t>
      </w:r>
      <w:r>
        <w:rPr>
          <w:szCs w:val="28"/>
        </w:rPr>
        <w:t>.</w:t>
      </w:r>
      <w:r w:rsidRPr="00807561">
        <w:rPr>
          <w:szCs w:val="28"/>
        </w:rPr>
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</w:r>
    </w:p>
    <w:p w:rsidR="008F590F" w:rsidRDefault="008F590F" w:rsidP="00F21AB8">
      <w:pPr>
        <w:outlineLvl w:val="0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="00BA6F4D">
              <w:rPr>
                <w:szCs w:val="28"/>
              </w:rPr>
              <w:t>Серебряков П.Ю.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 w:rsidR="004A69F3">
              <w:rPr>
                <w:szCs w:val="28"/>
              </w:rPr>
              <w:t>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0B6D32" w:rsidRPr="004A183E" w:rsidRDefault="000B6D32" w:rsidP="00886CE8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0D6882" w:rsidRDefault="000D6882" w:rsidP="005E2EC6">
            <w:pPr>
              <w:jc w:val="both"/>
              <w:rPr>
                <w:szCs w:val="28"/>
              </w:rPr>
            </w:pPr>
          </w:p>
          <w:p w:rsidR="00242D4C" w:rsidRDefault="00242D4C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8F590F" w:rsidRDefault="008F590F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 предложил исключить из повестки дня</w:t>
            </w:r>
            <w:r w:rsidR="00833166">
              <w:rPr>
                <w:szCs w:val="28"/>
              </w:rPr>
              <w:t xml:space="preserve"> </w:t>
            </w:r>
            <w:r w:rsidR="001E7F4F">
              <w:rPr>
                <w:szCs w:val="28"/>
              </w:rPr>
              <w:t xml:space="preserve"> вопросы</w:t>
            </w:r>
            <w:r w:rsidR="00833166">
              <w:rPr>
                <w:szCs w:val="28"/>
              </w:rPr>
              <w:t xml:space="preserve"> № 11 и 12</w:t>
            </w:r>
            <w:r w:rsidR="001E7F4F">
              <w:rPr>
                <w:szCs w:val="28"/>
              </w:rPr>
              <w:t>:</w:t>
            </w:r>
          </w:p>
          <w:p w:rsidR="001E7F4F" w:rsidRPr="00F77C71" w:rsidRDefault="001E7F4F" w:rsidP="001E7F4F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F77C71">
              <w:t>1</w:t>
            </w:r>
            <w:r w:rsidR="00833166">
              <w:t>1</w:t>
            </w:r>
            <w:r w:rsidRPr="00F77C71">
              <w:t>)Об отчете по результатам контрольного мероприятия в департаменте социальной защиты населения Приморского края по вопросу обеспечения мер социальной поддержки по оплате жилищно-коммунальных услуг педагогическим работникам образовательных учреждений,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</w:t>
            </w:r>
            <w:proofErr w:type="gramEnd"/>
            <w:r w:rsidRPr="00F77C71">
              <w:t xml:space="preserve"> территории Приморского края, за 2011 год и 9 месяцев 2012 года;</w:t>
            </w:r>
          </w:p>
          <w:p w:rsidR="001E7F4F" w:rsidRDefault="00833166" w:rsidP="001E7F4F">
            <w:pPr>
              <w:autoSpaceDE w:val="0"/>
              <w:autoSpaceDN w:val="0"/>
              <w:adjustRightInd w:val="0"/>
              <w:jc w:val="both"/>
            </w:pPr>
            <w:r>
              <w:t>1</w:t>
            </w:r>
            <w:r w:rsidR="001E7F4F" w:rsidRPr="00F77C71">
              <w:t>2)Об исполнении Закона Приморского края от 29 декабря 2004 года № 206-КЗ "О социальной поддержке льготных категорий граждан, проживающих на территории Приморского края" в части предоставлении компенсации в размере 100 процентов расходов педагогических работников образовательных учреждений на оплату жилого помещения, отопления и освещения.</w:t>
            </w:r>
          </w:p>
          <w:p w:rsidR="001E7F4F" w:rsidRPr="005A6563" w:rsidRDefault="001E7F4F" w:rsidP="001E7F4F">
            <w:pPr>
              <w:jc w:val="both"/>
              <w:rPr>
                <w:szCs w:val="28"/>
              </w:rPr>
            </w:pPr>
          </w:p>
          <w:p w:rsidR="001E7F4F" w:rsidRDefault="001E7F4F" w:rsidP="001E7F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1E7F4F" w:rsidRDefault="001E7F4F" w:rsidP="005E2EC6">
            <w:pPr>
              <w:jc w:val="both"/>
              <w:rPr>
                <w:szCs w:val="28"/>
              </w:rPr>
            </w:pPr>
          </w:p>
          <w:p w:rsidR="00656470" w:rsidRDefault="00BA6F4D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</w:t>
            </w:r>
            <w:r w:rsidR="00656470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656470">
              <w:rPr>
                <w:szCs w:val="28"/>
              </w:rPr>
              <w:t xml:space="preserve">предложил принять повестку дня </w:t>
            </w:r>
            <w:r w:rsidR="00BC2DD3">
              <w:rPr>
                <w:szCs w:val="28"/>
              </w:rPr>
              <w:t xml:space="preserve">                   </w:t>
            </w:r>
            <w:r w:rsidR="00656470">
              <w:rPr>
                <w:szCs w:val="28"/>
              </w:rPr>
              <w:t>в целом.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8011CA" w:rsidRPr="00AB1CD7" w:rsidRDefault="008011CA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7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1. СЛУШАЛИ:</w:t>
            </w:r>
          </w:p>
          <w:p w:rsidR="00FE77DC" w:rsidRDefault="00FE77DC" w:rsidP="00A87FB3">
            <w:pPr>
              <w:pStyle w:val="a7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826" w:rsidRPr="00D20C5D" w:rsidRDefault="00362826" w:rsidP="0036282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D20C5D">
              <w:rPr>
                <w:szCs w:val="28"/>
              </w:rPr>
              <w:t xml:space="preserve">О проекте закона Приморского края "Об обеспечении жилыми помещениями детей-сирот, детей, оставшихся без попечения родителей, лиц из числа детей-сирот </w:t>
            </w:r>
            <w:r w:rsidR="00F21AB8">
              <w:rPr>
                <w:szCs w:val="28"/>
              </w:rPr>
              <w:t xml:space="preserve">                   </w:t>
            </w:r>
            <w:r w:rsidRPr="00D20C5D">
              <w:rPr>
                <w:szCs w:val="28"/>
              </w:rPr>
              <w:t>и детей, оставшихся без попечения родителей, лиц, ранее имевших статус детей-сирот и детей, оставшихся без попечения родителей, на территории Приморского края" (второе чтение)</w:t>
            </w:r>
            <w:r>
              <w:rPr>
                <w:szCs w:val="28"/>
              </w:rPr>
              <w:t>.</w:t>
            </w:r>
          </w:p>
          <w:p w:rsidR="0097774D" w:rsidRPr="00886CE8" w:rsidRDefault="0097774D" w:rsidP="00665907">
            <w:pPr>
              <w:jc w:val="both"/>
              <w:rPr>
                <w:szCs w:val="28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BA6F4D">
              <w:rPr>
                <w:szCs w:val="28"/>
              </w:rPr>
              <w:t>Серебряков П.Ю.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97774D" w:rsidRPr="00AB1CD7">
        <w:tc>
          <w:tcPr>
            <w:tcW w:w="2235" w:type="dxa"/>
          </w:tcPr>
          <w:p w:rsidR="0097774D" w:rsidRPr="00AB1CD7" w:rsidRDefault="0097774D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B8791D" w:rsidRDefault="007B1409" w:rsidP="0097774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</w:t>
            </w:r>
          </w:p>
          <w:p w:rsidR="007B1409" w:rsidRPr="00666A33" w:rsidRDefault="007B1409" w:rsidP="0097774D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6846FF">
              <w:rPr>
                <w:szCs w:val="28"/>
              </w:rPr>
              <w:t>2</w:t>
            </w:r>
            <w:r w:rsidR="007B1409">
              <w:rPr>
                <w:szCs w:val="28"/>
              </w:rPr>
              <w:t>6</w:t>
            </w:r>
            <w:r w:rsidR="00D77D69">
              <w:rPr>
                <w:szCs w:val="28"/>
              </w:rPr>
              <w:t>0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8011CA" w:rsidRPr="00AB1CD7" w:rsidRDefault="008011CA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826" w:rsidRPr="00D20C5D" w:rsidRDefault="00362826" w:rsidP="0036282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D20C5D">
              <w:rPr>
                <w:szCs w:val="28"/>
              </w:rPr>
              <w:t xml:space="preserve">О проекте закона Приморского края "Об обеспечении жилыми помещениями детей-сирот, детей, оставшихся без попечения родителей, лиц из числа детей-сирот </w:t>
            </w:r>
            <w:r w:rsidR="00F21AB8">
              <w:rPr>
                <w:szCs w:val="28"/>
              </w:rPr>
              <w:t xml:space="preserve">                     </w:t>
            </w:r>
            <w:r w:rsidRPr="00D20C5D">
              <w:rPr>
                <w:szCs w:val="28"/>
              </w:rPr>
              <w:t xml:space="preserve">и детей, оставшихся без попечения родителей, </w:t>
            </w:r>
            <w:r w:rsidR="00F21AB8">
              <w:rPr>
                <w:szCs w:val="28"/>
              </w:rPr>
              <w:t xml:space="preserve">                        </w:t>
            </w:r>
            <w:r w:rsidRPr="00D20C5D">
              <w:rPr>
                <w:szCs w:val="28"/>
              </w:rPr>
              <w:t>на территории Приморского края" (третье чтение)</w:t>
            </w:r>
            <w:r>
              <w:rPr>
                <w:szCs w:val="28"/>
              </w:rPr>
              <w:t>.</w:t>
            </w:r>
          </w:p>
          <w:p w:rsidR="006846FF" w:rsidRDefault="006846FF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6846FF" w:rsidRPr="00270F5F" w:rsidRDefault="00942AFF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6846FF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="00BC2DD3" w:rsidRPr="00BC2DD3">
              <w:rPr>
                <w:szCs w:val="28"/>
              </w:rPr>
              <w:t xml:space="preserve"> </w:t>
            </w:r>
            <w:r w:rsidR="006846FF">
              <w:rPr>
                <w:szCs w:val="28"/>
              </w:rPr>
              <w:t>Серебряков П.Ю.</w:t>
            </w:r>
          </w:p>
          <w:p w:rsidR="00942AFF" w:rsidRPr="00AB1CD7" w:rsidRDefault="00942AFF" w:rsidP="006846FF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576223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942AFF" w:rsidRPr="00AB1CD7">
              <w:rPr>
                <w:szCs w:val="28"/>
              </w:rPr>
              <w:t xml:space="preserve"> № </w:t>
            </w:r>
            <w:r w:rsidR="008011CA">
              <w:rPr>
                <w:szCs w:val="28"/>
              </w:rPr>
              <w:t>2</w:t>
            </w:r>
            <w:r w:rsidR="00D77D69">
              <w:rPr>
                <w:szCs w:val="28"/>
              </w:rPr>
              <w:t>61</w:t>
            </w:r>
            <w:r w:rsidR="00942AFF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8011CA" w:rsidRDefault="008011CA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B6D32" w:rsidRPr="00AB1CD7" w:rsidRDefault="000B6D32" w:rsidP="00A3141B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826" w:rsidRDefault="00362826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4F30AB">
              <w:rPr>
                <w:szCs w:val="28"/>
              </w:rPr>
              <w:t xml:space="preserve">О проекте закона Приморского края "О внесении изменения в статью 4 Закона Приморского края </w:t>
            </w:r>
            <w:r w:rsidR="00F21AB8">
              <w:rPr>
                <w:szCs w:val="28"/>
              </w:rPr>
              <w:t xml:space="preserve">                      </w:t>
            </w:r>
            <w:r w:rsidRPr="004F30AB">
              <w:rPr>
                <w:szCs w:val="28"/>
              </w:rPr>
              <w:t>"Об организации и осуществлении деятельности по опеке и попечительству в Приморском крае" (первое чтение)</w:t>
            </w:r>
            <w:r w:rsidR="00D77D69">
              <w:rPr>
                <w:szCs w:val="28"/>
              </w:rPr>
              <w:t>.</w:t>
            </w:r>
          </w:p>
          <w:p w:rsidR="0097774D" w:rsidRDefault="0097774D" w:rsidP="006915C9">
            <w:pPr>
              <w:jc w:val="both"/>
              <w:rPr>
                <w:i/>
                <w:szCs w:val="28"/>
                <w:u w:val="single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833166">
              <w:rPr>
                <w:szCs w:val="28"/>
              </w:rPr>
              <w:t>Зубрицкий</w:t>
            </w:r>
            <w:proofErr w:type="spellEnd"/>
            <w:r w:rsidR="00833166">
              <w:rPr>
                <w:szCs w:val="28"/>
              </w:rPr>
              <w:t xml:space="preserve"> А.Н.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D77D6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77D69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Володина И.А.</w:t>
            </w:r>
          </w:p>
          <w:p w:rsidR="00D77D69" w:rsidRPr="004F30AB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BC2DD3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1B465F">
              <w:rPr>
                <w:szCs w:val="28"/>
              </w:rPr>
              <w:t>2</w:t>
            </w:r>
            <w:r w:rsidR="00D77D69">
              <w:rPr>
                <w:szCs w:val="28"/>
              </w:rPr>
              <w:t>62</w:t>
            </w:r>
            <w:r w:rsidR="00910394"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826" w:rsidRDefault="00362826" w:rsidP="00362826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4F30AB">
              <w:rPr>
                <w:szCs w:val="28"/>
              </w:rPr>
              <w:t xml:space="preserve">О проекте закона Приморского края "О внесении изменения в статью 4 Закона Приморского края </w:t>
            </w:r>
            <w:r w:rsidR="00D77D69">
              <w:rPr>
                <w:szCs w:val="28"/>
              </w:rPr>
              <w:t xml:space="preserve">                     </w:t>
            </w:r>
            <w:r w:rsidRPr="004F30AB">
              <w:rPr>
                <w:szCs w:val="28"/>
              </w:rPr>
              <w:t>"Об организации и осуществлении деятельности по опеке и попечительству в Приморском крае" (второе чтение)</w:t>
            </w:r>
            <w:r w:rsidR="00D77D69">
              <w:rPr>
                <w:szCs w:val="28"/>
              </w:rPr>
              <w:t>.</w:t>
            </w:r>
          </w:p>
          <w:p w:rsidR="00910394" w:rsidRDefault="00910394" w:rsidP="006915C9">
            <w:pPr>
              <w:jc w:val="both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Серебряков П.Ю.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10394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B401D9">
              <w:rPr>
                <w:szCs w:val="28"/>
              </w:rPr>
              <w:t>2</w:t>
            </w:r>
            <w:r w:rsidR="00D77D69">
              <w:rPr>
                <w:szCs w:val="28"/>
              </w:rPr>
              <w:t>63</w:t>
            </w:r>
            <w:r w:rsidR="006915C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5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2826" w:rsidRDefault="00362826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4F30AB">
              <w:rPr>
                <w:szCs w:val="28"/>
              </w:rPr>
              <w:t xml:space="preserve">О проекте закона Приморского края "О внесении изменения в статью 4 Закона Приморского края </w:t>
            </w:r>
            <w:r w:rsidR="00F21AB8">
              <w:rPr>
                <w:szCs w:val="28"/>
              </w:rPr>
              <w:t xml:space="preserve">                     </w:t>
            </w:r>
            <w:r w:rsidRPr="004F30AB">
              <w:rPr>
                <w:szCs w:val="28"/>
              </w:rPr>
              <w:t>"Об организации и осуществлении деятельности по опеке и попечительству в Приморском крае" (третье чтение)</w:t>
            </w:r>
            <w:r w:rsidR="007B1409">
              <w:rPr>
                <w:szCs w:val="28"/>
              </w:rPr>
              <w:t>.</w:t>
            </w:r>
          </w:p>
          <w:p w:rsidR="007B1409" w:rsidRPr="004F30AB" w:rsidRDefault="007B140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Серебряков П.Ю.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34878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42594D">
              <w:rPr>
                <w:szCs w:val="28"/>
              </w:rPr>
              <w:t>264</w:t>
            </w:r>
            <w:r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EF0FDB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6915C9" w:rsidRPr="00EF0FDB">
              <w:rPr>
                <w:szCs w:val="28"/>
              </w:rPr>
              <w:t>. СЛУШАЛИ:</w:t>
            </w: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B1409" w:rsidRPr="00FF644B" w:rsidRDefault="007B140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F644B">
              <w:rPr>
                <w:szCs w:val="28"/>
              </w:rPr>
              <w:t>О проекте закона Приморского края "О внесении изменений в Закон Приморского края "О физической культуре и спорте в Приморском крае"</w:t>
            </w:r>
            <w:r>
              <w:rPr>
                <w:szCs w:val="28"/>
              </w:rPr>
              <w:t xml:space="preserve"> </w:t>
            </w:r>
            <w:r w:rsidRPr="00FF644B">
              <w:rPr>
                <w:szCs w:val="28"/>
              </w:rPr>
              <w:t>(первое чтение)</w:t>
            </w:r>
            <w:r w:rsidR="0042594D">
              <w:rPr>
                <w:szCs w:val="28"/>
              </w:rPr>
              <w:t>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  <w:r w:rsidRPr="00EF0FDB">
              <w:rPr>
                <w:i/>
                <w:szCs w:val="28"/>
                <w:u w:val="single"/>
              </w:rPr>
              <w:t xml:space="preserve">Докладывает: </w:t>
            </w:r>
            <w:r w:rsidRPr="00EF0FDB">
              <w:rPr>
                <w:szCs w:val="28"/>
              </w:rPr>
              <w:t>Серебряков П.Ю.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42594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B401D9">
              <w:rPr>
                <w:szCs w:val="28"/>
              </w:rPr>
              <w:t>2</w:t>
            </w:r>
            <w:r w:rsidR="0042594D">
              <w:rPr>
                <w:szCs w:val="28"/>
              </w:rPr>
              <w:t>65, 266</w:t>
            </w:r>
            <w:r w:rsidR="002205B4">
              <w:rPr>
                <w:szCs w:val="28"/>
              </w:rPr>
              <w:t xml:space="preserve"> (прилага</w:t>
            </w:r>
            <w:r w:rsidR="0042594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F4F50" w:rsidRPr="00AB1CD7" w:rsidRDefault="006F4F50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F21AB8" w:rsidRDefault="00B401D9" w:rsidP="006915C9">
            <w:pPr>
              <w:pStyle w:val="a7"/>
              <w:jc w:val="both"/>
              <w:rPr>
                <w:szCs w:val="28"/>
              </w:rPr>
            </w:pPr>
            <w:r w:rsidRPr="00F21AB8">
              <w:rPr>
                <w:szCs w:val="28"/>
              </w:rPr>
              <w:t>7</w:t>
            </w:r>
            <w:r w:rsidR="006915C9" w:rsidRPr="00F21AB8">
              <w:rPr>
                <w:szCs w:val="28"/>
              </w:rPr>
              <w:t>. СЛУШАЛИ:</w:t>
            </w:r>
          </w:p>
          <w:p w:rsidR="006915C9" w:rsidRPr="00F21AB8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F21AB8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7B1409" w:rsidRPr="00F21AB8" w:rsidRDefault="007B140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szCs w:val="28"/>
              </w:rPr>
              <w:t>О проекте закона Приморского края "О поддержке социально ориентированных некоммерческих организаций в Приморском крае" (первое чтение).</w:t>
            </w:r>
          </w:p>
          <w:p w:rsidR="0042594D" w:rsidRPr="00F21AB8" w:rsidRDefault="0042594D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6915C9" w:rsidRPr="00F21AB8" w:rsidRDefault="006915C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6915C9" w:rsidRPr="00F21AB8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97774D">
              <w:rPr>
                <w:szCs w:val="28"/>
              </w:rPr>
              <w:t>я</w:t>
            </w:r>
            <w:r w:rsidRPr="00AB1CD7">
              <w:rPr>
                <w:szCs w:val="28"/>
              </w:rPr>
              <w:t xml:space="preserve"> № </w:t>
            </w:r>
            <w:r w:rsidR="0097774D">
              <w:rPr>
                <w:szCs w:val="28"/>
              </w:rPr>
              <w:t>2</w:t>
            </w:r>
            <w:r w:rsidR="0042594D">
              <w:rPr>
                <w:szCs w:val="28"/>
              </w:rPr>
              <w:t>6</w:t>
            </w:r>
            <w:r w:rsidR="0097774D">
              <w:rPr>
                <w:szCs w:val="28"/>
              </w:rPr>
              <w:t>7, 2</w:t>
            </w:r>
            <w:r w:rsidR="0042594D">
              <w:rPr>
                <w:szCs w:val="28"/>
              </w:rPr>
              <w:t>6</w:t>
            </w:r>
            <w:r w:rsidR="0097774D">
              <w:rPr>
                <w:szCs w:val="28"/>
              </w:rPr>
              <w:t>8</w:t>
            </w:r>
            <w:r>
              <w:rPr>
                <w:szCs w:val="28"/>
              </w:rPr>
              <w:t xml:space="preserve"> (прилага</w:t>
            </w:r>
            <w:r w:rsidR="0097774D">
              <w:rPr>
                <w:szCs w:val="28"/>
              </w:rPr>
              <w:t>ю</w:t>
            </w:r>
            <w:r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Pr="00F21AB8" w:rsidRDefault="00D77D69" w:rsidP="00D77D69">
            <w:pPr>
              <w:pStyle w:val="a7"/>
              <w:jc w:val="both"/>
              <w:rPr>
                <w:szCs w:val="28"/>
              </w:rPr>
            </w:pPr>
            <w:r w:rsidRPr="00F21AB8">
              <w:rPr>
                <w:szCs w:val="28"/>
              </w:rPr>
              <w:t>8. СЛУШАЛИ:</w:t>
            </w:r>
          </w:p>
          <w:p w:rsidR="00D77D69" w:rsidRPr="00F21AB8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F21AB8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2594D" w:rsidRPr="00F21AB8" w:rsidRDefault="0042594D" w:rsidP="00A250C0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szCs w:val="28"/>
              </w:rPr>
              <w:t>О проекте закона Приморского края "О внесении изменений в Закон Приморского края "О государственной социальной помощи в Приморском крае" (первое чтение)</w:t>
            </w:r>
            <w:r w:rsidR="00F21AB8" w:rsidRPr="00F21AB8">
              <w:rPr>
                <w:szCs w:val="28"/>
              </w:rPr>
              <w:t>.</w:t>
            </w:r>
          </w:p>
          <w:p w:rsidR="0042594D" w:rsidRPr="00F21AB8" w:rsidRDefault="0042594D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i/>
                <w:sz w:val="16"/>
                <w:szCs w:val="16"/>
                <w:u w:val="single"/>
              </w:rPr>
            </w:pPr>
          </w:p>
          <w:p w:rsidR="00D77D69" w:rsidRPr="00F21AB8" w:rsidRDefault="00D77D69" w:rsidP="00F21AB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</w:t>
            </w:r>
            <w:r w:rsidR="00A250C0">
              <w:rPr>
                <w:szCs w:val="28"/>
              </w:rPr>
              <w:t>69</w:t>
            </w:r>
            <w:r>
              <w:rPr>
                <w:szCs w:val="28"/>
              </w:rPr>
              <w:t>, 2</w:t>
            </w:r>
            <w:r w:rsidR="00A250C0">
              <w:rPr>
                <w:szCs w:val="28"/>
              </w:rPr>
              <w:t>70</w:t>
            </w:r>
            <w:r>
              <w:rPr>
                <w:szCs w:val="28"/>
              </w:rPr>
              <w:t xml:space="preserve"> (прилагаю</w:t>
            </w:r>
            <w:r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AB1CD7">
              <w:rPr>
                <w:szCs w:val="28"/>
              </w:rPr>
              <w:t>. СЛУШАЛИ:</w:t>
            </w:r>
          </w:p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AB1CD7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250C0" w:rsidRPr="00F21AB8" w:rsidRDefault="00A250C0" w:rsidP="00A250C0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gramStart"/>
            <w:r w:rsidRPr="00F21AB8">
              <w:rPr>
                <w:szCs w:val="28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внесения изменений в Федеральный закон от 7 ноября 2011 года № 306-ФЗ "О денежном довольствии военнослужащих и предоставлении им отдельных выплат" в части расширения перечня членов семьи погибшего военнослужащего, имеющих право на получение единовременного пособия и ежемесячной денежной компенсации.</w:t>
            </w:r>
            <w:proofErr w:type="gramEnd"/>
          </w:p>
          <w:p w:rsidR="00A250C0" w:rsidRPr="00F21AB8" w:rsidRDefault="00A250C0" w:rsidP="00A250C0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Cs w:val="28"/>
              </w:rPr>
            </w:pPr>
          </w:p>
          <w:p w:rsidR="00D77D69" w:rsidRPr="00F21AB8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D77D69" w:rsidRPr="00F21AB8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A250C0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D77D69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271, 272</w:t>
            </w:r>
            <w:r w:rsidR="00D77D6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ю</w:t>
            </w:r>
            <w:r w:rsidR="00D77D69"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AB1CD7">
              <w:rPr>
                <w:szCs w:val="28"/>
              </w:rPr>
              <w:t>. СЛУШАЛИ:</w:t>
            </w:r>
          </w:p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AB1CD7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250C0" w:rsidRDefault="00A250C0" w:rsidP="00A250C0">
            <w:pPr>
              <w:jc w:val="both"/>
              <w:outlineLvl w:val="0"/>
              <w:rPr>
                <w:szCs w:val="28"/>
              </w:rPr>
            </w:pPr>
            <w:r w:rsidRPr="00C674F2">
              <w:rPr>
                <w:szCs w:val="28"/>
              </w:rPr>
              <w:t xml:space="preserve">Об отзыве проекта постановления Законодательного Собрания Приморского края "Об обращении Законодательного Собрания Приморского края </w:t>
            </w:r>
            <w:r w:rsidR="00F21AB8">
              <w:rPr>
                <w:szCs w:val="28"/>
              </w:rPr>
              <w:t xml:space="preserve">                         </w:t>
            </w:r>
            <w:r w:rsidRPr="00C674F2">
              <w:rPr>
                <w:szCs w:val="28"/>
              </w:rPr>
              <w:t xml:space="preserve">к Председателю Государственной Думы Федерального Собрания Российской Федерации Нарышкину С.Е. </w:t>
            </w:r>
            <w:r w:rsidR="00F21AB8">
              <w:rPr>
                <w:szCs w:val="28"/>
              </w:rPr>
              <w:t xml:space="preserve">                  </w:t>
            </w:r>
            <w:r w:rsidRPr="00C674F2">
              <w:rPr>
                <w:szCs w:val="28"/>
              </w:rPr>
              <w:t>по вопросу продления на 2013 год и последующие годы предоставления компенсационных выплат медицинским работникам, прибывшим работать в сельскую местность или поселки городского типа"</w:t>
            </w:r>
            <w:r>
              <w:rPr>
                <w:szCs w:val="28"/>
              </w:rPr>
              <w:t>.</w:t>
            </w:r>
          </w:p>
          <w:p w:rsidR="00A250C0" w:rsidRDefault="00A250C0" w:rsidP="00A250C0">
            <w:pPr>
              <w:jc w:val="both"/>
              <w:outlineLvl w:val="0"/>
              <w:rPr>
                <w:szCs w:val="28"/>
              </w:rPr>
            </w:pPr>
          </w:p>
          <w:p w:rsidR="00D77D69" w:rsidRPr="00270F5F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A250C0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D77D69"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273</w:t>
            </w:r>
            <w:r w:rsidR="00D77D6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D77D69"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D77D69" w:rsidRDefault="00D77D69" w:rsidP="00D77D69">
            <w:pPr>
              <w:pStyle w:val="a7"/>
              <w:jc w:val="both"/>
              <w:rPr>
                <w:szCs w:val="28"/>
              </w:rPr>
            </w:pPr>
          </w:p>
          <w:p w:rsidR="00D77D69" w:rsidRPr="00AB1CD7" w:rsidRDefault="00D77D69" w:rsidP="00D77D6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250C0" w:rsidRDefault="00A250C0" w:rsidP="00A250C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C674F2">
              <w:rPr>
                <w:szCs w:val="28"/>
              </w:rPr>
              <w:t xml:space="preserve">Об </w:t>
            </w:r>
            <w:proofErr w:type="gramStart"/>
            <w:r w:rsidRPr="00C674F2">
              <w:rPr>
                <w:szCs w:val="28"/>
              </w:rPr>
              <w:t>отчете</w:t>
            </w:r>
            <w:proofErr w:type="gramEnd"/>
            <w:r w:rsidRPr="00C674F2">
              <w:rPr>
                <w:szCs w:val="28"/>
              </w:rPr>
              <w:t xml:space="preserve"> о работе комитета Законодательного Собрания по социальной политике и защите прав граждан за 2012 год</w:t>
            </w:r>
            <w:r>
              <w:rPr>
                <w:szCs w:val="28"/>
              </w:rPr>
              <w:t>.</w:t>
            </w:r>
          </w:p>
          <w:p w:rsidR="00A250C0" w:rsidRPr="00C674F2" w:rsidRDefault="00A250C0" w:rsidP="00A250C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77D69" w:rsidRPr="00270F5F" w:rsidRDefault="00D77D69" w:rsidP="00D77D6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D77D69" w:rsidRPr="00AB1CD7" w:rsidRDefault="00D77D69" w:rsidP="00D77D6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A250C0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</w:t>
            </w:r>
            <w:r w:rsidR="00A250C0">
              <w:rPr>
                <w:szCs w:val="28"/>
              </w:rPr>
              <w:t>74</w:t>
            </w:r>
            <w:r>
              <w:rPr>
                <w:szCs w:val="28"/>
              </w:rPr>
              <w:t xml:space="preserve"> (прилага</w:t>
            </w:r>
            <w:r w:rsidR="00A250C0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D77D69" w:rsidRPr="000A7E5B" w:rsidRDefault="00D77D69" w:rsidP="00D77D69">
            <w:pPr>
              <w:jc w:val="both"/>
              <w:rPr>
                <w:szCs w:val="28"/>
              </w:rPr>
            </w:pPr>
          </w:p>
          <w:p w:rsidR="00D77D69" w:rsidRDefault="00D77D69" w:rsidP="00D77D6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D77D69" w:rsidRPr="00AB1CD7" w:rsidRDefault="00D77D69" w:rsidP="00D77D69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12</w:t>
            </w:r>
            <w:r w:rsidRPr="00AB1CD7">
              <w:rPr>
                <w:szCs w:val="28"/>
              </w:rPr>
              <w:t>. СЛУШАЛИ:</w:t>
            </w:r>
          </w:p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95EA7" w:rsidRPr="008964AB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964AB">
              <w:rPr>
                <w:szCs w:val="28"/>
              </w:rPr>
              <w:t xml:space="preserve">О предложениях комитета Законодательного Собрания по социальной политике и защите прав граждан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F21AB8">
              <w:rPr>
                <w:szCs w:val="28"/>
              </w:rPr>
              <w:t xml:space="preserve">                        </w:t>
            </w:r>
            <w:r w:rsidRPr="008964AB">
              <w:rPr>
                <w:szCs w:val="28"/>
              </w:rPr>
              <w:t>12 декабря 2012 года</w:t>
            </w:r>
            <w:r>
              <w:rPr>
                <w:szCs w:val="28"/>
              </w:rPr>
              <w:t>.</w:t>
            </w:r>
          </w:p>
          <w:p w:rsidR="00495EA7" w:rsidRPr="00C674F2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95EA7" w:rsidRPr="00270F5F" w:rsidRDefault="00495EA7" w:rsidP="00495EA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275 (прилагае</w:t>
            </w:r>
            <w:r w:rsidRPr="00AB1CD7">
              <w:rPr>
                <w:szCs w:val="28"/>
              </w:rPr>
              <w:t>тся).</w:t>
            </w:r>
          </w:p>
          <w:p w:rsidR="00495EA7" w:rsidRPr="000A7E5B" w:rsidRDefault="00495EA7" w:rsidP="00495EA7">
            <w:pPr>
              <w:jc w:val="both"/>
              <w:rPr>
                <w:szCs w:val="28"/>
              </w:rPr>
            </w:pPr>
          </w:p>
          <w:p w:rsidR="00495EA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95EA7" w:rsidRDefault="00495EA7" w:rsidP="00495EA7">
            <w:pPr>
              <w:jc w:val="both"/>
              <w:outlineLvl w:val="0"/>
              <w:rPr>
                <w:szCs w:val="28"/>
              </w:rPr>
            </w:pPr>
            <w:proofErr w:type="gramStart"/>
            <w:r w:rsidRPr="00184A08">
              <w:rPr>
                <w:szCs w:val="28"/>
              </w:rPr>
              <w:t>О письме председателя Комитета Государственной Думы Федерального Собрания Российской Федерации по региональной политике и проблемам Севера и Дальнего Востока об актуальности проекта федерального закона № 45458-5 "О внесении изменения в Закон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местностях", внесенного Законодательным Собранием Приморского края в качестве законодательной инициативы</w:t>
            </w:r>
            <w:r>
              <w:rPr>
                <w:szCs w:val="28"/>
              </w:rPr>
              <w:t>.</w:t>
            </w:r>
            <w:proofErr w:type="gramEnd"/>
          </w:p>
          <w:p w:rsidR="00495EA7" w:rsidRPr="00C674F2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95EA7" w:rsidRPr="00270F5F" w:rsidRDefault="00495EA7" w:rsidP="00495EA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276 (прилагае</w:t>
            </w:r>
            <w:r w:rsidRPr="00AB1CD7">
              <w:rPr>
                <w:szCs w:val="28"/>
              </w:rPr>
              <w:t>тся).</w:t>
            </w:r>
          </w:p>
          <w:p w:rsidR="00495EA7" w:rsidRPr="000A7E5B" w:rsidRDefault="00495EA7" w:rsidP="00495EA7">
            <w:pPr>
              <w:jc w:val="both"/>
              <w:rPr>
                <w:szCs w:val="28"/>
              </w:rPr>
            </w:pPr>
          </w:p>
          <w:p w:rsidR="00495EA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95EA7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07561">
              <w:rPr>
                <w:szCs w:val="28"/>
              </w:rPr>
              <w:t xml:space="preserve">Об обращении Архангельского областного Собрания депутатов к Председателю Правительства Российской Федерации Д.А. Медведеву </w:t>
            </w:r>
            <w:proofErr w:type="gramStart"/>
            <w:r w:rsidRPr="00807561">
              <w:rPr>
                <w:szCs w:val="28"/>
              </w:rPr>
              <w:t>о необходимости внесения изменений в Трудовой кодекс Российской Федерации в части исключения из минимального размера оплаты труда выплат за работу</w:t>
            </w:r>
            <w:proofErr w:type="gramEnd"/>
            <w:r w:rsidRPr="00807561">
              <w:rPr>
                <w:szCs w:val="28"/>
              </w:rPr>
              <w:t xml:space="preserve"> в особых климатических условиях</w:t>
            </w:r>
            <w:r>
              <w:rPr>
                <w:szCs w:val="28"/>
              </w:rPr>
              <w:t>.</w:t>
            </w:r>
          </w:p>
          <w:p w:rsidR="00495EA7" w:rsidRPr="00C674F2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95EA7" w:rsidRPr="00270F5F" w:rsidRDefault="00495EA7" w:rsidP="00495EA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277 (прилагае</w:t>
            </w:r>
            <w:r w:rsidRPr="00AB1CD7">
              <w:rPr>
                <w:szCs w:val="28"/>
              </w:rPr>
              <w:t>тся).</w:t>
            </w:r>
          </w:p>
          <w:p w:rsidR="00495EA7" w:rsidRPr="000A7E5B" w:rsidRDefault="00495EA7" w:rsidP="00495EA7">
            <w:pPr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495EA7" w:rsidRPr="00AB1CD7">
        <w:tc>
          <w:tcPr>
            <w:tcW w:w="2235" w:type="dxa"/>
          </w:tcPr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95EA7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07561">
              <w:rPr>
                <w:szCs w:val="28"/>
              </w:rPr>
              <w:t>О проектах федеральных законов</w:t>
            </w:r>
            <w:r>
              <w:rPr>
                <w:szCs w:val="28"/>
              </w:rPr>
              <w:t>.</w:t>
            </w:r>
          </w:p>
          <w:p w:rsidR="00495EA7" w:rsidRPr="00C674F2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95EA7" w:rsidRPr="00270F5F" w:rsidRDefault="00495EA7" w:rsidP="00495EA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278 (прилагае</w:t>
            </w:r>
            <w:r w:rsidRPr="00AB1CD7">
              <w:rPr>
                <w:szCs w:val="28"/>
              </w:rPr>
              <w:t>тся).</w:t>
            </w:r>
          </w:p>
          <w:p w:rsidR="00495EA7" w:rsidRPr="000A7E5B" w:rsidRDefault="00495EA7" w:rsidP="00495EA7">
            <w:pPr>
              <w:jc w:val="both"/>
              <w:rPr>
                <w:szCs w:val="28"/>
              </w:rPr>
            </w:pPr>
          </w:p>
          <w:p w:rsidR="00495EA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AB1CD7">
              <w:rPr>
                <w:szCs w:val="28"/>
              </w:rPr>
              <w:t>. СЛУШАЛИ:</w:t>
            </w:r>
          </w:p>
          <w:p w:rsidR="00495EA7" w:rsidRDefault="00495EA7" w:rsidP="00495EA7">
            <w:pPr>
              <w:pStyle w:val="a7"/>
              <w:jc w:val="both"/>
              <w:rPr>
                <w:szCs w:val="28"/>
              </w:rPr>
            </w:pPr>
          </w:p>
          <w:p w:rsidR="00495EA7" w:rsidRPr="00AB1CD7" w:rsidRDefault="00495EA7" w:rsidP="00495EA7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95EA7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07561">
              <w:rPr>
                <w:szCs w:val="28"/>
              </w:rPr>
              <w:t>Об обращениях и законодательных инициативах законодательных (представительных) органов государственной власти субъектов Российской Федерации</w:t>
            </w:r>
            <w:r>
              <w:rPr>
                <w:szCs w:val="28"/>
              </w:rPr>
              <w:t>.</w:t>
            </w:r>
          </w:p>
          <w:p w:rsidR="00495EA7" w:rsidRPr="00C674F2" w:rsidRDefault="00495EA7" w:rsidP="00495E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495EA7" w:rsidRPr="00270F5F" w:rsidRDefault="00495EA7" w:rsidP="00495EA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F21AB8">
              <w:rPr>
                <w:i/>
                <w:szCs w:val="28"/>
                <w:u w:val="single"/>
              </w:rPr>
              <w:t xml:space="preserve">Докладывает: </w:t>
            </w:r>
            <w:r w:rsidRPr="00F21AB8">
              <w:rPr>
                <w:szCs w:val="28"/>
              </w:rPr>
              <w:t>Серебряков П.Ю.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  <w:tr w:rsidR="00495EA7" w:rsidRPr="00AB1CD7">
        <w:tc>
          <w:tcPr>
            <w:tcW w:w="2235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495EA7" w:rsidRPr="00AB1CD7" w:rsidRDefault="00495EA7" w:rsidP="00495EA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279 (прилагае</w:t>
            </w:r>
            <w:r w:rsidRPr="00AB1CD7">
              <w:rPr>
                <w:szCs w:val="28"/>
              </w:rPr>
              <w:t>тся).</w:t>
            </w:r>
          </w:p>
          <w:p w:rsidR="00495EA7" w:rsidRPr="000A7E5B" w:rsidRDefault="00495EA7" w:rsidP="00495EA7">
            <w:pPr>
              <w:jc w:val="both"/>
              <w:rPr>
                <w:szCs w:val="28"/>
              </w:rPr>
            </w:pPr>
          </w:p>
          <w:p w:rsidR="00495EA7" w:rsidRDefault="00495EA7" w:rsidP="00495EA7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495EA7" w:rsidRPr="00AB1CD7" w:rsidRDefault="00495EA7" w:rsidP="00495EA7">
            <w:pPr>
              <w:jc w:val="both"/>
              <w:rPr>
                <w:szCs w:val="28"/>
              </w:rPr>
            </w:pPr>
          </w:p>
        </w:tc>
      </w:tr>
    </w:tbl>
    <w:p w:rsidR="00886CE8" w:rsidRDefault="00886CE8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B6D32" w:rsidRDefault="000B6D32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BC49A7" w:rsidRPr="00396428" w:rsidRDefault="00BC49A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3379D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</w:t>
      </w:r>
    </w:p>
    <w:p w:rsidR="000F27CE" w:rsidRPr="00396428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председателя</w:t>
      </w:r>
      <w:r w:rsidR="00212D34">
        <w:rPr>
          <w:szCs w:val="28"/>
        </w:rPr>
        <w:t xml:space="preserve">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B6D32">
        <w:rPr>
          <w:szCs w:val="28"/>
        </w:rPr>
        <w:t xml:space="preserve">          </w:t>
      </w:r>
      <w:r w:rsidR="00830C4F">
        <w:rPr>
          <w:szCs w:val="28"/>
        </w:rPr>
        <w:t xml:space="preserve">  </w:t>
      </w:r>
      <w:r>
        <w:rPr>
          <w:szCs w:val="28"/>
        </w:rPr>
        <w:t>П.Ю. Серебряков</w:t>
      </w:r>
    </w:p>
    <w:sectPr w:rsidR="000F27CE" w:rsidRPr="00396428" w:rsidSect="000B6D3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166" w:rsidRDefault="00833166">
      <w:r>
        <w:separator/>
      </w:r>
    </w:p>
  </w:endnote>
  <w:endnote w:type="continuationSeparator" w:id="0">
    <w:p w:rsidR="00833166" w:rsidRDefault="008331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166" w:rsidRDefault="00833166">
      <w:r>
        <w:separator/>
      </w:r>
    </w:p>
  </w:footnote>
  <w:footnote w:type="continuationSeparator" w:id="0">
    <w:p w:rsidR="00833166" w:rsidRDefault="008331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66" w:rsidRDefault="00833166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33166" w:rsidRDefault="00833166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166" w:rsidRDefault="00833166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5</w:t>
    </w:r>
    <w:r>
      <w:rPr>
        <w:rStyle w:val="aa"/>
      </w:rPr>
      <w:fldChar w:fldCharType="end"/>
    </w:r>
  </w:p>
  <w:p w:rsidR="00833166" w:rsidRDefault="00833166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528B"/>
    <w:rsid w:val="000262F5"/>
    <w:rsid w:val="000271AF"/>
    <w:rsid w:val="000277EE"/>
    <w:rsid w:val="00032697"/>
    <w:rsid w:val="000329CF"/>
    <w:rsid w:val="00032BBB"/>
    <w:rsid w:val="00034ED9"/>
    <w:rsid w:val="00035E3D"/>
    <w:rsid w:val="00036D10"/>
    <w:rsid w:val="00036EED"/>
    <w:rsid w:val="0004179E"/>
    <w:rsid w:val="0004283F"/>
    <w:rsid w:val="00044A8C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40C4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38AA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331"/>
    <w:rsid w:val="00134F11"/>
    <w:rsid w:val="0013606A"/>
    <w:rsid w:val="00136F7A"/>
    <w:rsid w:val="001525FB"/>
    <w:rsid w:val="00153123"/>
    <w:rsid w:val="001542DB"/>
    <w:rsid w:val="001550C2"/>
    <w:rsid w:val="001552D2"/>
    <w:rsid w:val="00156E2A"/>
    <w:rsid w:val="0016089C"/>
    <w:rsid w:val="001609D1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1DC2"/>
    <w:rsid w:val="001E2252"/>
    <w:rsid w:val="001E2DA0"/>
    <w:rsid w:val="001E56DE"/>
    <w:rsid w:val="001E7398"/>
    <w:rsid w:val="001E7F4F"/>
    <w:rsid w:val="001F1BE7"/>
    <w:rsid w:val="001F3695"/>
    <w:rsid w:val="002006A5"/>
    <w:rsid w:val="00200C90"/>
    <w:rsid w:val="00206083"/>
    <w:rsid w:val="00206C79"/>
    <w:rsid w:val="002079BF"/>
    <w:rsid w:val="002102F9"/>
    <w:rsid w:val="00212974"/>
    <w:rsid w:val="00212D34"/>
    <w:rsid w:val="00213246"/>
    <w:rsid w:val="00214FB4"/>
    <w:rsid w:val="00215055"/>
    <w:rsid w:val="00217246"/>
    <w:rsid w:val="00217781"/>
    <w:rsid w:val="0021792F"/>
    <w:rsid w:val="002205B4"/>
    <w:rsid w:val="00232385"/>
    <w:rsid w:val="00233201"/>
    <w:rsid w:val="002356BA"/>
    <w:rsid w:val="00240F5A"/>
    <w:rsid w:val="00242D4C"/>
    <w:rsid w:val="00244E87"/>
    <w:rsid w:val="00251488"/>
    <w:rsid w:val="002516CA"/>
    <w:rsid w:val="00253538"/>
    <w:rsid w:val="00256041"/>
    <w:rsid w:val="00260304"/>
    <w:rsid w:val="00262953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045"/>
    <w:rsid w:val="00290963"/>
    <w:rsid w:val="00295BD0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66C8"/>
    <w:rsid w:val="002D7DAB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62826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3265"/>
    <w:rsid w:val="00395168"/>
    <w:rsid w:val="00396428"/>
    <w:rsid w:val="00397193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539"/>
    <w:rsid w:val="003D4FE8"/>
    <w:rsid w:val="003D6790"/>
    <w:rsid w:val="003D6BB9"/>
    <w:rsid w:val="003E2BE5"/>
    <w:rsid w:val="003E426D"/>
    <w:rsid w:val="003E46D2"/>
    <w:rsid w:val="003E5F59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4BD5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1248"/>
    <w:rsid w:val="0045354F"/>
    <w:rsid w:val="00455751"/>
    <w:rsid w:val="004563C9"/>
    <w:rsid w:val="00457CE4"/>
    <w:rsid w:val="00461CFA"/>
    <w:rsid w:val="004654E7"/>
    <w:rsid w:val="004660FC"/>
    <w:rsid w:val="00470E07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5EA7"/>
    <w:rsid w:val="00496F4B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500D9B"/>
    <w:rsid w:val="00503D7D"/>
    <w:rsid w:val="00507321"/>
    <w:rsid w:val="00511C69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2D30"/>
    <w:rsid w:val="005B58FB"/>
    <w:rsid w:val="005B7B81"/>
    <w:rsid w:val="005C3415"/>
    <w:rsid w:val="005C37BB"/>
    <w:rsid w:val="005C6572"/>
    <w:rsid w:val="005D22FA"/>
    <w:rsid w:val="005D5F81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7E19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10C5"/>
    <w:rsid w:val="007076BA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272D"/>
    <w:rsid w:val="007330E7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C0D"/>
    <w:rsid w:val="00792F76"/>
    <w:rsid w:val="00793A9D"/>
    <w:rsid w:val="007945A9"/>
    <w:rsid w:val="00796739"/>
    <w:rsid w:val="007A2538"/>
    <w:rsid w:val="007A2DDF"/>
    <w:rsid w:val="007A3EF4"/>
    <w:rsid w:val="007A521E"/>
    <w:rsid w:val="007B0166"/>
    <w:rsid w:val="007B12BD"/>
    <w:rsid w:val="007B1409"/>
    <w:rsid w:val="007C1E46"/>
    <w:rsid w:val="007C36B3"/>
    <w:rsid w:val="007C3794"/>
    <w:rsid w:val="007C650B"/>
    <w:rsid w:val="007C66CA"/>
    <w:rsid w:val="007C698C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11CA"/>
    <w:rsid w:val="008025F0"/>
    <w:rsid w:val="00805D96"/>
    <w:rsid w:val="0080664C"/>
    <w:rsid w:val="00807E23"/>
    <w:rsid w:val="0081332B"/>
    <w:rsid w:val="008147FE"/>
    <w:rsid w:val="00822245"/>
    <w:rsid w:val="008226FA"/>
    <w:rsid w:val="008227E0"/>
    <w:rsid w:val="008231FA"/>
    <w:rsid w:val="008240E3"/>
    <w:rsid w:val="008242FE"/>
    <w:rsid w:val="00824439"/>
    <w:rsid w:val="00830C4F"/>
    <w:rsid w:val="00832000"/>
    <w:rsid w:val="00832A6E"/>
    <w:rsid w:val="00832DDC"/>
    <w:rsid w:val="00833166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86CE8"/>
    <w:rsid w:val="00892327"/>
    <w:rsid w:val="00892C54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FA"/>
    <w:rsid w:val="0091350F"/>
    <w:rsid w:val="00914312"/>
    <w:rsid w:val="009167B1"/>
    <w:rsid w:val="009175E3"/>
    <w:rsid w:val="00923AD0"/>
    <w:rsid w:val="0093040B"/>
    <w:rsid w:val="00934878"/>
    <w:rsid w:val="00935528"/>
    <w:rsid w:val="00936005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819F8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C51"/>
    <w:rsid w:val="009A0EA5"/>
    <w:rsid w:val="009A2493"/>
    <w:rsid w:val="009A3B70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106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0BC4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43E4"/>
    <w:rsid w:val="00BD46E2"/>
    <w:rsid w:val="00BD6644"/>
    <w:rsid w:val="00BE0626"/>
    <w:rsid w:val="00BE5E50"/>
    <w:rsid w:val="00BE6B7C"/>
    <w:rsid w:val="00BE6F7E"/>
    <w:rsid w:val="00BE7C51"/>
    <w:rsid w:val="00BF2A07"/>
    <w:rsid w:val="00BF305A"/>
    <w:rsid w:val="00BF4D7D"/>
    <w:rsid w:val="00BF5255"/>
    <w:rsid w:val="00BF7442"/>
    <w:rsid w:val="00C07051"/>
    <w:rsid w:val="00C12FFF"/>
    <w:rsid w:val="00C14A81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78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1F6D"/>
    <w:rsid w:val="00C8204D"/>
    <w:rsid w:val="00C824D4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43EA"/>
    <w:rsid w:val="00D57744"/>
    <w:rsid w:val="00D639D2"/>
    <w:rsid w:val="00D63D82"/>
    <w:rsid w:val="00D67A94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2DF2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96645"/>
    <w:rsid w:val="00DA419C"/>
    <w:rsid w:val="00DA4842"/>
    <w:rsid w:val="00DB0764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CCF"/>
    <w:rsid w:val="00DD2787"/>
    <w:rsid w:val="00DD3F3F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E5D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10E3B"/>
    <w:rsid w:val="00F11B53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7A9"/>
    <w:rsid w:val="00F91ED1"/>
    <w:rsid w:val="00F928B4"/>
    <w:rsid w:val="00F94000"/>
    <w:rsid w:val="00F94B03"/>
    <w:rsid w:val="00F95E5C"/>
    <w:rsid w:val="00F969E0"/>
    <w:rsid w:val="00FA1DD8"/>
    <w:rsid w:val="00FA205D"/>
    <w:rsid w:val="00FA215B"/>
    <w:rsid w:val="00FA419C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7DC"/>
    <w:rsid w:val="00FF0015"/>
    <w:rsid w:val="00FF150F"/>
    <w:rsid w:val="00FF553F"/>
    <w:rsid w:val="00FF6804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5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7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8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9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a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semiHidden/>
    <w:locked/>
    <w:rsid w:val="00156E2A"/>
    <w:rPr>
      <w:sz w:val="28"/>
      <w:szCs w:val="24"/>
      <w:lang w:val="ru-RU" w:eastAsia="ru-RU" w:bidi="ar-SA"/>
    </w:rPr>
  </w:style>
  <w:style w:type="paragraph" w:styleId="ab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Document Map"/>
    <w:basedOn w:val="a"/>
    <w:link w:val="ad"/>
    <w:rsid w:val="00B74034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750D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6A31E1-5AA8-4553-B1F3-510EF0751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673</TotalTime>
  <Pages>9</Pages>
  <Words>1607</Words>
  <Characters>11798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19</cp:revision>
  <cp:lastPrinted>2013-02-12T23:22:00Z</cp:lastPrinted>
  <dcterms:created xsi:type="dcterms:W3CDTF">2012-11-22T03:49:00Z</dcterms:created>
  <dcterms:modified xsi:type="dcterms:W3CDTF">2013-02-12T23:25:00Z</dcterms:modified>
</cp:coreProperties>
</file>