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392694" w:rsidP="00956095">
            <w:pPr>
              <w:pStyle w:val="2"/>
              <w:spacing w:line="240" w:lineRule="auto"/>
              <w:rPr>
                <w:lang w:val="en-US"/>
              </w:rPr>
            </w:pPr>
            <w:r w:rsidRPr="00DA279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4.25pt" o:ole="" fillcolor="window">
                  <v:imagedata r:id="rId7" o:title=""/>
                </v:shape>
                <o:OLEObject Type="Embed" ProgID="Word.Picture.8" ShapeID="_x0000_i1025" DrawAspect="Content" ObjectID="_1421587270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5B55A5" w:rsidRDefault="005B55A5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 w:rsidR="00206BBE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27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20-55-09</w:t>
            </w:r>
          </w:p>
          <w:p w:rsidR="0099144C" w:rsidRPr="00CC6685" w:rsidRDefault="00A34F17" w:rsidP="00206BBE">
            <w:pPr>
              <w:jc w:val="center"/>
              <w:rPr>
                <w:sz w:val="22"/>
              </w:rPr>
            </w:pPr>
            <w:hyperlink r:id="rId9" w:history="1">
              <w:r w:rsidR="00206BBE" w:rsidRPr="0034395E">
                <w:rPr>
                  <w:rStyle w:val="a8"/>
                  <w:sz w:val="16"/>
                  <w:szCs w:val="16"/>
                  <w:lang w:val="en-US"/>
                </w:rPr>
                <w:t>samsonov</w:t>
              </w:r>
              <w:r w:rsidR="00206BBE" w:rsidRPr="0034395E">
                <w:rPr>
                  <w:rStyle w:val="a8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BC74FD" w:rsidRDefault="00BC74FD" w:rsidP="00BC74FD">
            <w:r>
              <w:t xml:space="preserve">Председателю </w:t>
            </w:r>
          </w:p>
          <w:p w:rsidR="00BC74FD" w:rsidRDefault="008941FD" w:rsidP="006E7B0D">
            <w:r>
              <w:t xml:space="preserve">Законодательного Собрания </w:t>
            </w:r>
          </w:p>
          <w:p w:rsidR="008941FD" w:rsidRDefault="008941FD" w:rsidP="006E7B0D">
            <w:r>
              <w:t>Приморского края</w:t>
            </w:r>
          </w:p>
          <w:p w:rsidR="008941FD" w:rsidRDefault="008941FD" w:rsidP="006E7B0D"/>
          <w:p w:rsidR="008941FD" w:rsidRPr="006E7B0D" w:rsidRDefault="008941FD" w:rsidP="006E7B0D">
            <w:pPr>
              <w:rPr>
                <w:b/>
              </w:rPr>
            </w:pPr>
            <w:r>
              <w:t>Горчакову В.В.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B24CC1" w:rsidRDefault="00392694" w:rsidP="005476E0">
            <w:pPr>
              <w:pStyle w:val="2"/>
              <w:spacing w:before="140"/>
              <w:ind w:firstLine="35"/>
              <w:rPr>
                <w:caps/>
                <w:sz w:val="24"/>
              </w:rPr>
            </w:pPr>
            <w:r>
              <w:rPr>
                <w:caps/>
                <w:sz w:val="24"/>
              </w:rPr>
              <w:t>05.02.2013</w:t>
            </w: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B17CBE" w:rsidRDefault="00392694">
            <w:pPr>
              <w:pStyle w:val="2"/>
              <w:spacing w:before="140"/>
              <w:rPr>
                <w:sz w:val="24"/>
              </w:rPr>
            </w:pPr>
            <w:r>
              <w:rPr>
                <w:sz w:val="24"/>
              </w:rPr>
              <w:t>15/13</w:t>
            </w:r>
            <w:r w:rsidR="00B17CBE" w:rsidRPr="00B17CBE">
              <w:rPr>
                <w:sz w:val="24"/>
              </w:rPr>
              <w:t>-ААС</w:t>
            </w:r>
          </w:p>
        </w:tc>
        <w:tc>
          <w:tcPr>
            <w:tcW w:w="425" w:type="dxa"/>
          </w:tcPr>
          <w:p w:rsidR="0099144C" w:rsidRPr="00B17CBE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B24CC1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 w:rsidP="00422BB6">
      <w:pPr>
        <w:jc w:val="both"/>
      </w:pPr>
    </w:p>
    <w:p w:rsidR="006C79CE" w:rsidRDefault="006C79CE" w:rsidP="00736301">
      <w:pPr>
        <w:ind w:left="6381" w:firstLine="709"/>
        <w:jc w:val="both"/>
      </w:pPr>
    </w:p>
    <w:p w:rsidR="00BC74FD" w:rsidRDefault="00BC74FD" w:rsidP="0000478D">
      <w:pPr>
        <w:ind w:firstLine="709"/>
        <w:jc w:val="both"/>
      </w:pPr>
    </w:p>
    <w:p w:rsidR="00BC74FD" w:rsidRDefault="00BE3B3E" w:rsidP="00BE3B3E">
      <w:pPr>
        <w:ind w:firstLine="709"/>
        <w:jc w:val="center"/>
      </w:pPr>
      <w:r>
        <w:t>Уважаемый</w:t>
      </w:r>
      <w:r w:rsidR="008941FD">
        <w:t xml:space="preserve"> Виктор Васильевич</w:t>
      </w:r>
      <w:r>
        <w:t>!</w:t>
      </w:r>
    </w:p>
    <w:p w:rsidR="006E7B0D" w:rsidRDefault="006E7B0D" w:rsidP="00BE3B3E">
      <w:pPr>
        <w:ind w:firstLine="709"/>
        <w:jc w:val="center"/>
      </w:pPr>
    </w:p>
    <w:tbl>
      <w:tblPr>
        <w:tblW w:w="0" w:type="auto"/>
        <w:tblLayout w:type="fixed"/>
        <w:tblLook w:val="0000"/>
      </w:tblPr>
      <w:tblGrid>
        <w:gridCol w:w="9570"/>
      </w:tblGrid>
      <w:tr w:rsidR="006E7B0D" w:rsidRPr="006E7B0D" w:rsidTr="00A11002">
        <w:tc>
          <w:tcPr>
            <w:tcW w:w="9570" w:type="dxa"/>
          </w:tcPr>
          <w:p w:rsidR="006E7B0D" w:rsidRDefault="005476E0" w:rsidP="005476E0">
            <w:pPr>
              <w:widowControl w:val="0"/>
              <w:spacing w:line="276" w:lineRule="auto"/>
              <w:ind w:firstLine="851"/>
              <w:jc w:val="both"/>
            </w:pPr>
            <w:r>
              <w:t xml:space="preserve"> </w:t>
            </w:r>
            <w:proofErr w:type="gramStart"/>
            <w:r w:rsidR="006E7B0D" w:rsidRPr="006E7B0D">
              <w:t>На основании с</w:t>
            </w:r>
            <w:r w:rsidR="000D2A11">
              <w:t>т</w:t>
            </w:r>
            <w:r w:rsidR="006E7B0D" w:rsidRPr="006E7B0D">
              <w:t xml:space="preserve">атьи 3 Закона Приморского края от 22 декабря 2008 года №373-КЗ «О законодательной деятельности в Приморском крае» в качестве законодательной инициативы </w:t>
            </w:r>
            <w:r w:rsidR="008941FD">
              <w:t xml:space="preserve">вношу проект </w:t>
            </w:r>
            <w:r w:rsidR="006E7B0D" w:rsidRPr="006E7B0D">
              <w:t xml:space="preserve"> </w:t>
            </w:r>
            <w:r w:rsidR="008941FD">
              <w:t xml:space="preserve">закона </w:t>
            </w:r>
            <w:r w:rsidR="006E7B0D" w:rsidRPr="006E7B0D">
              <w:t xml:space="preserve">Приморского края </w:t>
            </w:r>
            <w:r>
              <w:rPr>
                <w:szCs w:val="28"/>
              </w:rPr>
              <w:t>«О внесении изменений в Закон Приморского края «О краевой целевой программе «Развитие г. Владивостока как центра международного сотрудничества в Азиатско-Тихоокеанском регионе» на 2008-2019 годы»</w:t>
            </w:r>
            <w:r>
              <w:t>.</w:t>
            </w:r>
            <w:proofErr w:type="gramEnd"/>
          </w:p>
          <w:p w:rsidR="001745FD" w:rsidRDefault="001745FD" w:rsidP="006E7B0D">
            <w:pPr>
              <w:widowControl w:val="0"/>
              <w:jc w:val="both"/>
            </w:pPr>
          </w:p>
          <w:p w:rsidR="008941FD" w:rsidRDefault="001745FD" w:rsidP="006E7B0D">
            <w:pPr>
              <w:widowControl w:val="0"/>
              <w:jc w:val="both"/>
            </w:pPr>
            <w:r>
              <w:t>Приложение:</w:t>
            </w:r>
            <w:r w:rsidR="008941FD">
              <w:t xml:space="preserve">  текст законопроекта на </w:t>
            </w:r>
            <w:r w:rsidR="005476E0">
              <w:t>3</w:t>
            </w:r>
            <w:r w:rsidR="008941FD">
              <w:t xml:space="preserve">  л.  в </w:t>
            </w:r>
            <w:r w:rsidR="00E27C8E">
              <w:t>1</w:t>
            </w:r>
            <w:r w:rsidR="008941FD">
              <w:t xml:space="preserve"> экз.;</w:t>
            </w:r>
          </w:p>
          <w:p w:rsidR="008941FD" w:rsidRDefault="008941FD" w:rsidP="008941FD">
            <w:pPr>
              <w:widowControl w:val="0"/>
              <w:ind w:left="1843"/>
              <w:jc w:val="both"/>
            </w:pPr>
            <w:r>
              <w:t>пояснительная записка на 2 л. в 1 экз.;</w:t>
            </w:r>
          </w:p>
          <w:p w:rsidR="008941FD" w:rsidRDefault="008941FD" w:rsidP="008941FD">
            <w:pPr>
              <w:widowControl w:val="0"/>
              <w:ind w:left="1843"/>
              <w:jc w:val="both"/>
            </w:pPr>
            <w:r>
              <w:t>финансово-экономическое обоснование проекта закона на 1 л. в 1 экз.;</w:t>
            </w:r>
          </w:p>
          <w:p w:rsidR="001745FD" w:rsidRDefault="008941FD" w:rsidP="008941FD">
            <w:pPr>
              <w:widowControl w:val="0"/>
              <w:ind w:left="1843"/>
              <w:jc w:val="both"/>
            </w:pPr>
            <w:r>
              <w:t xml:space="preserve">перечень законодательных актов Приморского края, подлежащих признанию утратившими силу, изменению, приостановлению, дополнению или принятию в связи с принятием проекта закона на </w:t>
            </w:r>
            <w:r w:rsidR="001745FD">
              <w:t>1 л. в 1 экз</w:t>
            </w:r>
            <w:r>
              <w:t>.</w:t>
            </w:r>
            <w:r w:rsidR="001745FD">
              <w:t>;</w:t>
            </w:r>
          </w:p>
          <w:p w:rsidR="00392694" w:rsidRPr="006E7B0D" w:rsidRDefault="00392694" w:rsidP="008941FD">
            <w:pPr>
              <w:widowControl w:val="0"/>
              <w:ind w:left="1843"/>
              <w:jc w:val="both"/>
            </w:pPr>
            <w:r>
              <w:t>копия Заключения Губернатора на проект закона Приморского края «О внесении изменений в  Закон Приморского края «О краевой целевой программе «Развитие г</w:t>
            </w:r>
            <w:proofErr w:type="gramStart"/>
            <w:r>
              <w:t>.В</w:t>
            </w:r>
            <w:proofErr w:type="gramEnd"/>
            <w:r>
              <w:t>ладивостока как центра международного сотрудничества в Азиатско-Тихоокеанском регионе» на 2008-2019 годы» на 4 л. в 1 экз.</w:t>
            </w:r>
          </w:p>
          <w:p w:rsidR="006E7B0D" w:rsidRPr="006E7B0D" w:rsidRDefault="006E7B0D" w:rsidP="006E7B0D">
            <w:pPr>
              <w:pStyle w:val="1"/>
              <w:jc w:val="both"/>
              <w:rPr>
                <w:rFonts w:ascii="Times New Roman" w:hAnsi="Times New Roman"/>
                <w:b w:val="0"/>
                <w:bCs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kern w:val="0"/>
                <w:sz w:val="28"/>
                <w:szCs w:val="20"/>
              </w:rPr>
              <w:t xml:space="preserve"> </w:t>
            </w:r>
          </w:p>
        </w:tc>
      </w:tr>
      <w:tr w:rsidR="006E7B0D" w:rsidRPr="006E7B0D" w:rsidTr="00A11002">
        <w:tc>
          <w:tcPr>
            <w:tcW w:w="9570" w:type="dxa"/>
          </w:tcPr>
          <w:p w:rsidR="006E7B0D" w:rsidRPr="006E7B0D" w:rsidRDefault="006E7B0D" w:rsidP="006E7B0D">
            <w:pPr>
              <w:widowControl w:val="0"/>
              <w:jc w:val="both"/>
            </w:pPr>
          </w:p>
        </w:tc>
      </w:tr>
    </w:tbl>
    <w:p w:rsidR="005F2DBC" w:rsidRDefault="00736301" w:rsidP="00392694">
      <w:pPr>
        <w:ind w:left="6381" w:firstLine="709"/>
        <w:jc w:val="both"/>
        <w:rPr>
          <w:color w:val="000000"/>
        </w:rPr>
      </w:pPr>
      <w:r>
        <w:t>А.А. Самсонов.</w:t>
      </w:r>
    </w:p>
    <w:sectPr w:rsidR="005F2DBC" w:rsidSect="00022E3E">
      <w:footerReference w:type="default" r:id="rId10"/>
      <w:footnotePr>
        <w:numFmt w:val="chicago"/>
      </w:footnotePr>
      <w:pgSz w:w="11906" w:h="16838"/>
      <w:pgMar w:top="567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86B" w:rsidRDefault="00AE586B">
      <w:r>
        <w:separator/>
      </w:r>
    </w:p>
  </w:endnote>
  <w:endnote w:type="continuationSeparator" w:id="0">
    <w:p w:rsidR="00AE586B" w:rsidRDefault="00AE58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Кочугова</w:t>
    </w:r>
  </w:p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Наталья Юрьевна</w:t>
    </w:r>
  </w:p>
  <w:p w:rsidR="009D04A2" w:rsidRPr="009D04A2" w:rsidRDefault="0012655C">
    <w:pPr>
      <w:pStyle w:val="a4"/>
      <w:rPr>
        <w:sz w:val="20"/>
      </w:rPr>
    </w:pPr>
    <w:r>
      <w:rPr>
        <w:sz w:val="20"/>
      </w:rPr>
      <w:t>2642427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86B" w:rsidRDefault="00AE586B">
      <w:r>
        <w:separator/>
      </w:r>
    </w:p>
  </w:footnote>
  <w:footnote w:type="continuationSeparator" w:id="0">
    <w:p w:rsidR="00AE586B" w:rsidRDefault="00AE58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31AB"/>
    <w:multiLevelType w:val="hybridMultilevel"/>
    <w:tmpl w:val="55CE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D0AB3"/>
    <w:multiLevelType w:val="hybridMultilevel"/>
    <w:tmpl w:val="9EEAF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0620D"/>
    <w:multiLevelType w:val="hybridMultilevel"/>
    <w:tmpl w:val="C0E47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95BC5"/>
    <w:multiLevelType w:val="hybridMultilevel"/>
    <w:tmpl w:val="B36E1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C7EC3"/>
    <w:multiLevelType w:val="hybridMultilevel"/>
    <w:tmpl w:val="1A849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2F461B"/>
    <w:multiLevelType w:val="hybridMultilevel"/>
    <w:tmpl w:val="9C1C82E6"/>
    <w:lvl w:ilvl="0" w:tplc="056EC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5A0446"/>
    <w:multiLevelType w:val="hybridMultilevel"/>
    <w:tmpl w:val="B0680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4E0D"/>
    <w:rsid w:val="0000478D"/>
    <w:rsid w:val="00016408"/>
    <w:rsid w:val="00022E3E"/>
    <w:rsid w:val="000335DD"/>
    <w:rsid w:val="00047069"/>
    <w:rsid w:val="0007540C"/>
    <w:rsid w:val="00081B8F"/>
    <w:rsid w:val="000B02B1"/>
    <w:rsid w:val="000C53DD"/>
    <w:rsid w:val="000D2A11"/>
    <w:rsid w:val="000F1A66"/>
    <w:rsid w:val="0012655C"/>
    <w:rsid w:val="0015461F"/>
    <w:rsid w:val="001745FD"/>
    <w:rsid w:val="00187FEC"/>
    <w:rsid w:val="00192F5F"/>
    <w:rsid w:val="001E1D2C"/>
    <w:rsid w:val="001E6474"/>
    <w:rsid w:val="001F073E"/>
    <w:rsid w:val="00201302"/>
    <w:rsid w:val="00201459"/>
    <w:rsid w:val="00206BBE"/>
    <w:rsid w:val="002071ED"/>
    <w:rsid w:val="0023755B"/>
    <w:rsid w:val="002560C8"/>
    <w:rsid w:val="0025740B"/>
    <w:rsid w:val="00272376"/>
    <w:rsid w:val="00276C60"/>
    <w:rsid w:val="0028275D"/>
    <w:rsid w:val="002A4A24"/>
    <w:rsid w:val="002B2893"/>
    <w:rsid w:val="002E5CBF"/>
    <w:rsid w:val="002F634F"/>
    <w:rsid w:val="00373ED6"/>
    <w:rsid w:val="003877BE"/>
    <w:rsid w:val="00392694"/>
    <w:rsid w:val="00396538"/>
    <w:rsid w:val="00413D03"/>
    <w:rsid w:val="00422BB6"/>
    <w:rsid w:val="00461EE8"/>
    <w:rsid w:val="00465779"/>
    <w:rsid w:val="0049438B"/>
    <w:rsid w:val="004C5930"/>
    <w:rsid w:val="004D53E9"/>
    <w:rsid w:val="004F74FE"/>
    <w:rsid w:val="00520E30"/>
    <w:rsid w:val="00524A81"/>
    <w:rsid w:val="00527176"/>
    <w:rsid w:val="005476E0"/>
    <w:rsid w:val="00570D2B"/>
    <w:rsid w:val="00572BCB"/>
    <w:rsid w:val="005B4249"/>
    <w:rsid w:val="005B55A5"/>
    <w:rsid w:val="005B699F"/>
    <w:rsid w:val="005F2AE8"/>
    <w:rsid w:val="005F2DBC"/>
    <w:rsid w:val="0061270B"/>
    <w:rsid w:val="006230C3"/>
    <w:rsid w:val="00641711"/>
    <w:rsid w:val="00641B28"/>
    <w:rsid w:val="006949EF"/>
    <w:rsid w:val="00696549"/>
    <w:rsid w:val="006B14A2"/>
    <w:rsid w:val="006B685A"/>
    <w:rsid w:val="006C10AA"/>
    <w:rsid w:val="006C79CE"/>
    <w:rsid w:val="006E7B0D"/>
    <w:rsid w:val="00707036"/>
    <w:rsid w:val="00736301"/>
    <w:rsid w:val="007465D3"/>
    <w:rsid w:val="0074755C"/>
    <w:rsid w:val="00747D50"/>
    <w:rsid w:val="00782DF1"/>
    <w:rsid w:val="00787CFF"/>
    <w:rsid w:val="007D6D48"/>
    <w:rsid w:val="008036BE"/>
    <w:rsid w:val="008354B6"/>
    <w:rsid w:val="00866039"/>
    <w:rsid w:val="008941FD"/>
    <w:rsid w:val="008B64EC"/>
    <w:rsid w:val="008C3C71"/>
    <w:rsid w:val="008D5F7C"/>
    <w:rsid w:val="008D7990"/>
    <w:rsid w:val="008F0036"/>
    <w:rsid w:val="008F7233"/>
    <w:rsid w:val="0094222D"/>
    <w:rsid w:val="009464C5"/>
    <w:rsid w:val="00956095"/>
    <w:rsid w:val="009804D0"/>
    <w:rsid w:val="0099144C"/>
    <w:rsid w:val="009B7FCB"/>
    <w:rsid w:val="009D04A2"/>
    <w:rsid w:val="009E4003"/>
    <w:rsid w:val="00A330A5"/>
    <w:rsid w:val="00A34F17"/>
    <w:rsid w:val="00A41E93"/>
    <w:rsid w:val="00A44C26"/>
    <w:rsid w:val="00A502BB"/>
    <w:rsid w:val="00A50EC7"/>
    <w:rsid w:val="00AA1624"/>
    <w:rsid w:val="00AB2583"/>
    <w:rsid w:val="00AB41CA"/>
    <w:rsid w:val="00AE586B"/>
    <w:rsid w:val="00AE5B8A"/>
    <w:rsid w:val="00B17CBE"/>
    <w:rsid w:val="00B24CC1"/>
    <w:rsid w:val="00B340CA"/>
    <w:rsid w:val="00B42655"/>
    <w:rsid w:val="00B70B02"/>
    <w:rsid w:val="00B84268"/>
    <w:rsid w:val="00B864A9"/>
    <w:rsid w:val="00B95BCB"/>
    <w:rsid w:val="00B96F06"/>
    <w:rsid w:val="00BC4F3C"/>
    <w:rsid w:val="00BC74FD"/>
    <w:rsid w:val="00BD2751"/>
    <w:rsid w:val="00BE3B3E"/>
    <w:rsid w:val="00BE7977"/>
    <w:rsid w:val="00BF5955"/>
    <w:rsid w:val="00C11973"/>
    <w:rsid w:val="00C321E3"/>
    <w:rsid w:val="00C33908"/>
    <w:rsid w:val="00CA53BE"/>
    <w:rsid w:val="00CC6685"/>
    <w:rsid w:val="00CC6E17"/>
    <w:rsid w:val="00CE4E0D"/>
    <w:rsid w:val="00CF5AFC"/>
    <w:rsid w:val="00D45C00"/>
    <w:rsid w:val="00D60363"/>
    <w:rsid w:val="00D858D2"/>
    <w:rsid w:val="00D94E55"/>
    <w:rsid w:val="00DA011F"/>
    <w:rsid w:val="00DA2796"/>
    <w:rsid w:val="00DA64A6"/>
    <w:rsid w:val="00DF0EC2"/>
    <w:rsid w:val="00E27C8E"/>
    <w:rsid w:val="00E41DAE"/>
    <w:rsid w:val="00E51F33"/>
    <w:rsid w:val="00E61926"/>
    <w:rsid w:val="00E624C4"/>
    <w:rsid w:val="00E64ECE"/>
    <w:rsid w:val="00E708FD"/>
    <w:rsid w:val="00EA212F"/>
    <w:rsid w:val="00EC66DC"/>
    <w:rsid w:val="00EF5620"/>
    <w:rsid w:val="00FE2055"/>
    <w:rsid w:val="00FE43BB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2796"/>
    <w:rPr>
      <w:sz w:val="28"/>
    </w:rPr>
  </w:style>
  <w:style w:type="paragraph" w:styleId="1">
    <w:name w:val="heading 1"/>
    <w:basedOn w:val="a"/>
    <w:next w:val="a"/>
    <w:link w:val="10"/>
    <w:qFormat/>
    <w:rsid w:val="003877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A279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A2796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A2796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DA279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A2796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basedOn w:val="a0"/>
    <w:semiHidden/>
    <w:rsid w:val="00570D2B"/>
    <w:rPr>
      <w:vertAlign w:val="superscript"/>
    </w:rPr>
  </w:style>
  <w:style w:type="character" w:customStyle="1" w:styleId="10">
    <w:name w:val="Заголовок 1 Знак"/>
    <w:basedOn w:val="a0"/>
    <w:link w:val="1"/>
    <w:rsid w:val="003877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5">
    <w:name w:val="Нижний колонтитул Знак"/>
    <w:basedOn w:val="a0"/>
    <w:link w:val="a4"/>
    <w:uiPriority w:val="99"/>
    <w:rsid w:val="009D04A2"/>
    <w:rPr>
      <w:sz w:val="28"/>
    </w:rPr>
  </w:style>
  <w:style w:type="paragraph" w:styleId="ab">
    <w:name w:val="List Paragraph"/>
    <w:basedOn w:val="a"/>
    <w:uiPriority w:val="34"/>
    <w:qFormat/>
    <w:rsid w:val="007363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msonov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7;&#1072;&#1082;&#1057;\&#1044;&#1077;&#1087;&#1091;&#1090;&#1072;&#1090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Депутат угловой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2</cp:revision>
  <cp:lastPrinted>2012-06-09T09:09:00Z</cp:lastPrinted>
  <dcterms:created xsi:type="dcterms:W3CDTF">2013-02-05T05:34:00Z</dcterms:created>
  <dcterms:modified xsi:type="dcterms:W3CDTF">2013-02-05T05:34:00Z</dcterms:modified>
</cp:coreProperties>
</file>