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48F" w:rsidRDefault="00A1748F" w:rsidP="00A1748F">
      <w:pPr>
        <w:ind w:left="567"/>
        <w:jc w:val="right"/>
      </w:pP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2228091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widowControl w:val="0"/>
              <w:spacing w:after="120"/>
              <w:ind w:firstLine="34"/>
            </w:pPr>
            <w:r>
              <w:t>13.02.2013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ind w:hanging="107"/>
            </w:pPr>
            <w:r>
              <w:t>117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9F1991">
            <w:pPr>
              <w:jc w:val="both"/>
            </w:pPr>
            <w:r w:rsidRPr="00394D26">
              <w:t xml:space="preserve">О законодательной инициативе </w:t>
            </w:r>
            <w:r w:rsidR="00D02CCF">
              <w:t xml:space="preserve"> </w:t>
            </w:r>
            <w:r w:rsidR="009F1991">
              <w:t xml:space="preserve">Законодательного Собрания Приморского края </w:t>
            </w:r>
            <w:r w:rsidRPr="00394D26">
              <w:t>по внесению в Государственную Думу Федерального Собрания Российской</w:t>
            </w:r>
            <w:r w:rsidR="00680ED4">
              <w:t xml:space="preserve"> </w:t>
            </w:r>
            <w:r w:rsidRPr="00394D26">
              <w:t>Федерации проекта федерального закона "О внесении изменени</w:t>
            </w:r>
            <w:r w:rsidR="009F1991">
              <w:t xml:space="preserve">я </w:t>
            </w:r>
            <w:r w:rsidRPr="00394D26">
              <w:t>в</w:t>
            </w:r>
            <w:r w:rsidR="006A0FF4">
              <w:t xml:space="preserve"> </w:t>
            </w:r>
            <w:r w:rsidR="009F1991">
              <w:t xml:space="preserve">статью 30 Лесного кодекса </w:t>
            </w:r>
            <w:r w:rsidR="00680ED4">
              <w:t>Российской</w:t>
            </w:r>
            <w:r w:rsidR="00733319">
              <w:t xml:space="preserve"> Федерации</w:t>
            </w:r>
            <w:r w:rsidRPr="00394D26">
              <w:t>"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r>
        <w:t>Рассмотрев и обсудив</w:t>
      </w:r>
      <w:r w:rsidRPr="00B67EE7">
        <w:t xml:space="preserve"> </w:t>
      </w:r>
      <w:r>
        <w:t>законодательную инициативу</w:t>
      </w:r>
      <w:r w:rsidRPr="00904EF9">
        <w:t xml:space="preserve"> </w:t>
      </w:r>
      <w:r w:rsidR="00397122">
        <w:t>депутата Законодательного Собрания</w:t>
      </w:r>
      <w:r>
        <w:t xml:space="preserve"> Кваши А.Л. по внесению в Законодательное Собрание проекта постановления Законодательного Собрания </w:t>
      </w:r>
      <w:r w:rsidR="00113E27">
        <w:t>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изменения в статью 30 Лесного кодекса Российской Федерации",</w:t>
      </w:r>
      <w:r>
        <w:t xml:space="preserve"> 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113E27" w:rsidRDefault="00113E27" w:rsidP="00113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proofErr w:type="spellStart"/>
      <w:r>
        <w:t>1.Поддержать</w:t>
      </w:r>
      <w:proofErr w:type="spellEnd"/>
      <w:r>
        <w:t xml:space="preserve"> законодательную инициативу</w:t>
      </w:r>
      <w:r w:rsidRPr="00904EF9">
        <w:t xml:space="preserve"> </w:t>
      </w:r>
      <w:r w:rsidR="00397122">
        <w:t>депутат</w:t>
      </w:r>
      <w:r w:rsidR="00AA684B">
        <w:t>а Законодательного Собрания Кваши А.Л.</w:t>
      </w:r>
    </w:p>
    <w:p w:rsidR="00113E27" w:rsidRDefault="00113E27" w:rsidP="00113E27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</w:p>
    <w:p w:rsidR="00FC7630" w:rsidRDefault="00FC7630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2.</w:t>
      </w:r>
      <w:r w:rsidR="00397122">
        <w:t>Подготовить</w:t>
      </w:r>
      <w:proofErr w:type="spellEnd"/>
      <w:r w:rsidR="00397122">
        <w:t xml:space="preserve"> проект постановления Законодательного Собрания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изменения в статью 30 Лесного кодекса Российской Федерации"</w:t>
      </w:r>
      <w:r w:rsidR="00AA684B">
        <w:t xml:space="preserve"> и р</w:t>
      </w:r>
      <w:r>
        <w:t>ассмотре</w:t>
      </w:r>
      <w:r w:rsidR="00E16FB4">
        <w:t xml:space="preserve">ть его на очередном заседании </w:t>
      </w:r>
      <w:r w:rsidR="00AA684B">
        <w:t xml:space="preserve">в </w:t>
      </w:r>
      <w:r w:rsidR="009060F6">
        <w:t>феврале</w:t>
      </w:r>
      <w:r>
        <w:t xml:space="preserve"> 201</w:t>
      </w:r>
      <w:r w:rsidR="009060F6">
        <w:t>3</w:t>
      </w:r>
      <w:r>
        <w:t xml:space="preserve"> года</w:t>
      </w:r>
      <w:r w:rsidR="00A072B0">
        <w:t>.</w:t>
      </w:r>
    </w:p>
    <w:p w:rsidR="00FC7630" w:rsidRDefault="00FC7630" w:rsidP="00FC7630">
      <w:pPr>
        <w:pStyle w:val="a3"/>
        <w:tabs>
          <w:tab w:val="clear" w:pos="4153"/>
          <w:tab w:val="clear" w:pos="8306"/>
        </w:tabs>
        <w:jc w:val="both"/>
      </w:pPr>
    </w:p>
    <w:p w:rsidR="0011380F" w:rsidRDefault="00FC7630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3.Рекомендовать</w:t>
      </w:r>
      <w:proofErr w:type="spellEnd"/>
      <w:r>
        <w:t xml:space="preserve"> Законодательному Собранию принять</w:t>
      </w:r>
      <w:r w:rsidR="00AA684B">
        <w:t xml:space="preserve"> указанный</w:t>
      </w:r>
      <w:r>
        <w:t xml:space="preserve"> проект постановления</w:t>
      </w:r>
      <w:r w:rsidR="00AA684B">
        <w:t>.</w:t>
      </w:r>
      <w:r>
        <w:t xml:space="preserve"> </w:t>
      </w:r>
    </w:p>
    <w:p w:rsidR="00FC7630" w:rsidRDefault="00FC7630" w:rsidP="00FC7630">
      <w:pPr>
        <w:pStyle w:val="a3"/>
        <w:tabs>
          <w:tab w:val="clear" w:pos="4153"/>
          <w:tab w:val="clear" w:pos="8306"/>
        </w:tabs>
        <w:jc w:val="both"/>
      </w:pPr>
    </w:p>
    <w:p w:rsidR="00FC7630" w:rsidRDefault="00FC7630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4.Поручить</w:t>
      </w:r>
      <w:proofErr w:type="spellEnd"/>
      <w:r>
        <w:t xml:space="preserve"> </w:t>
      </w:r>
      <w:r w:rsidR="0011380F">
        <w:t>Кваше Александру Леонидовичу</w:t>
      </w:r>
      <w:r>
        <w:t xml:space="preserve">, </w:t>
      </w:r>
      <w:r w:rsidR="0011380F">
        <w:t xml:space="preserve">заместителю </w:t>
      </w:r>
      <w:r>
        <w:t>председател</w:t>
      </w:r>
      <w:r w:rsidR="0011380F">
        <w:t>я</w:t>
      </w:r>
      <w:r>
        <w:t xml:space="preserve"> комитета по </w:t>
      </w:r>
      <w:r w:rsidR="0011380F">
        <w:t xml:space="preserve">продовольственной политике и </w:t>
      </w:r>
      <w:r w:rsidR="0011380F">
        <w:lastRenderedPageBreak/>
        <w:t>природопользованию</w:t>
      </w:r>
      <w:r>
        <w:t>, выступить на заседании Законодательного Собрания с докладом по указанному вопросу.</w:t>
      </w:r>
    </w:p>
    <w:p w:rsidR="00FC7630" w:rsidRDefault="00FC7630" w:rsidP="00FC7630">
      <w:pPr>
        <w:pStyle w:val="a3"/>
        <w:tabs>
          <w:tab w:val="clear" w:pos="4153"/>
          <w:tab w:val="clear" w:pos="8306"/>
        </w:tabs>
        <w:jc w:val="both"/>
      </w:pPr>
    </w:p>
    <w:p w:rsidR="00FC7630" w:rsidRDefault="00FC7630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 на рассмотрение вопроса – 10 минут, </w:t>
      </w:r>
      <w:r w:rsidR="0095747F">
        <w:t xml:space="preserve">в том числе для доклада </w:t>
      </w:r>
      <w:r>
        <w:t xml:space="preserve">– </w:t>
      </w:r>
      <w:r w:rsidR="0095747F">
        <w:t>5</w:t>
      </w:r>
      <w:r>
        <w:t xml:space="preserve"> минут</w:t>
      </w:r>
      <w:r w:rsidR="0095747F">
        <w:t>.</w:t>
      </w:r>
    </w:p>
    <w:p w:rsidR="00CD4034" w:rsidRDefault="00CD4034" w:rsidP="00CD4034"/>
    <w:p w:rsidR="00CD4034" w:rsidRDefault="00CD4034" w:rsidP="00CD4034"/>
    <w:p w:rsidR="0011380F" w:rsidRDefault="0011380F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172" w:rsidRDefault="00DC6172">
      <w:r>
        <w:separator/>
      </w:r>
    </w:p>
  </w:endnote>
  <w:endnote w:type="continuationSeparator" w:id="1">
    <w:p w:rsidR="00DC6172" w:rsidRDefault="00DC61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172" w:rsidRDefault="00DC6172">
      <w:r>
        <w:separator/>
      </w:r>
    </w:p>
  </w:footnote>
  <w:footnote w:type="continuationSeparator" w:id="1">
    <w:p w:rsidR="00DC6172" w:rsidRDefault="00DC61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877725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877725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16FB4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380F"/>
    <w:rsid w:val="00113E27"/>
    <w:rsid w:val="00117D97"/>
    <w:rsid w:val="0015104F"/>
    <w:rsid w:val="00151BB0"/>
    <w:rsid w:val="00152A64"/>
    <w:rsid w:val="00155065"/>
    <w:rsid w:val="0017227B"/>
    <w:rsid w:val="00190E72"/>
    <w:rsid w:val="001A2317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56AB"/>
    <w:rsid w:val="00372A76"/>
    <w:rsid w:val="00397122"/>
    <w:rsid w:val="003B54B8"/>
    <w:rsid w:val="003C4624"/>
    <w:rsid w:val="003E6834"/>
    <w:rsid w:val="0046121A"/>
    <w:rsid w:val="004B30F2"/>
    <w:rsid w:val="004C102E"/>
    <w:rsid w:val="004E3D78"/>
    <w:rsid w:val="00500F87"/>
    <w:rsid w:val="00564CFC"/>
    <w:rsid w:val="00595F16"/>
    <w:rsid w:val="005B31CB"/>
    <w:rsid w:val="005F0592"/>
    <w:rsid w:val="005F1313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867BE"/>
    <w:rsid w:val="00794BF3"/>
    <w:rsid w:val="007E1C72"/>
    <w:rsid w:val="007F0F0C"/>
    <w:rsid w:val="008322E5"/>
    <w:rsid w:val="00836F71"/>
    <w:rsid w:val="00837742"/>
    <w:rsid w:val="00877725"/>
    <w:rsid w:val="008B702C"/>
    <w:rsid w:val="008C6644"/>
    <w:rsid w:val="008D2893"/>
    <w:rsid w:val="008F2060"/>
    <w:rsid w:val="00900034"/>
    <w:rsid w:val="009060F6"/>
    <w:rsid w:val="00907E35"/>
    <w:rsid w:val="009105D7"/>
    <w:rsid w:val="009263EC"/>
    <w:rsid w:val="0094628A"/>
    <w:rsid w:val="0095747F"/>
    <w:rsid w:val="00985321"/>
    <w:rsid w:val="00986E1B"/>
    <w:rsid w:val="009C596A"/>
    <w:rsid w:val="009D1320"/>
    <w:rsid w:val="009F1991"/>
    <w:rsid w:val="009F78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B222E7"/>
    <w:rsid w:val="00B26B2F"/>
    <w:rsid w:val="00B409D3"/>
    <w:rsid w:val="00B410B8"/>
    <w:rsid w:val="00B50AFC"/>
    <w:rsid w:val="00B50E61"/>
    <w:rsid w:val="00B50FD1"/>
    <w:rsid w:val="00BB0F3D"/>
    <w:rsid w:val="00C27A00"/>
    <w:rsid w:val="00C454F6"/>
    <w:rsid w:val="00C625C4"/>
    <w:rsid w:val="00C62908"/>
    <w:rsid w:val="00C67495"/>
    <w:rsid w:val="00C714E3"/>
    <w:rsid w:val="00CA7363"/>
    <w:rsid w:val="00CD4034"/>
    <w:rsid w:val="00CD7525"/>
    <w:rsid w:val="00D02CCF"/>
    <w:rsid w:val="00D039B2"/>
    <w:rsid w:val="00D3588C"/>
    <w:rsid w:val="00D5361E"/>
    <w:rsid w:val="00D80476"/>
    <w:rsid w:val="00D8191D"/>
    <w:rsid w:val="00DA679F"/>
    <w:rsid w:val="00DC6172"/>
    <w:rsid w:val="00DD128C"/>
    <w:rsid w:val="00E0415F"/>
    <w:rsid w:val="00E102D4"/>
    <w:rsid w:val="00E16FB4"/>
    <w:rsid w:val="00E30D1A"/>
    <w:rsid w:val="00E54EAC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8E8D0-D173-4D62-BF9C-D754B596E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9</TotalTime>
  <Pages>2</Pages>
  <Words>194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mihailova_e_v</cp:lastModifiedBy>
  <cp:revision>4</cp:revision>
  <cp:lastPrinted>2013-02-13T06:15:00Z</cp:lastPrinted>
  <dcterms:created xsi:type="dcterms:W3CDTF">2013-02-13T05:11:00Z</dcterms:created>
  <dcterms:modified xsi:type="dcterms:W3CDTF">2013-02-13T06:16:00Z</dcterms:modified>
</cp:coreProperties>
</file>