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11" w:type="dxa"/>
        <w:tblLayout w:type="fixed"/>
        <w:tblLook w:val="0000"/>
      </w:tblPr>
      <w:tblGrid>
        <w:gridCol w:w="3237"/>
        <w:gridCol w:w="2967"/>
        <w:gridCol w:w="3507"/>
      </w:tblGrid>
      <w:tr w:rsidR="002E372A">
        <w:tc>
          <w:tcPr>
            <w:tcW w:w="3237" w:type="dxa"/>
          </w:tcPr>
          <w:p w:rsidR="002E372A" w:rsidRDefault="002E372A">
            <w:pPr>
              <w:pStyle w:val="1"/>
              <w:spacing w:before="120" w:line="240" w:lineRule="auto"/>
              <w:rPr>
                <w:spacing w:val="94"/>
              </w:rPr>
            </w:pPr>
          </w:p>
        </w:tc>
        <w:tc>
          <w:tcPr>
            <w:tcW w:w="2967" w:type="dxa"/>
            <w:vAlign w:val="bottom"/>
          </w:tcPr>
          <w:p w:rsidR="002E372A" w:rsidRDefault="002E372A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507" w:type="dxa"/>
          </w:tcPr>
          <w:p w:rsidR="00CC3450" w:rsidRDefault="00CC3450" w:rsidP="00CC3450">
            <w:pPr>
              <w:rPr>
                <w:sz w:val="20"/>
              </w:rPr>
            </w:pPr>
            <w:r>
              <w:rPr>
                <w:sz w:val="20"/>
              </w:rPr>
              <w:t xml:space="preserve">Проект  внесен депутатом </w:t>
            </w:r>
          </w:p>
          <w:p w:rsidR="00CC3450" w:rsidRDefault="00CC3450" w:rsidP="00CC3450">
            <w:pPr>
              <w:rPr>
                <w:sz w:val="20"/>
              </w:rPr>
            </w:pPr>
            <w:r>
              <w:rPr>
                <w:sz w:val="20"/>
              </w:rPr>
              <w:t>Законодательного Собрания</w:t>
            </w:r>
          </w:p>
          <w:p w:rsidR="00CC3450" w:rsidRPr="0084126D" w:rsidRDefault="00CC3450" w:rsidP="00CC3450">
            <w:r>
              <w:rPr>
                <w:sz w:val="20"/>
              </w:rPr>
              <w:t>Квашой А.Л.</w:t>
            </w:r>
          </w:p>
          <w:p w:rsidR="002E372A" w:rsidRPr="00294C03" w:rsidRDefault="002E372A" w:rsidP="00303D11">
            <w:pPr>
              <w:rPr>
                <w:sz w:val="20"/>
              </w:rPr>
            </w:pPr>
          </w:p>
        </w:tc>
      </w:tr>
    </w:tbl>
    <w:p w:rsidR="002E372A" w:rsidRDefault="002E372A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2E372A" w:rsidRDefault="002E372A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2E372A" w:rsidRDefault="002E372A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/>
      </w:tblPr>
      <w:tblGrid>
        <w:gridCol w:w="2977"/>
        <w:gridCol w:w="1276"/>
        <w:gridCol w:w="3402"/>
        <w:gridCol w:w="1701"/>
      </w:tblGrid>
      <w:tr w:rsidR="002E372A">
        <w:trPr>
          <w:cantSplit/>
        </w:trPr>
        <w:tc>
          <w:tcPr>
            <w:tcW w:w="2977" w:type="dxa"/>
          </w:tcPr>
          <w:p w:rsidR="002E372A" w:rsidRDefault="002E372A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2E372A" w:rsidRDefault="002E372A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2E372A" w:rsidRDefault="002E372A">
            <w:pPr>
              <w:pStyle w:val="a3"/>
              <w:tabs>
                <w:tab w:val="clear" w:pos="4153"/>
                <w:tab w:val="clear" w:pos="8306"/>
              </w:tabs>
            </w:pPr>
            <w:r>
              <w:t>№</w:t>
            </w:r>
            <w:r w:rsidR="00303D11">
              <w:t xml:space="preserve"> </w:t>
            </w:r>
          </w:p>
        </w:tc>
      </w:tr>
      <w:tr w:rsidR="002E372A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2E372A" w:rsidRDefault="002E372A">
            <w:pPr>
              <w:jc w:val="both"/>
              <w:rPr>
                <w:sz w:val="24"/>
              </w:rPr>
            </w:pPr>
          </w:p>
        </w:tc>
      </w:tr>
      <w:tr w:rsidR="002E372A" w:rsidRPr="008270F9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2E372A" w:rsidRPr="008270F9" w:rsidRDefault="009F0990" w:rsidP="00FA2451">
            <w:pPr>
              <w:jc w:val="both"/>
            </w:pPr>
            <w:r>
              <w:t xml:space="preserve">О законодательной инициативе Законодательного Собрания Приморского края по внесению в Государственную Думу Феде-рального Собрания Российской Федерации проекта федераль-ного закона "О внесении </w:t>
            </w:r>
            <w:r w:rsidR="0081375A">
              <w:t>изменени</w:t>
            </w:r>
            <w:r w:rsidR="00CC3450">
              <w:t>я</w:t>
            </w:r>
            <w:r w:rsidR="008270F9" w:rsidRPr="00811540">
              <w:t xml:space="preserve"> в</w:t>
            </w:r>
            <w:r w:rsidR="00CC3450">
              <w:t xml:space="preserve"> </w:t>
            </w:r>
            <w:r w:rsidR="00FA2451">
              <w:t xml:space="preserve">статью 30 </w:t>
            </w:r>
            <w:r w:rsidR="00CC3450">
              <w:t>Лесно</w:t>
            </w:r>
            <w:r w:rsidR="00FA2451">
              <w:t>го</w:t>
            </w:r>
            <w:r w:rsidR="008270F9" w:rsidRPr="00811540">
              <w:t xml:space="preserve"> кодекс</w:t>
            </w:r>
            <w:r w:rsidR="00FA2451">
              <w:t>а</w:t>
            </w:r>
            <w:r w:rsidR="008270F9">
              <w:t xml:space="preserve"> </w:t>
            </w:r>
            <w:r w:rsidR="008270F9" w:rsidRPr="00811540">
              <w:t>Российской Федерации</w:t>
            </w:r>
            <w:r>
              <w:t>"</w:t>
            </w:r>
          </w:p>
        </w:tc>
      </w:tr>
    </w:tbl>
    <w:p w:rsidR="009F0990" w:rsidRDefault="009F0990" w:rsidP="009F0990">
      <w:pPr>
        <w:ind w:firstLine="720"/>
        <w:jc w:val="both"/>
      </w:pPr>
    </w:p>
    <w:p w:rsidR="009F0990" w:rsidRDefault="009F0990" w:rsidP="009F0990">
      <w:pPr>
        <w:ind w:firstLine="720"/>
        <w:jc w:val="both"/>
      </w:pPr>
      <w:r>
        <w:t xml:space="preserve">В соответствии со статьей 104 Конституции Российской Федерации Законодательное Собрание Приморского края </w:t>
      </w:r>
    </w:p>
    <w:p w:rsidR="009F0990" w:rsidRDefault="009F0990" w:rsidP="009F0990"/>
    <w:p w:rsidR="009F0990" w:rsidRDefault="009F0990" w:rsidP="009F0990">
      <w:r>
        <w:t>ПОСТАНОВЛЯЕТ:</w:t>
      </w:r>
    </w:p>
    <w:p w:rsidR="009F0990" w:rsidRDefault="009F0990" w:rsidP="009F0990"/>
    <w:p w:rsidR="009F0990" w:rsidRDefault="009F0990" w:rsidP="009F0990">
      <w:pPr>
        <w:jc w:val="both"/>
      </w:pPr>
      <w:r>
        <w:tab/>
        <w:t xml:space="preserve">1.Внести в порядке законодательной инициативы в Государственную Думу Федерального Собрания Российской Федерации проект федерального закона </w:t>
      </w:r>
      <w:r w:rsidR="0081375A">
        <w:t>"</w:t>
      </w:r>
      <w:r w:rsidR="00855837">
        <w:t>О внесении изменени</w:t>
      </w:r>
      <w:r w:rsidR="00FA2451">
        <w:t>я</w:t>
      </w:r>
      <w:r w:rsidR="00855837" w:rsidRPr="00811540">
        <w:t xml:space="preserve"> в </w:t>
      </w:r>
      <w:r w:rsidR="00FA2451">
        <w:t xml:space="preserve">статью 30 Лесного кодекса </w:t>
      </w:r>
      <w:r w:rsidR="00855837" w:rsidRPr="00811540">
        <w:t>Российской Федерации</w:t>
      </w:r>
      <w:r w:rsidR="008270F9">
        <w:t>"</w:t>
      </w:r>
      <w:r>
        <w:t xml:space="preserve"> (прилагается).</w:t>
      </w:r>
    </w:p>
    <w:p w:rsidR="009F0990" w:rsidRDefault="009F0990" w:rsidP="009F0990">
      <w:pPr>
        <w:jc w:val="both"/>
      </w:pPr>
    </w:p>
    <w:p w:rsidR="009F0990" w:rsidRDefault="009F0990" w:rsidP="009F0990">
      <w:pPr>
        <w:jc w:val="both"/>
      </w:pPr>
      <w:r>
        <w:tab/>
        <w:t xml:space="preserve">2.Назначить официальным представителем Законодательного Собрания Приморского края при рассмотрении указанного законопроекта в Государственной Думе Федерального Собрания Российской Федерации </w:t>
      </w:r>
      <w:r w:rsidR="00310E87">
        <w:t>заместителя председателя комитета</w:t>
      </w:r>
      <w:r w:rsidR="00FA2451">
        <w:t xml:space="preserve"> </w:t>
      </w:r>
      <w:r>
        <w:t xml:space="preserve">Законодательного Собрания </w:t>
      </w:r>
      <w:r w:rsidR="00547B9E">
        <w:t>п</w:t>
      </w:r>
      <w:r>
        <w:t xml:space="preserve">о </w:t>
      </w:r>
      <w:r w:rsidR="00547B9E">
        <w:t>продовольственной</w:t>
      </w:r>
      <w:r>
        <w:t xml:space="preserve"> </w:t>
      </w:r>
      <w:r w:rsidR="00547B9E">
        <w:t xml:space="preserve">политике и природопользованию </w:t>
      </w:r>
      <w:r w:rsidR="00FA2451">
        <w:t>Квашу Александра Леонидовича</w:t>
      </w:r>
      <w:r>
        <w:t>.</w:t>
      </w:r>
    </w:p>
    <w:p w:rsidR="009F0990" w:rsidRDefault="009F0990" w:rsidP="009F0990">
      <w:pPr>
        <w:jc w:val="both"/>
      </w:pPr>
    </w:p>
    <w:p w:rsidR="009F0990" w:rsidRDefault="009F0990" w:rsidP="009F0990">
      <w:pPr>
        <w:jc w:val="both"/>
      </w:pPr>
      <w:r>
        <w:tab/>
      </w:r>
      <w:r w:rsidR="00057011">
        <w:t>3</w:t>
      </w:r>
      <w:r>
        <w:t>.Настоящее постановление вступает в силу со дня его принятия.</w:t>
      </w:r>
    </w:p>
    <w:p w:rsidR="009F0990" w:rsidRDefault="009F0990" w:rsidP="009F0990">
      <w:pPr>
        <w:jc w:val="both"/>
      </w:pPr>
    </w:p>
    <w:p w:rsidR="008270F9" w:rsidRDefault="008270F9" w:rsidP="009F0990">
      <w:pPr>
        <w:jc w:val="both"/>
      </w:pPr>
    </w:p>
    <w:p w:rsidR="00057011" w:rsidRDefault="00057011" w:rsidP="009F0990">
      <w:pPr>
        <w:jc w:val="both"/>
      </w:pPr>
    </w:p>
    <w:p w:rsidR="009F0990" w:rsidRDefault="009F0990" w:rsidP="009F0990">
      <w:pPr>
        <w:jc w:val="both"/>
      </w:pPr>
      <w:r>
        <w:t>Председатель</w:t>
      </w:r>
    </w:p>
    <w:p w:rsidR="009F0990" w:rsidRDefault="009F0990" w:rsidP="009F0990">
      <w:pPr>
        <w:jc w:val="both"/>
      </w:pPr>
      <w:r>
        <w:t xml:space="preserve">Законодательного Собрания </w:t>
      </w:r>
      <w:r>
        <w:tab/>
      </w:r>
      <w:r>
        <w:tab/>
      </w:r>
      <w:r w:rsidR="00A80B06">
        <w:tab/>
      </w:r>
      <w:r w:rsidR="00A80B06">
        <w:tab/>
      </w:r>
      <w:r>
        <w:tab/>
      </w:r>
      <w:r>
        <w:tab/>
      </w:r>
      <w:r w:rsidR="00A80B06">
        <w:t xml:space="preserve">    </w:t>
      </w:r>
      <w:r>
        <w:t xml:space="preserve">  В.В. Горчаков</w:t>
      </w:r>
    </w:p>
    <w:sectPr w:rsidR="009F0990" w:rsidSect="009F0990">
      <w:headerReference w:type="even" r:id="rId6"/>
      <w:headerReference w:type="default" r:id="rId7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207F6" w:rsidRDefault="009207F6">
      <w:r>
        <w:separator/>
      </w:r>
    </w:p>
  </w:endnote>
  <w:endnote w:type="continuationSeparator" w:id="1">
    <w:p w:rsidR="009207F6" w:rsidRDefault="009207F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207F6" w:rsidRDefault="009207F6">
      <w:r>
        <w:separator/>
      </w:r>
    </w:p>
  </w:footnote>
  <w:footnote w:type="continuationSeparator" w:id="1">
    <w:p w:rsidR="009207F6" w:rsidRDefault="009207F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0B06" w:rsidRDefault="004152E7" w:rsidP="002E372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A80B06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80B06" w:rsidRDefault="00A80B06" w:rsidP="009F0990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0B06" w:rsidRDefault="004152E7" w:rsidP="002E372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A80B06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547B9E">
      <w:rPr>
        <w:rStyle w:val="a5"/>
        <w:noProof/>
      </w:rPr>
      <w:t>2</w:t>
    </w:r>
    <w:r>
      <w:rPr>
        <w:rStyle w:val="a5"/>
      </w:rPr>
      <w:fldChar w:fldCharType="end"/>
    </w:r>
  </w:p>
  <w:p w:rsidR="00A80B06" w:rsidRDefault="00A80B06" w:rsidP="00303D11">
    <w:pPr>
      <w:pStyle w:val="a3"/>
      <w:spacing w:line="360" w:lineRule="auto"/>
      <w:jc w:val="right"/>
      <w:rPr>
        <w:sz w:val="2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E372A"/>
    <w:rsid w:val="00057011"/>
    <w:rsid w:val="000570F8"/>
    <w:rsid w:val="00080D85"/>
    <w:rsid w:val="001767BF"/>
    <w:rsid w:val="001C308F"/>
    <w:rsid w:val="00222904"/>
    <w:rsid w:val="00266472"/>
    <w:rsid w:val="00274715"/>
    <w:rsid w:val="00294C03"/>
    <w:rsid w:val="002E372A"/>
    <w:rsid w:val="00303D11"/>
    <w:rsid w:val="00310E87"/>
    <w:rsid w:val="003D5763"/>
    <w:rsid w:val="003E36FE"/>
    <w:rsid w:val="00405A8E"/>
    <w:rsid w:val="00405B68"/>
    <w:rsid w:val="004152E7"/>
    <w:rsid w:val="00472EB4"/>
    <w:rsid w:val="00547B9E"/>
    <w:rsid w:val="00584A72"/>
    <w:rsid w:val="00587393"/>
    <w:rsid w:val="006B0052"/>
    <w:rsid w:val="007116BC"/>
    <w:rsid w:val="00721746"/>
    <w:rsid w:val="00764267"/>
    <w:rsid w:val="007A319C"/>
    <w:rsid w:val="0081375A"/>
    <w:rsid w:val="008270F9"/>
    <w:rsid w:val="00855837"/>
    <w:rsid w:val="008B072E"/>
    <w:rsid w:val="00913D02"/>
    <w:rsid w:val="009207F6"/>
    <w:rsid w:val="009F0990"/>
    <w:rsid w:val="00A80B06"/>
    <w:rsid w:val="00C37DB6"/>
    <w:rsid w:val="00CC3450"/>
    <w:rsid w:val="00CE6092"/>
    <w:rsid w:val="00D7633F"/>
    <w:rsid w:val="00DE3474"/>
    <w:rsid w:val="00E60943"/>
    <w:rsid w:val="00E92BD3"/>
    <w:rsid w:val="00F2552D"/>
    <w:rsid w:val="00FA2451"/>
    <w:rsid w:val="00FC19B8"/>
    <w:rsid w:val="00FD3C27"/>
    <w:rsid w:val="00FE74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37DB6"/>
    <w:rPr>
      <w:sz w:val="28"/>
    </w:rPr>
  </w:style>
  <w:style w:type="paragraph" w:styleId="1">
    <w:name w:val="heading 1"/>
    <w:basedOn w:val="a"/>
    <w:next w:val="a"/>
    <w:qFormat/>
    <w:rsid w:val="00C37DB6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C37DB6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C37DB6"/>
    <w:pPr>
      <w:widowControl w:val="0"/>
      <w:jc w:val="center"/>
    </w:pPr>
  </w:style>
  <w:style w:type="paragraph" w:styleId="a4">
    <w:name w:val="footer"/>
    <w:basedOn w:val="a"/>
    <w:rsid w:val="00C37DB6"/>
    <w:pPr>
      <w:tabs>
        <w:tab w:val="center" w:pos="4153"/>
        <w:tab w:val="right" w:pos="8306"/>
      </w:tabs>
    </w:pPr>
  </w:style>
  <w:style w:type="character" w:styleId="a5">
    <w:name w:val="page number"/>
    <w:basedOn w:val="a0"/>
    <w:rsid w:val="009F0990"/>
  </w:style>
  <w:style w:type="paragraph" w:styleId="a6">
    <w:name w:val="Balloon Text"/>
    <w:basedOn w:val="a"/>
    <w:semiHidden/>
    <w:rsid w:val="009F099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budget-a1\Application%20Data\Microsoft\&#1064;&#1072;&#1073;&#1083;&#1086;&#1085;&#1099;\&#1055;&#1086;&#1089;&#1090;.%20&#1073;&#1102;&#1076;&#1078;.-&#1085;&#1072;&#1083;.%20&#1087;&#1086;&#1083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Пост. бюдж.-нал. пол.</Template>
  <TotalTime>5</TotalTime>
  <Pages>1</Pages>
  <Words>183</Words>
  <Characters>1046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1227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budget_a1</dc:creator>
  <cp:keywords/>
  <dc:description/>
  <cp:lastModifiedBy>mihailova_e_v</cp:lastModifiedBy>
  <cp:revision>3</cp:revision>
  <cp:lastPrinted>2013-02-01T01:00:00Z</cp:lastPrinted>
  <dcterms:created xsi:type="dcterms:W3CDTF">2013-02-04T03:10:00Z</dcterms:created>
  <dcterms:modified xsi:type="dcterms:W3CDTF">2013-02-08T00:26:00Z</dcterms:modified>
</cp:coreProperties>
</file>