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288" w:rsidRPr="004F2948" w:rsidRDefault="00412288" w:rsidP="00250342">
      <w:pPr>
        <w:jc w:val="center"/>
        <w:rPr>
          <w:sz w:val="28"/>
          <w:szCs w:val="28"/>
        </w:rPr>
      </w:pPr>
    </w:p>
    <w:p w:rsidR="00412288" w:rsidRPr="004F2948" w:rsidRDefault="00412288" w:rsidP="00250342">
      <w:pPr>
        <w:jc w:val="center"/>
        <w:rPr>
          <w:sz w:val="28"/>
          <w:szCs w:val="28"/>
        </w:rPr>
      </w:pPr>
      <w:r w:rsidRPr="004F2948">
        <w:rPr>
          <w:sz w:val="28"/>
          <w:szCs w:val="28"/>
        </w:rPr>
        <w:t xml:space="preserve">Повестка дня </w:t>
      </w:r>
    </w:p>
    <w:p w:rsidR="00412288" w:rsidRPr="004F2948" w:rsidRDefault="00412288" w:rsidP="00250342">
      <w:pPr>
        <w:jc w:val="center"/>
        <w:rPr>
          <w:sz w:val="28"/>
          <w:szCs w:val="28"/>
        </w:rPr>
      </w:pPr>
      <w:r w:rsidRPr="004F2948">
        <w:rPr>
          <w:sz w:val="28"/>
          <w:szCs w:val="28"/>
        </w:rPr>
        <w:t xml:space="preserve">19-го заседания комитета Законодательного Собрания по </w:t>
      </w:r>
    </w:p>
    <w:p w:rsidR="00412288" w:rsidRPr="004F2948" w:rsidRDefault="00412288" w:rsidP="00250342">
      <w:pPr>
        <w:jc w:val="center"/>
        <w:rPr>
          <w:sz w:val="28"/>
          <w:szCs w:val="28"/>
        </w:rPr>
      </w:pPr>
      <w:r w:rsidRPr="004F2948">
        <w:rPr>
          <w:sz w:val="28"/>
          <w:szCs w:val="28"/>
        </w:rPr>
        <w:t>продовольственной политике и природопользованию</w:t>
      </w:r>
    </w:p>
    <w:p w:rsidR="00412288" w:rsidRPr="004F2948" w:rsidRDefault="00412288" w:rsidP="00250342">
      <w:pPr>
        <w:jc w:val="center"/>
        <w:rPr>
          <w:sz w:val="28"/>
          <w:szCs w:val="28"/>
        </w:rPr>
      </w:pPr>
      <w:r w:rsidRPr="004F2948">
        <w:rPr>
          <w:sz w:val="28"/>
          <w:szCs w:val="28"/>
        </w:rPr>
        <w:t>13 ноября  2012 года</w:t>
      </w:r>
    </w:p>
    <w:p w:rsidR="00412288" w:rsidRPr="004F2948" w:rsidRDefault="00412288" w:rsidP="00250342">
      <w:pPr>
        <w:ind w:left="4680"/>
        <w:rPr>
          <w:sz w:val="28"/>
          <w:szCs w:val="28"/>
        </w:rPr>
      </w:pPr>
      <w:r w:rsidRPr="004F2948">
        <w:rPr>
          <w:sz w:val="28"/>
          <w:szCs w:val="28"/>
        </w:rPr>
        <w:t xml:space="preserve">                                Начало в 11.00,</w:t>
      </w:r>
    </w:p>
    <w:p w:rsidR="00412288" w:rsidRPr="004F2948" w:rsidRDefault="00412288" w:rsidP="00250342">
      <w:pPr>
        <w:ind w:left="4680"/>
        <w:rPr>
          <w:sz w:val="28"/>
          <w:szCs w:val="28"/>
        </w:rPr>
      </w:pPr>
      <w:r w:rsidRPr="004F2948">
        <w:rPr>
          <w:sz w:val="28"/>
          <w:szCs w:val="28"/>
        </w:rPr>
        <w:t xml:space="preserve">                                ул. Светланская, 22, </w:t>
      </w:r>
    </w:p>
    <w:p w:rsidR="00412288" w:rsidRPr="004F2948" w:rsidRDefault="00412288" w:rsidP="00250342">
      <w:pPr>
        <w:ind w:left="4680"/>
        <w:rPr>
          <w:sz w:val="28"/>
          <w:szCs w:val="28"/>
        </w:rPr>
      </w:pPr>
      <w:r w:rsidRPr="004F2948">
        <w:rPr>
          <w:sz w:val="28"/>
          <w:szCs w:val="28"/>
        </w:rPr>
        <w:t xml:space="preserve">                                каб. 807</w:t>
      </w:r>
    </w:p>
    <w:p w:rsidR="00412288" w:rsidRPr="004F2948" w:rsidRDefault="00412288" w:rsidP="00250342">
      <w:pPr>
        <w:rPr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800"/>
        <w:gridCol w:w="8280"/>
      </w:tblGrid>
      <w:tr w:rsidR="00412288" w:rsidRPr="004F2948" w:rsidTr="004F2948">
        <w:trPr>
          <w:trHeight w:val="296"/>
        </w:trPr>
        <w:tc>
          <w:tcPr>
            <w:tcW w:w="1800" w:type="dxa"/>
          </w:tcPr>
          <w:p w:rsidR="00412288" w:rsidRPr="004F2948" w:rsidRDefault="00412288" w:rsidP="00FF79F2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11.00-11.05</w:t>
            </w:r>
          </w:p>
        </w:tc>
        <w:tc>
          <w:tcPr>
            <w:tcW w:w="8280" w:type="dxa"/>
          </w:tcPr>
          <w:p w:rsidR="00412288" w:rsidRPr="004F2948" w:rsidRDefault="00412288" w:rsidP="002B0DEB">
            <w:pPr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Утверждение повестки дня заседания комитета</w:t>
            </w:r>
          </w:p>
          <w:p w:rsidR="00412288" w:rsidRPr="004F2948" w:rsidRDefault="00412288" w:rsidP="002B0DEB">
            <w:pPr>
              <w:jc w:val="both"/>
              <w:rPr>
                <w:sz w:val="28"/>
                <w:szCs w:val="28"/>
              </w:rPr>
            </w:pPr>
          </w:p>
        </w:tc>
      </w:tr>
      <w:tr w:rsidR="00412288" w:rsidRPr="004F2948" w:rsidTr="004F2948">
        <w:trPr>
          <w:trHeight w:val="455"/>
        </w:trPr>
        <w:tc>
          <w:tcPr>
            <w:tcW w:w="1800" w:type="dxa"/>
          </w:tcPr>
          <w:p w:rsidR="00412288" w:rsidRPr="004F2948" w:rsidRDefault="00412288" w:rsidP="00FF79F2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Вопрос 1</w:t>
            </w:r>
          </w:p>
          <w:p w:rsidR="00412288" w:rsidRPr="004F2948" w:rsidRDefault="00412288" w:rsidP="00FF79F2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11.05-11.20</w:t>
            </w:r>
          </w:p>
        </w:tc>
        <w:tc>
          <w:tcPr>
            <w:tcW w:w="8280" w:type="dxa"/>
          </w:tcPr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поправках к проекту закона Приморского края "О краевом бюджете на 2013 год и плановый период 2014 и 2015 годов"</w:t>
            </w:r>
          </w:p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A51A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412288" w:rsidRPr="004F2948" w:rsidRDefault="00412288" w:rsidP="00A51A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Зотов Евгений Александрович, председатель комитета Законодательного Собрания</w:t>
            </w:r>
          </w:p>
          <w:p w:rsidR="00412288" w:rsidRPr="004F2948" w:rsidRDefault="00412288" w:rsidP="005F1206">
            <w:pPr>
              <w:ind w:firstLine="9"/>
              <w:jc w:val="both"/>
              <w:rPr>
                <w:sz w:val="28"/>
                <w:szCs w:val="28"/>
              </w:rPr>
            </w:pPr>
          </w:p>
        </w:tc>
      </w:tr>
      <w:tr w:rsidR="00412288" w:rsidRPr="004F2948" w:rsidTr="004F2948">
        <w:trPr>
          <w:trHeight w:val="455"/>
        </w:trPr>
        <w:tc>
          <w:tcPr>
            <w:tcW w:w="1800" w:type="dxa"/>
          </w:tcPr>
          <w:p w:rsidR="00412288" w:rsidRPr="004F2948" w:rsidRDefault="00412288" w:rsidP="00FF79F2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br w:type="page"/>
              <w:t>Вопрос 2</w:t>
            </w:r>
          </w:p>
          <w:p w:rsidR="00412288" w:rsidRPr="004F2948" w:rsidRDefault="00412288" w:rsidP="00FF79F2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11.20-11.40</w:t>
            </w:r>
          </w:p>
        </w:tc>
        <w:tc>
          <w:tcPr>
            <w:tcW w:w="8280" w:type="dxa"/>
          </w:tcPr>
          <w:p w:rsidR="00412288" w:rsidRPr="004F2948" w:rsidRDefault="00412288" w:rsidP="00A51A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проектах федеральных законов</w:t>
            </w:r>
          </w:p>
          <w:p w:rsidR="00412288" w:rsidRPr="004F2948" w:rsidRDefault="00412288" w:rsidP="00A300A5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412288" w:rsidRPr="004F2948" w:rsidRDefault="00412288" w:rsidP="00A300A5">
            <w:pPr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проекте федерального закона № 141853-6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Федерации"</w:t>
            </w:r>
          </w:p>
          <w:p w:rsidR="00412288" w:rsidRPr="004F2948" w:rsidRDefault="00412288" w:rsidP="00A300A5">
            <w:pPr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A300A5">
            <w:pPr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проекте федерального закона № 142313-6 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Федерации"</w:t>
            </w:r>
          </w:p>
          <w:p w:rsidR="00412288" w:rsidRPr="004F2948" w:rsidRDefault="00412288" w:rsidP="00A300A5">
            <w:pPr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A300A5">
            <w:pPr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проекте федерального закона №  101742-6 "О внесении изменений в статью 24 Федерального закона "О розничных рынках и о внесении изменений в Трудовой кодекс Российской Федерации"</w:t>
            </w:r>
          </w:p>
          <w:p w:rsidR="00412288" w:rsidRPr="004F2948" w:rsidRDefault="00412288" w:rsidP="00A300A5">
            <w:pPr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проекте федерального закона № 133919-6  "О внесении изменений в статью 31 Федерального закона "О рыболовстве и сохранении водных биологических ресурсов"</w:t>
            </w:r>
          </w:p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проекте федерального закона № 137979-6  "О внесении изменений в статьи 2 и 3 Федерального закона "О введении в действие Земельного кодекса Российской Федерации" и статью 7 Федерального закона "О внесении изменений в законодательные акты Российской Федерации в части уточнения условий и порядка приобретения прав на земельные участки, находящиеся в государственной или муниципальной собственности"</w:t>
            </w:r>
          </w:p>
          <w:p w:rsidR="0041228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проекте</w:t>
            </w:r>
            <w:r>
              <w:rPr>
                <w:sz w:val="28"/>
                <w:szCs w:val="28"/>
              </w:rPr>
              <w:t xml:space="preserve"> федерального закона № 137689-6</w:t>
            </w:r>
            <w:r w:rsidRPr="004F2948">
              <w:rPr>
                <w:sz w:val="28"/>
                <w:szCs w:val="28"/>
              </w:rPr>
              <w:t xml:space="preserve"> "О внесении изменений в статью 24 Федерального закона "О розничных рынках и о внесении изменений в Трудовой кодекс Российской Федерации"</w:t>
            </w:r>
          </w:p>
          <w:p w:rsidR="00412288" w:rsidRPr="004F2948" w:rsidRDefault="00412288" w:rsidP="005F120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4F294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проекте федерального закона № 137900-6 "О внесении изменения в статью 42 Закона Российской Федерации "О недрах" (о порядке определения сбора за участие в конкурсе (аукционе)</w:t>
            </w:r>
          </w:p>
          <w:p w:rsidR="00412288" w:rsidRPr="004F2948" w:rsidRDefault="00412288" w:rsidP="004F2948">
            <w:pPr>
              <w:shd w:val="clear" w:color="auto" w:fill="FFFFFF"/>
              <w:jc w:val="both"/>
              <w:rPr>
                <w:sz w:val="28"/>
                <w:szCs w:val="28"/>
                <w:highlight w:val="yellow"/>
                <w:u w:val="single"/>
              </w:rPr>
            </w:pPr>
          </w:p>
          <w:p w:rsidR="00412288" w:rsidRPr="004F2948" w:rsidRDefault="00412288" w:rsidP="00944A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412288" w:rsidRPr="004F2948" w:rsidRDefault="00412288" w:rsidP="00944A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Зотов Евгений Александрович, председатель комитета  Законодательного Собрания</w:t>
            </w:r>
          </w:p>
          <w:p w:rsidR="00412288" w:rsidRPr="004F2948" w:rsidRDefault="00412288" w:rsidP="00EC293B">
            <w:pPr>
              <w:ind w:firstLine="9"/>
              <w:jc w:val="both"/>
              <w:rPr>
                <w:sz w:val="28"/>
                <w:szCs w:val="28"/>
              </w:rPr>
            </w:pPr>
          </w:p>
        </w:tc>
      </w:tr>
      <w:tr w:rsidR="00412288" w:rsidRPr="004F2948" w:rsidTr="004F2948">
        <w:trPr>
          <w:trHeight w:val="455"/>
        </w:trPr>
        <w:tc>
          <w:tcPr>
            <w:tcW w:w="1800" w:type="dxa"/>
          </w:tcPr>
          <w:p w:rsidR="00412288" w:rsidRPr="004F2948" w:rsidRDefault="00412288" w:rsidP="00FF79F2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Вопрос 3</w:t>
            </w:r>
          </w:p>
          <w:p w:rsidR="00412288" w:rsidRPr="004F2948" w:rsidRDefault="00412288" w:rsidP="0066290C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11.40-11.50</w:t>
            </w:r>
          </w:p>
        </w:tc>
        <w:tc>
          <w:tcPr>
            <w:tcW w:w="8280" w:type="dxa"/>
          </w:tcPr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законодательных инициативах субъектов Российской Федерации</w:t>
            </w:r>
          </w:p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D529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законодательной инициативе Законодательной Думы Томской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412288" w:rsidRPr="004F2948" w:rsidRDefault="00412288" w:rsidP="00D5290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2003CA">
            <w:pPr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законодательной инициативе Законодательного Собрания Камчатского края по внесению в Государственную Думу Федерального Собрания проекта федерального закона "О внесении изменений в статью 15  Федерального закона "О розничных рынках и о внесении изменений в Трудовой кодекс  Российской Федерации"</w:t>
            </w:r>
          </w:p>
          <w:p w:rsidR="0041228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228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 xml:space="preserve">О законодательной инициативе 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отходах производства и потребления" </w:t>
            </w:r>
          </w:p>
          <w:p w:rsidR="0041228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законодательной инициативе Государственного Совета Удмуртской Республики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      </w:r>
          </w:p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2003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Корнеев Юрий Александрович, депутат Законодательного Собрания</w:t>
            </w:r>
          </w:p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12288" w:rsidRPr="004F2948" w:rsidTr="004F2948">
        <w:trPr>
          <w:trHeight w:val="455"/>
        </w:trPr>
        <w:tc>
          <w:tcPr>
            <w:tcW w:w="1800" w:type="dxa"/>
          </w:tcPr>
          <w:p w:rsidR="00412288" w:rsidRPr="004F2948" w:rsidRDefault="00412288" w:rsidP="00FF79F2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Вопрос 4</w:t>
            </w:r>
          </w:p>
          <w:p w:rsidR="00412288" w:rsidRPr="004F2948" w:rsidRDefault="00412288" w:rsidP="00E42265">
            <w:pPr>
              <w:ind w:left="72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11.50-11.55</w:t>
            </w:r>
          </w:p>
        </w:tc>
        <w:tc>
          <w:tcPr>
            <w:tcW w:w="8280" w:type="dxa"/>
          </w:tcPr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</w:rPr>
              <w:t>О заместителях председателя комитета</w:t>
            </w:r>
          </w:p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2288" w:rsidRPr="004F2948" w:rsidRDefault="00412288" w:rsidP="000526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2948">
              <w:rPr>
                <w:sz w:val="28"/>
                <w:szCs w:val="28"/>
                <w:u w:val="single"/>
              </w:rPr>
              <w:t>Докладывает:</w:t>
            </w:r>
            <w:r w:rsidRPr="004F2948">
              <w:rPr>
                <w:sz w:val="28"/>
                <w:szCs w:val="28"/>
              </w:rPr>
              <w:t xml:space="preserve"> </w:t>
            </w:r>
          </w:p>
          <w:p w:rsidR="0041228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smartTag w:uri="urn:schemas-microsoft-com:office:smarttags" w:element="PersonName">
              <w:r w:rsidRPr="004F2948">
                <w:rPr>
                  <w:sz w:val="28"/>
                  <w:szCs w:val="28"/>
                </w:rPr>
                <w:t>Зотов Евгений Александрович</w:t>
              </w:r>
            </w:smartTag>
            <w:r w:rsidRPr="004F2948">
              <w:rPr>
                <w:sz w:val="28"/>
                <w:szCs w:val="28"/>
              </w:rPr>
              <w:t>, председатель комитета Законодательного Собрания</w:t>
            </w:r>
          </w:p>
          <w:p w:rsidR="00412288" w:rsidRPr="004F2948" w:rsidRDefault="00412288" w:rsidP="005F12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412288" w:rsidRDefault="00412288" w:rsidP="00250342">
      <w:pPr>
        <w:tabs>
          <w:tab w:val="right" w:pos="9354"/>
        </w:tabs>
        <w:ind w:left="-540"/>
        <w:jc w:val="both"/>
        <w:rPr>
          <w:sz w:val="28"/>
          <w:szCs w:val="28"/>
        </w:rPr>
      </w:pPr>
    </w:p>
    <w:p w:rsidR="00412288" w:rsidRDefault="00412288" w:rsidP="00250342">
      <w:pPr>
        <w:tabs>
          <w:tab w:val="right" w:pos="9354"/>
        </w:tabs>
        <w:ind w:left="-540"/>
        <w:jc w:val="both"/>
        <w:rPr>
          <w:sz w:val="28"/>
          <w:szCs w:val="28"/>
        </w:rPr>
      </w:pPr>
    </w:p>
    <w:p w:rsidR="00412288" w:rsidRDefault="00412288" w:rsidP="00250342">
      <w:pPr>
        <w:tabs>
          <w:tab w:val="right" w:pos="9354"/>
        </w:tabs>
        <w:ind w:left="-540"/>
        <w:jc w:val="both"/>
        <w:rPr>
          <w:sz w:val="28"/>
          <w:szCs w:val="28"/>
        </w:rPr>
      </w:pPr>
    </w:p>
    <w:p w:rsidR="00412288" w:rsidRPr="004F2948" w:rsidRDefault="00412288" w:rsidP="00250342">
      <w:pPr>
        <w:tabs>
          <w:tab w:val="right" w:pos="9354"/>
        </w:tabs>
        <w:ind w:left="-540"/>
        <w:jc w:val="both"/>
        <w:rPr>
          <w:sz w:val="28"/>
          <w:szCs w:val="28"/>
        </w:rPr>
      </w:pPr>
      <w:r w:rsidRPr="004F2948">
        <w:rPr>
          <w:sz w:val="28"/>
          <w:szCs w:val="28"/>
        </w:rPr>
        <w:t>Председатель комитета</w:t>
      </w:r>
      <w:r w:rsidRPr="004F2948">
        <w:rPr>
          <w:sz w:val="28"/>
          <w:szCs w:val="28"/>
        </w:rPr>
        <w:tab/>
        <w:t>Е.А. Зотов</w:t>
      </w:r>
    </w:p>
    <w:p w:rsidR="00412288" w:rsidRPr="004F2948" w:rsidRDefault="00412288">
      <w:pPr>
        <w:rPr>
          <w:sz w:val="28"/>
          <w:szCs w:val="28"/>
        </w:rPr>
      </w:pPr>
    </w:p>
    <w:sectPr w:rsidR="00412288" w:rsidRPr="004F2948" w:rsidSect="0072304D">
      <w:headerReference w:type="even" r:id="rId6"/>
      <w:headerReference w:type="default" r:id="rId7"/>
      <w:pgSz w:w="11906" w:h="16838"/>
      <w:pgMar w:top="567" w:right="851" w:bottom="5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288" w:rsidRDefault="00412288">
      <w:r>
        <w:separator/>
      </w:r>
    </w:p>
  </w:endnote>
  <w:endnote w:type="continuationSeparator" w:id="1">
    <w:p w:rsidR="00412288" w:rsidRDefault="004122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288" w:rsidRDefault="00412288">
      <w:r>
        <w:separator/>
      </w:r>
    </w:p>
  </w:footnote>
  <w:footnote w:type="continuationSeparator" w:id="1">
    <w:p w:rsidR="00412288" w:rsidRDefault="004122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88" w:rsidRDefault="00412288" w:rsidP="0025034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2288" w:rsidRDefault="00412288" w:rsidP="00250342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88" w:rsidRDefault="00412288" w:rsidP="0025034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12288" w:rsidRDefault="00412288" w:rsidP="00250342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0342"/>
    <w:rsid w:val="000053C2"/>
    <w:rsid w:val="00015C9A"/>
    <w:rsid w:val="00025395"/>
    <w:rsid w:val="00025A83"/>
    <w:rsid w:val="00033D8A"/>
    <w:rsid w:val="0003610F"/>
    <w:rsid w:val="00037877"/>
    <w:rsid w:val="0005265C"/>
    <w:rsid w:val="00053799"/>
    <w:rsid w:val="00056CF3"/>
    <w:rsid w:val="000724BC"/>
    <w:rsid w:val="00074212"/>
    <w:rsid w:val="000770F2"/>
    <w:rsid w:val="000806E1"/>
    <w:rsid w:val="00080A4A"/>
    <w:rsid w:val="00085327"/>
    <w:rsid w:val="00086A09"/>
    <w:rsid w:val="00096238"/>
    <w:rsid w:val="000A4552"/>
    <w:rsid w:val="000B4AE7"/>
    <w:rsid w:val="000C1C66"/>
    <w:rsid w:val="000C5DCA"/>
    <w:rsid w:val="000E4449"/>
    <w:rsid w:val="00100DD6"/>
    <w:rsid w:val="00102A36"/>
    <w:rsid w:val="00107118"/>
    <w:rsid w:val="00110011"/>
    <w:rsid w:val="0012013A"/>
    <w:rsid w:val="0012086B"/>
    <w:rsid w:val="001257F7"/>
    <w:rsid w:val="00130A8E"/>
    <w:rsid w:val="0014093A"/>
    <w:rsid w:val="00141F91"/>
    <w:rsid w:val="001423F6"/>
    <w:rsid w:val="001467AE"/>
    <w:rsid w:val="0015682A"/>
    <w:rsid w:val="00161E0B"/>
    <w:rsid w:val="001639AF"/>
    <w:rsid w:val="00166341"/>
    <w:rsid w:val="001757D8"/>
    <w:rsid w:val="001811B2"/>
    <w:rsid w:val="001821CB"/>
    <w:rsid w:val="00184868"/>
    <w:rsid w:val="00190FF9"/>
    <w:rsid w:val="00194437"/>
    <w:rsid w:val="001A7073"/>
    <w:rsid w:val="001C3AC5"/>
    <w:rsid w:val="001D0832"/>
    <w:rsid w:val="001F126F"/>
    <w:rsid w:val="001F1702"/>
    <w:rsid w:val="001F1C4F"/>
    <w:rsid w:val="001F264B"/>
    <w:rsid w:val="002003CA"/>
    <w:rsid w:val="00201F53"/>
    <w:rsid w:val="00202707"/>
    <w:rsid w:val="002071A1"/>
    <w:rsid w:val="002114DD"/>
    <w:rsid w:val="002155CB"/>
    <w:rsid w:val="00224EA4"/>
    <w:rsid w:val="00224F33"/>
    <w:rsid w:val="002318C0"/>
    <w:rsid w:val="00231DA7"/>
    <w:rsid w:val="0023447D"/>
    <w:rsid w:val="00250342"/>
    <w:rsid w:val="00267097"/>
    <w:rsid w:val="00275715"/>
    <w:rsid w:val="0027700C"/>
    <w:rsid w:val="00284138"/>
    <w:rsid w:val="002A290D"/>
    <w:rsid w:val="002B0DEB"/>
    <w:rsid w:val="002C67DE"/>
    <w:rsid w:val="002D5118"/>
    <w:rsid w:val="002F1A02"/>
    <w:rsid w:val="002F7E6C"/>
    <w:rsid w:val="00307426"/>
    <w:rsid w:val="003120F2"/>
    <w:rsid w:val="00316010"/>
    <w:rsid w:val="00327F81"/>
    <w:rsid w:val="00357EA7"/>
    <w:rsid w:val="00366D73"/>
    <w:rsid w:val="003834A1"/>
    <w:rsid w:val="00383C46"/>
    <w:rsid w:val="00392111"/>
    <w:rsid w:val="003B15B8"/>
    <w:rsid w:val="003B2446"/>
    <w:rsid w:val="003B3AB0"/>
    <w:rsid w:val="003C4340"/>
    <w:rsid w:val="003D0C5E"/>
    <w:rsid w:val="003E183B"/>
    <w:rsid w:val="003E5A32"/>
    <w:rsid w:val="00401D78"/>
    <w:rsid w:val="004078BD"/>
    <w:rsid w:val="00410F79"/>
    <w:rsid w:val="00412288"/>
    <w:rsid w:val="00413E4C"/>
    <w:rsid w:val="004222C8"/>
    <w:rsid w:val="00426A60"/>
    <w:rsid w:val="00431751"/>
    <w:rsid w:val="00436444"/>
    <w:rsid w:val="004628CD"/>
    <w:rsid w:val="00466B91"/>
    <w:rsid w:val="00475944"/>
    <w:rsid w:val="00497CC1"/>
    <w:rsid w:val="004A0E5F"/>
    <w:rsid w:val="004D3A75"/>
    <w:rsid w:val="004E525B"/>
    <w:rsid w:val="004F2948"/>
    <w:rsid w:val="00506FFA"/>
    <w:rsid w:val="0051595E"/>
    <w:rsid w:val="0053506A"/>
    <w:rsid w:val="0054068D"/>
    <w:rsid w:val="005423FA"/>
    <w:rsid w:val="005513B7"/>
    <w:rsid w:val="00564EA0"/>
    <w:rsid w:val="005659FF"/>
    <w:rsid w:val="0056651A"/>
    <w:rsid w:val="00597976"/>
    <w:rsid w:val="005A0A53"/>
    <w:rsid w:val="005A0E35"/>
    <w:rsid w:val="005B1C57"/>
    <w:rsid w:val="005B4367"/>
    <w:rsid w:val="005B74F8"/>
    <w:rsid w:val="005C212E"/>
    <w:rsid w:val="005C2D2E"/>
    <w:rsid w:val="005C6361"/>
    <w:rsid w:val="005D035E"/>
    <w:rsid w:val="005D277A"/>
    <w:rsid w:val="005D3986"/>
    <w:rsid w:val="005D56CA"/>
    <w:rsid w:val="005D6D80"/>
    <w:rsid w:val="005E16A7"/>
    <w:rsid w:val="005F1206"/>
    <w:rsid w:val="005F17AB"/>
    <w:rsid w:val="005F6B98"/>
    <w:rsid w:val="00601077"/>
    <w:rsid w:val="00605FD2"/>
    <w:rsid w:val="006156E0"/>
    <w:rsid w:val="00620B7F"/>
    <w:rsid w:val="0062713C"/>
    <w:rsid w:val="00630CFF"/>
    <w:rsid w:val="0065498F"/>
    <w:rsid w:val="0066290C"/>
    <w:rsid w:val="00664ECF"/>
    <w:rsid w:val="00676E28"/>
    <w:rsid w:val="00684949"/>
    <w:rsid w:val="00686DA8"/>
    <w:rsid w:val="00690111"/>
    <w:rsid w:val="006906F2"/>
    <w:rsid w:val="00693057"/>
    <w:rsid w:val="006A0063"/>
    <w:rsid w:val="006B0BA1"/>
    <w:rsid w:val="006B1575"/>
    <w:rsid w:val="006B6C54"/>
    <w:rsid w:val="006C79E5"/>
    <w:rsid w:val="006D0316"/>
    <w:rsid w:val="006D6A3F"/>
    <w:rsid w:val="006D7D74"/>
    <w:rsid w:val="006E79D2"/>
    <w:rsid w:val="006F29A5"/>
    <w:rsid w:val="0071137B"/>
    <w:rsid w:val="007155A8"/>
    <w:rsid w:val="0072215D"/>
    <w:rsid w:val="0072304D"/>
    <w:rsid w:val="00724350"/>
    <w:rsid w:val="00735A7F"/>
    <w:rsid w:val="00744FBD"/>
    <w:rsid w:val="00745CEF"/>
    <w:rsid w:val="00752265"/>
    <w:rsid w:val="00755D2D"/>
    <w:rsid w:val="007577FE"/>
    <w:rsid w:val="00767B6E"/>
    <w:rsid w:val="0077111B"/>
    <w:rsid w:val="007813CF"/>
    <w:rsid w:val="00785D5E"/>
    <w:rsid w:val="00787282"/>
    <w:rsid w:val="007A7AC7"/>
    <w:rsid w:val="007B5CE5"/>
    <w:rsid w:val="007B605F"/>
    <w:rsid w:val="007D1B31"/>
    <w:rsid w:val="007D750C"/>
    <w:rsid w:val="007E25DD"/>
    <w:rsid w:val="007E2C2B"/>
    <w:rsid w:val="007F4F1A"/>
    <w:rsid w:val="007F7FB6"/>
    <w:rsid w:val="00811007"/>
    <w:rsid w:val="00822DF5"/>
    <w:rsid w:val="008343D8"/>
    <w:rsid w:val="008458E3"/>
    <w:rsid w:val="00855B46"/>
    <w:rsid w:val="008575A6"/>
    <w:rsid w:val="00864B49"/>
    <w:rsid w:val="008665CF"/>
    <w:rsid w:val="00872119"/>
    <w:rsid w:val="00876FC3"/>
    <w:rsid w:val="00880B5B"/>
    <w:rsid w:val="00885164"/>
    <w:rsid w:val="008866E0"/>
    <w:rsid w:val="008A159B"/>
    <w:rsid w:val="008B18E0"/>
    <w:rsid w:val="008B5536"/>
    <w:rsid w:val="008C78B3"/>
    <w:rsid w:val="008D0D79"/>
    <w:rsid w:val="008D2EEA"/>
    <w:rsid w:val="008E26D4"/>
    <w:rsid w:val="008E61B4"/>
    <w:rsid w:val="008E76FD"/>
    <w:rsid w:val="008F530F"/>
    <w:rsid w:val="009006B6"/>
    <w:rsid w:val="00902802"/>
    <w:rsid w:val="009032F3"/>
    <w:rsid w:val="0092245B"/>
    <w:rsid w:val="00924D2E"/>
    <w:rsid w:val="009253A3"/>
    <w:rsid w:val="00925C95"/>
    <w:rsid w:val="0092757E"/>
    <w:rsid w:val="0094285B"/>
    <w:rsid w:val="00944AF7"/>
    <w:rsid w:val="00946F1F"/>
    <w:rsid w:val="0095066F"/>
    <w:rsid w:val="00950AC0"/>
    <w:rsid w:val="0095111F"/>
    <w:rsid w:val="0095698F"/>
    <w:rsid w:val="00965311"/>
    <w:rsid w:val="00971A7A"/>
    <w:rsid w:val="009739D2"/>
    <w:rsid w:val="009752FF"/>
    <w:rsid w:val="00983277"/>
    <w:rsid w:val="009B3148"/>
    <w:rsid w:val="009D12CA"/>
    <w:rsid w:val="00A0349C"/>
    <w:rsid w:val="00A112B2"/>
    <w:rsid w:val="00A12935"/>
    <w:rsid w:val="00A171A9"/>
    <w:rsid w:val="00A25309"/>
    <w:rsid w:val="00A25A35"/>
    <w:rsid w:val="00A27A71"/>
    <w:rsid w:val="00A300A5"/>
    <w:rsid w:val="00A310F1"/>
    <w:rsid w:val="00A31661"/>
    <w:rsid w:val="00A31C19"/>
    <w:rsid w:val="00A50438"/>
    <w:rsid w:val="00A51745"/>
    <w:rsid w:val="00A51AFA"/>
    <w:rsid w:val="00A6485F"/>
    <w:rsid w:val="00A86541"/>
    <w:rsid w:val="00A91744"/>
    <w:rsid w:val="00A91EB0"/>
    <w:rsid w:val="00A967C5"/>
    <w:rsid w:val="00AB352C"/>
    <w:rsid w:val="00AB49A3"/>
    <w:rsid w:val="00AC2CE3"/>
    <w:rsid w:val="00AC7446"/>
    <w:rsid w:val="00AE5940"/>
    <w:rsid w:val="00AF33D2"/>
    <w:rsid w:val="00AF398A"/>
    <w:rsid w:val="00AF4885"/>
    <w:rsid w:val="00B01AD0"/>
    <w:rsid w:val="00B029E8"/>
    <w:rsid w:val="00B20C40"/>
    <w:rsid w:val="00B22780"/>
    <w:rsid w:val="00B27AF0"/>
    <w:rsid w:val="00B35F3C"/>
    <w:rsid w:val="00B45A68"/>
    <w:rsid w:val="00B7258F"/>
    <w:rsid w:val="00B81CBA"/>
    <w:rsid w:val="00B81CE1"/>
    <w:rsid w:val="00B90D68"/>
    <w:rsid w:val="00B973D8"/>
    <w:rsid w:val="00BA74C0"/>
    <w:rsid w:val="00BB6217"/>
    <w:rsid w:val="00BC4812"/>
    <w:rsid w:val="00BC4D45"/>
    <w:rsid w:val="00BE0065"/>
    <w:rsid w:val="00C02C9C"/>
    <w:rsid w:val="00C02CA4"/>
    <w:rsid w:val="00C10AD5"/>
    <w:rsid w:val="00C11F41"/>
    <w:rsid w:val="00C22D55"/>
    <w:rsid w:val="00C343C0"/>
    <w:rsid w:val="00C36CB5"/>
    <w:rsid w:val="00C54AE7"/>
    <w:rsid w:val="00C55017"/>
    <w:rsid w:val="00C70A64"/>
    <w:rsid w:val="00C83C09"/>
    <w:rsid w:val="00C90ADB"/>
    <w:rsid w:val="00C90FF4"/>
    <w:rsid w:val="00C97C27"/>
    <w:rsid w:val="00CA1F2F"/>
    <w:rsid w:val="00CA267F"/>
    <w:rsid w:val="00CA798F"/>
    <w:rsid w:val="00CB10E3"/>
    <w:rsid w:val="00CB2352"/>
    <w:rsid w:val="00CC2081"/>
    <w:rsid w:val="00CC694C"/>
    <w:rsid w:val="00CE2A5C"/>
    <w:rsid w:val="00CE5F4B"/>
    <w:rsid w:val="00D01232"/>
    <w:rsid w:val="00D2206C"/>
    <w:rsid w:val="00D227FD"/>
    <w:rsid w:val="00D23792"/>
    <w:rsid w:val="00D25040"/>
    <w:rsid w:val="00D264CA"/>
    <w:rsid w:val="00D266E4"/>
    <w:rsid w:val="00D33865"/>
    <w:rsid w:val="00D340CB"/>
    <w:rsid w:val="00D424C4"/>
    <w:rsid w:val="00D44A30"/>
    <w:rsid w:val="00D45A19"/>
    <w:rsid w:val="00D5290C"/>
    <w:rsid w:val="00D64485"/>
    <w:rsid w:val="00D668E3"/>
    <w:rsid w:val="00D72E67"/>
    <w:rsid w:val="00D86F00"/>
    <w:rsid w:val="00D92CA8"/>
    <w:rsid w:val="00D96B14"/>
    <w:rsid w:val="00DA00C9"/>
    <w:rsid w:val="00DA063E"/>
    <w:rsid w:val="00DA1013"/>
    <w:rsid w:val="00DB0910"/>
    <w:rsid w:val="00DB448C"/>
    <w:rsid w:val="00DC5141"/>
    <w:rsid w:val="00DC5620"/>
    <w:rsid w:val="00DD7E08"/>
    <w:rsid w:val="00DE4DB5"/>
    <w:rsid w:val="00DE7C16"/>
    <w:rsid w:val="00DF4628"/>
    <w:rsid w:val="00E0294B"/>
    <w:rsid w:val="00E1221A"/>
    <w:rsid w:val="00E16B1D"/>
    <w:rsid w:val="00E20440"/>
    <w:rsid w:val="00E35911"/>
    <w:rsid w:val="00E35E5C"/>
    <w:rsid w:val="00E373C2"/>
    <w:rsid w:val="00E42265"/>
    <w:rsid w:val="00E467FF"/>
    <w:rsid w:val="00E570ED"/>
    <w:rsid w:val="00E73041"/>
    <w:rsid w:val="00E962DB"/>
    <w:rsid w:val="00EA6112"/>
    <w:rsid w:val="00EB066A"/>
    <w:rsid w:val="00EB3569"/>
    <w:rsid w:val="00EC293B"/>
    <w:rsid w:val="00ED3A0C"/>
    <w:rsid w:val="00EF4BDA"/>
    <w:rsid w:val="00EF6062"/>
    <w:rsid w:val="00F0040E"/>
    <w:rsid w:val="00F015E8"/>
    <w:rsid w:val="00F0781A"/>
    <w:rsid w:val="00F1296B"/>
    <w:rsid w:val="00F13618"/>
    <w:rsid w:val="00F15E16"/>
    <w:rsid w:val="00F228D8"/>
    <w:rsid w:val="00F249AC"/>
    <w:rsid w:val="00F3305F"/>
    <w:rsid w:val="00F33F57"/>
    <w:rsid w:val="00F352F9"/>
    <w:rsid w:val="00F3720A"/>
    <w:rsid w:val="00F42C21"/>
    <w:rsid w:val="00F460F2"/>
    <w:rsid w:val="00F512D6"/>
    <w:rsid w:val="00F91401"/>
    <w:rsid w:val="00F95C14"/>
    <w:rsid w:val="00FA6A3A"/>
    <w:rsid w:val="00FB3EB8"/>
    <w:rsid w:val="00FC71D0"/>
    <w:rsid w:val="00FD42D6"/>
    <w:rsid w:val="00FE0DB5"/>
    <w:rsid w:val="00FE4AF4"/>
    <w:rsid w:val="00FE547D"/>
    <w:rsid w:val="00FF1108"/>
    <w:rsid w:val="00FF3437"/>
    <w:rsid w:val="00FF7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05F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5034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3569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5034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35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3569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186</TotalTime>
  <Pages>3</Pages>
  <Words>565</Words>
  <Characters>3221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17-го</dc:title>
  <dc:subject/>
  <dc:creator>frolova_a_v</dc:creator>
  <cp:keywords/>
  <dc:description/>
  <cp:lastModifiedBy>Батова Алёна Вадимовна</cp:lastModifiedBy>
  <cp:revision>9</cp:revision>
  <cp:lastPrinted>2012-11-07T02:40:00Z</cp:lastPrinted>
  <dcterms:created xsi:type="dcterms:W3CDTF">2012-11-06T23:13:00Z</dcterms:created>
  <dcterms:modified xsi:type="dcterms:W3CDTF">2012-11-08T00:00:00Z</dcterms:modified>
</cp:coreProperties>
</file>