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EA621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6" o:title=""/>
          </v:shape>
          <o:OLEObject Type="Embed" ProgID="Word.Picture.8" ShapeID="_x0000_i1025" DrawAspect="Content" ObjectID="_1419848951" r:id="rId7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B37E3D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B37E3D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91535C">
            <w:pPr>
              <w:widowControl w:val="0"/>
              <w:spacing w:after="120"/>
              <w:ind w:firstLine="34"/>
            </w:pPr>
            <w:r>
              <w:t>16.01.2013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ED6648">
            <w:pPr>
              <w:ind w:hanging="107"/>
            </w:pPr>
            <w:r>
              <w:t>112</w:t>
            </w:r>
          </w:p>
        </w:tc>
      </w:tr>
      <w:tr w:rsidR="00595F16" w:rsidTr="00B37E3D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1535C" w:rsidRDefault="00595F16" w:rsidP="0091535C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B37E3D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1D4872">
            <w:pPr>
              <w:jc w:val="both"/>
            </w:pPr>
            <w:r w:rsidRPr="00394D26">
              <w:t xml:space="preserve">О законодательной инициативе </w:t>
            </w:r>
            <w:r w:rsidR="002D66E8">
              <w:t xml:space="preserve">Законодательного </w:t>
            </w:r>
            <w:r w:rsidR="001D4872">
              <w:t>с</w:t>
            </w:r>
            <w:r w:rsidR="002D66E8">
              <w:t xml:space="preserve">обрания </w:t>
            </w:r>
            <w:r w:rsidR="001D4872">
              <w:t>Ленинградской области</w:t>
            </w:r>
            <w:r w:rsidR="002D66E8">
              <w:t xml:space="preserve"> </w:t>
            </w:r>
            <w:r w:rsidRPr="00394D26">
              <w:t>по внесению в Государственную Думу Федерального Собрания Российской Федерации проекта федерального закона "О внесении изменени</w:t>
            </w:r>
            <w:r w:rsidR="001D4872">
              <w:t>я</w:t>
            </w:r>
            <w:r w:rsidRPr="00394D26">
              <w:t xml:space="preserve"> в </w:t>
            </w:r>
            <w:r w:rsidR="001D4872">
              <w:t xml:space="preserve">статью 16 Федерального закона </w:t>
            </w:r>
            <w:r w:rsidR="00B37E3D">
              <w:br/>
            </w:r>
            <w:r w:rsidR="001D4872">
              <w:t xml:space="preserve">"О государственном регулировании производства и оборота этилового спирта, алкогольной и спиртосодержащей продукции и об ограничении </w:t>
            </w:r>
            <w:r w:rsidR="0091535C">
              <w:t xml:space="preserve">потребления </w:t>
            </w:r>
            <w:r w:rsidR="001D4872">
              <w:t>(распития) алкогольной продукции</w:t>
            </w:r>
            <w:r w:rsidRPr="00394D26">
              <w:t>"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proofErr w:type="gramStart"/>
      <w:r>
        <w:t xml:space="preserve">Рассмотрев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инициатив</w:t>
      </w:r>
      <w:r w:rsidR="00F53416">
        <w:t>у</w:t>
      </w:r>
      <w:r w:rsidR="00F53416" w:rsidRPr="00D8191D">
        <w:t xml:space="preserve"> </w:t>
      </w:r>
      <w:r w:rsidR="0091535C">
        <w:t xml:space="preserve">Законодательного собрания Ленинградской области </w:t>
      </w:r>
      <w:r w:rsidR="0091535C" w:rsidRPr="00394D26">
        <w:t>по внесению в Государственную Думу Федерального Собрания Российской Федерации проекта федерального закона "О внесении изменени</w:t>
      </w:r>
      <w:r w:rsidR="0091535C">
        <w:t>я</w:t>
      </w:r>
      <w:r w:rsidR="0091535C" w:rsidRPr="00394D26">
        <w:t xml:space="preserve"> в </w:t>
      </w:r>
      <w:r w:rsidR="0091535C">
        <w:t>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91535C" w:rsidRPr="00394D26">
        <w:t>"</w:t>
      </w:r>
      <w:r w:rsidR="0091535C">
        <w:t xml:space="preserve"> </w:t>
      </w:r>
      <w:r w:rsidR="002D66E8">
        <w:t xml:space="preserve">и учитывая замечания </w:t>
      </w:r>
      <w:r w:rsidR="0091535C">
        <w:t>департамента</w:t>
      </w:r>
      <w:r w:rsidR="002D66E8">
        <w:t xml:space="preserve"> </w:t>
      </w:r>
      <w:r w:rsidR="0091535C">
        <w:t>лицензирования и торговли</w:t>
      </w:r>
      <w:r w:rsidR="002D66E8">
        <w:t xml:space="preserve"> Приморского края,</w:t>
      </w:r>
      <w:r>
        <w:t xml:space="preserve"> </w:t>
      </w:r>
      <w:r w:rsidR="00595F16">
        <w:t>комитет</w:t>
      </w:r>
      <w:proofErr w:type="gramEnd"/>
    </w:p>
    <w:p w:rsidR="00595F16" w:rsidRDefault="00595F16"/>
    <w:p w:rsidR="00595F16" w:rsidRDefault="00595F16">
      <w:r>
        <w:t>РЕШИЛ:</w:t>
      </w:r>
    </w:p>
    <w:p w:rsidR="00595F16" w:rsidRDefault="00595F16"/>
    <w:p w:rsidR="002D66E8" w:rsidRDefault="00595F16" w:rsidP="002D66E8">
      <w:pPr>
        <w:ind w:firstLine="720"/>
        <w:jc w:val="both"/>
      </w:pPr>
      <w:r>
        <w:t>1.</w:t>
      </w:r>
      <w:r w:rsidR="002D66E8">
        <w:t xml:space="preserve">Принять </w:t>
      </w:r>
      <w:r w:rsidR="002D66E8" w:rsidRPr="003B7A1A">
        <w:t>законодательн</w:t>
      </w:r>
      <w:r w:rsidR="002D66E8">
        <w:t>ую</w:t>
      </w:r>
      <w:r w:rsidR="002D66E8" w:rsidRPr="003B7A1A">
        <w:t xml:space="preserve"> инициатив</w:t>
      </w:r>
      <w:r w:rsidR="002D66E8">
        <w:t>у</w:t>
      </w:r>
      <w:r w:rsidR="002D66E8" w:rsidRPr="003B7A1A">
        <w:t xml:space="preserve"> </w:t>
      </w:r>
      <w:r w:rsidR="0091535C">
        <w:t xml:space="preserve">Законодательного собрания Ленинградской области </w:t>
      </w:r>
      <w:r w:rsidR="0091535C" w:rsidRPr="00394D26">
        <w:t>по внесению в Государственную Думу Федерального Собрания Российской Федерации проекта федерального закона "О внесении изменени</w:t>
      </w:r>
      <w:r w:rsidR="0091535C">
        <w:t>я</w:t>
      </w:r>
      <w:r w:rsidR="0091535C" w:rsidRPr="00394D26">
        <w:t xml:space="preserve"> в </w:t>
      </w:r>
      <w:r w:rsidR="0091535C">
        <w:t>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91535C" w:rsidRPr="00394D26">
        <w:t>"</w:t>
      </w:r>
      <w:r w:rsidR="002D66E8">
        <w:t xml:space="preserve"> к сведению.</w:t>
      </w:r>
    </w:p>
    <w:p w:rsidR="002D66E8" w:rsidRDefault="002D66E8" w:rsidP="00B26B2F">
      <w:pPr>
        <w:ind w:firstLine="720"/>
        <w:jc w:val="both"/>
      </w:pPr>
    </w:p>
    <w:p w:rsidR="002D66E8" w:rsidRDefault="002D66E8" w:rsidP="002D66E8">
      <w:pPr>
        <w:ind w:firstLine="720"/>
        <w:jc w:val="both"/>
      </w:pPr>
      <w:r>
        <w:lastRenderedPageBreak/>
        <w:t xml:space="preserve"> </w:t>
      </w:r>
      <w:r w:rsidR="00595F16">
        <w:t>2.</w:t>
      </w:r>
      <w:r>
        <w:t xml:space="preserve">Направить решение комитета и замечания </w:t>
      </w:r>
      <w:r w:rsidR="0091535C">
        <w:t>департамента лицензирования и торговли Приморского края</w:t>
      </w:r>
      <w:r>
        <w:t xml:space="preserve"> в Законодательное </w:t>
      </w:r>
      <w:r w:rsidR="0091535C">
        <w:t>собрание Ленинградской области</w:t>
      </w:r>
      <w:r>
        <w:t>.</w:t>
      </w:r>
    </w:p>
    <w:p w:rsidR="00595F16" w:rsidRDefault="00595F16">
      <w:pPr>
        <w:pStyle w:val="a5"/>
        <w:ind w:firstLine="0"/>
      </w:pPr>
    </w:p>
    <w:p w:rsidR="00093092" w:rsidRDefault="00093092">
      <w:pPr>
        <w:pStyle w:val="a5"/>
        <w:ind w:firstLine="0"/>
      </w:pPr>
    </w:p>
    <w:p w:rsidR="00093092" w:rsidRDefault="00093092">
      <w:pPr>
        <w:pStyle w:val="a5"/>
        <w:ind w:firstLine="0"/>
      </w:pPr>
    </w:p>
    <w:p w:rsidR="00595F16" w:rsidRDefault="00595F16">
      <w:r>
        <w:t xml:space="preserve">Председатель комитета                                   </w:t>
      </w:r>
      <w:r w:rsidR="004E3D78">
        <w:t xml:space="preserve">                                      Е</w:t>
      </w:r>
      <w:r>
        <w:t>.</w:t>
      </w:r>
      <w:r w:rsidR="004E3D78">
        <w:t>А</w:t>
      </w:r>
      <w:r>
        <w:t xml:space="preserve">. </w:t>
      </w:r>
      <w:r w:rsidR="004E3D78">
        <w:t>Зотов</w:t>
      </w:r>
    </w:p>
    <w:sectPr w:rsidR="00595F16" w:rsidSect="0091535C">
      <w:headerReference w:type="even" r:id="rId8"/>
      <w:headerReference w:type="default" r:id="rId9"/>
      <w:pgSz w:w="11906" w:h="16838"/>
      <w:pgMar w:top="993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CB9" w:rsidRDefault="00981CB9">
      <w:r>
        <w:separator/>
      </w:r>
    </w:p>
  </w:endnote>
  <w:endnote w:type="continuationSeparator" w:id="0">
    <w:p w:rsidR="00981CB9" w:rsidRDefault="00981C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CB9" w:rsidRDefault="00981CB9">
      <w:r>
        <w:separator/>
      </w:r>
    </w:p>
  </w:footnote>
  <w:footnote w:type="continuationSeparator" w:id="0">
    <w:p w:rsidR="00981CB9" w:rsidRDefault="00981C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72" w:rsidRDefault="00734852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D487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D4872" w:rsidRDefault="001D4872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72" w:rsidRDefault="00734852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D48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D6648">
      <w:rPr>
        <w:rStyle w:val="a7"/>
        <w:noProof/>
      </w:rPr>
      <w:t>2</w:t>
    </w:r>
    <w:r>
      <w:rPr>
        <w:rStyle w:val="a7"/>
      </w:rPr>
      <w:fldChar w:fldCharType="end"/>
    </w:r>
  </w:p>
  <w:p w:rsidR="001D4872" w:rsidRDefault="001D4872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3689F"/>
    <w:rsid w:val="0005183B"/>
    <w:rsid w:val="00053BC1"/>
    <w:rsid w:val="000620F8"/>
    <w:rsid w:val="00082DCD"/>
    <w:rsid w:val="00093092"/>
    <w:rsid w:val="000B7DEC"/>
    <w:rsid w:val="0015104F"/>
    <w:rsid w:val="00151BB0"/>
    <w:rsid w:val="00155065"/>
    <w:rsid w:val="0017227B"/>
    <w:rsid w:val="00190E72"/>
    <w:rsid w:val="001A6AC8"/>
    <w:rsid w:val="001C1504"/>
    <w:rsid w:val="001D4872"/>
    <w:rsid w:val="00201F7D"/>
    <w:rsid w:val="00274D89"/>
    <w:rsid w:val="002D3793"/>
    <w:rsid w:val="002D66E8"/>
    <w:rsid w:val="002E46B4"/>
    <w:rsid w:val="002F02CB"/>
    <w:rsid w:val="0030603C"/>
    <w:rsid w:val="003656AB"/>
    <w:rsid w:val="003B54B8"/>
    <w:rsid w:val="003C4624"/>
    <w:rsid w:val="0046121A"/>
    <w:rsid w:val="004B30F2"/>
    <w:rsid w:val="004C102E"/>
    <w:rsid w:val="004E3D78"/>
    <w:rsid w:val="00595F16"/>
    <w:rsid w:val="00644B73"/>
    <w:rsid w:val="00651DF6"/>
    <w:rsid w:val="006648AE"/>
    <w:rsid w:val="00667282"/>
    <w:rsid w:val="006A5070"/>
    <w:rsid w:val="00726912"/>
    <w:rsid w:val="0073130C"/>
    <w:rsid w:val="00734852"/>
    <w:rsid w:val="007867BE"/>
    <w:rsid w:val="00794BF3"/>
    <w:rsid w:val="007F0F0C"/>
    <w:rsid w:val="008322E5"/>
    <w:rsid w:val="00837742"/>
    <w:rsid w:val="008B702C"/>
    <w:rsid w:val="008C6644"/>
    <w:rsid w:val="008D2893"/>
    <w:rsid w:val="008F2060"/>
    <w:rsid w:val="00900034"/>
    <w:rsid w:val="00907E35"/>
    <w:rsid w:val="0091535C"/>
    <w:rsid w:val="009263EC"/>
    <w:rsid w:val="0094628A"/>
    <w:rsid w:val="00981CB9"/>
    <w:rsid w:val="00986E1B"/>
    <w:rsid w:val="009C596A"/>
    <w:rsid w:val="009D1320"/>
    <w:rsid w:val="009F78CD"/>
    <w:rsid w:val="00A05464"/>
    <w:rsid w:val="00A1748F"/>
    <w:rsid w:val="00A218C7"/>
    <w:rsid w:val="00A33F2F"/>
    <w:rsid w:val="00A97D37"/>
    <w:rsid w:val="00B26B2F"/>
    <w:rsid w:val="00B37E3D"/>
    <w:rsid w:val="00B50FD1"/>
    <w:rsid w:val="00C36A10"/>
    <w:rsid w:val="00C454F6"/>
    <w:rsid w:val="00C625C4"/>
    <w:rsid w:val="00CD7525"/>
    <w:rsid w:val="00D039B2"/>
    <w:rsid w:val="00D3588C"/>
    <w:rsid w:val="00D650DB"/>
    <w:rsid w:val="00D8191D"/>
    <w:rsid w:val="00DA679F"/>
    <w:rsid w:val="00DD128C"/>
    <w:rsid w:val="00E0415F"/>
    <w:rsid w:val="00EA1EB3"/>
    <w:rsid w:val="00EA621B"/>
    <w:rsid w:val="00EB2BD7"/>
    <w:rsid w:val="00EB3875"/>
    <w:rsid w:val="00ED6648"/>
    <w:rsid w:val="00EE3549"/>
    <w:rsid w:val="00F10DE4"/>
    <w:rsid w:val="00F13005"/>
    <w:rsid w:val="00F5158F"/>
    <w:rsid w:val="00F53416"/>
    <w:rsid w:val="00F649A5"/>
    <w:rsid w:val="00F86EB9"/>
    <w:rsid w:val="00FA23E1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621B"/>
    <w:rPr>
      <w:sz w:val="28"/>
      <w:szCs w:val="28"/>
    </w:rPr>
  </w:style>
  <w:style w:type="paragraph" w:styleId="2">
    <w:name w:val="heading 2"/>
    <w:basedOn w:val="a"/>
    <w:next w:val="a"/>
    <w:qFormat/>
    <w:rsid w:val="00EA621B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EA621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EA621B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A621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EA621B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EA621B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EA621B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2</TotalTime>
  <Pages>2</Pages>
  <Words>187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zaharova_a_v</cp:lastModifiedBy>
  <cp:revision>2</cp:revision>
  <cp:lastPrinted>2013-01-14T04:05:00Z</cp:lastPrinted>
  <dcterms:created xsi:type="dcterms:W3CDTF">2013-01-16T02:43:00Z</dcterms:created>
  <dcterms:modified xsi:type="dcterms:W3CDTF">2013-01-16T02:43:00Z</dcterms:modified>
</cp:coreProperties>
</file>