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7" o:title=""/>
          </v:shape>
          <o:OLEObject Type="Embed" ProgID="Word.Picture.8" ShapeID="_x0000_i1025" DrawAspect="Content" ObjectID="_1419846824" r:id="rId8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06484B">
            <w:pPr>
              <w:widowControl w:val="0"/>
              <w:spacing w:after="120"/>
              <w:ind w:firstLine="34"/>
            </w:pPr>
            <w:r>
              <w:t>16.01.2013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7875A9">
            <w:pPr>
              <w:ind w:hanging="107"/>
            </w:pPr>
            <w:r>
              <w:t>111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63BB2" w:rsidRPr="00CA7E54" w:rsidRDefault="00363BB2" w:rsidP="00363BB2">
            <w:pPr>
              <w:ind w:left="34" w:right="-108"/>
              <w:jc w:val="both"/>
            </w:pPr>
            <w:r>
              <w:t>О законодательной инициативе Орловского областного Совета народных депутатов по внесению в Государственную Думу Федерального Собрания Российской Федерации проекта федерального закона "О внесении изменени</w:t>
            </w:r>
            <w:r w:rsidR="0006484B">
              <w:t>я</w:t>
            </w:r>
            <w:r>
              <w:t xml:space="preserve"> в статью 16 Федерального закона </w:t>
            </w:r>
            <w:r>
              <w:br/>
              <w:t xml:space="preserve">"О </w:t>
            </w:r>
            <w:r w:rsidRPr="00081726">
              <w:t xml:space="preserve">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    </w:r>
          </w:p>
          <w:p w:rsidR="00595F16" w:rsidRPr="002F02CB" w:rsidRDefault="00595F16" w:rsidP="006A0FF4">
            <w:pPr>
              <w:jc w:val="both"/>
            </w:pP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r>
        <w:t xml:space="preserve">Рассмотрев </w:t>
      </w:r>
      <w:r w:rsidR="00F53416" w:rsidRPr="00D8191D">
        <w:t>законодательн</w:t>
      </w:r>
      <w:r w:rsidR="00F53416">
        <w:t>ую</w:t>
      </w:r>
      <w:r w:rsidR="00F53416" w:rsidRPr="00D8191D">
        <w:t xml:space="preserve"> инициатив</w:t>
      </w:r>
      <w:r w:rsidR="00F53416">
        <w:t>у</w:t>
      </w:r>
      <w:r w:rsidR="00F53416" w:rsidRPr="00D8191D">
        <w:t xml:space="preserve"> </w:t>
      </w:r>
      <w:r w:rsidR="00363BB2">
        <w:t>Орловского областного Совета народных депутатов по внесению в Государственную Думу Федерального Собрания Российской Федерации проекта федерального закона "О внесении изменени</w:t>
      </w:r>
      <w:r w:rsidR="0006484B">
        <w:t>я</w:t>
      </w:r>
      <w:r w:rsidR="00363BB2">
        <w:t xml:space="preserve"> в статью 16 Федерального закона </w:t>
      </w:r>
      <w:r w:rsidR="00363BB2">
        <w:br/>
        <w:t xml:space="preserve">"О </w:t>
      </w:r>
      <w:r w:rsidR="00363BB2" w:rsidRPr="00081726">
        <w:t xml:space="preserve">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5B31CB">
        <w:t>,</w:t>
      </w:r>
      <w:r w:rsidR="002D66E8">
        <w:t xml:space="preserve">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CD4034" w:rsidRPr="002F02CB" w:rsidRDefault="00CD4034" w:rsidP="00CD4034">
      <w:pPr>
        <w:ind w:firstLine="720"/>
        <w:jc w:val="both"/>
      </w:pPr>
      <w:r>
        <w:t xml:space="preserve">1.Рассмотреть проект постановления </w:t>
      </w:r>
      <w:r w:rsidR="00C714E3">
        <w:t xml:space="preserve">Законодательного Собрания </w:t>
      </w:r>
      <w:proofErr w:type="gramStart"/>
      <w:r w:rsidR="00C714E3">
        <w:t xml:space="preserve">Приморского края </w:t>
      </w:r>
      <w:r>
        <w:t>"</w:t>
      </w:r>
      <w:r w:rsidR="00363BB2">
        <w:t>О законодательной инициативе Орловского областного Совета народных депутатов по внесению в Государственную Думу Федерального Собрания Российской Федерации проекта федерального закона "О внесении изменени</w:t>
      </w:r>
      <w:r w:rsidR="0006484B">
        <w:t>я</w:t>
      </w:r>
      <w:r w:rsidR="00363BB2">
        <w:t xml:space="preserve"> в статью 16 Федерального закона </w:t>
      </w:r>
      <w:r w:rsidR="00363BB2">
        <w:br/>
        <w:t xml:space="preserve">"О </w:t>
      </w:r>
      <w:r w:rsidR="00363BB2" w:rsidRPr="00081726">
        <w:t>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>
        <w:t xml:space="preserve"> на заседании Законодательного Собрания в </w:t>
      </w:r>
      <w:r w:rsidR="00363BB2">
        <w:t>январе</w:t>
      </w:r>
      <w:r>
        <w:t xml:space="preserve"> 201</w:t>
      </w:r>
      <w:r w:rsidR="00363BB2">
        <w:t>3</w:t>
      </w:r>
      <w:r>
        <w:t xml:space="preserve"> года.</w:t>
      </w:r>
      <w:proofErr w:type="gramEnd"/>
    </w:p>
    <w:p w:rsidR="00CD4034" w:rsidRDefault="00CD4034" w:rsidP="00CD4034">
      <w:pPr>
        <w:ind w:firstLine="720"/>
        <w:jc w:val="both"/>
      </w:pPr>
      <w:r>
        <w:t xml:space="preserve"> </w:t>
      </w:r>
    </w:p>
    <w:p w:rsidR="00CD4034" w:rsidRDefault="00CD4034" w:rsidP="00CD4034">
      <w:pPr>
        <w:ind w:firstLine="720"/>
        <w:jc w:val="both"/>
      </w:pPr>
      <w:proofErr w:type="gramStart"/>
      <w:r>
        <w:lastRenderedPageBreak/>
        <w:t xml:space="preserve">2.Рекомендовать Законодательному Собранию поддержать законодательную инициативу </w:t>
      </w:r>
      <w:r w:rsidR="00363BB2">
        <w:t>Орловского областного Совета народных депутатов по внесению в Государственную Думу Федерального Собрания Российской Федерации проекта федерального закона "О внесении изменени</w:t>
      </w:r>
      <w:r w:rsidR="0006484B">
        <w:t>я</w:t>
      </w:r>
      <w:r w:rsidR="00363BB2">
        <w:t xml:space="preserve"> в статью 16 Федерального закона "О </w:t>
      </w:r>
      <w:r w:rsidR="00363BB2" w:rsidRPr="00081726">
        <w:t xml:space="preserve">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E54EAC">
        <w:t>.</w:t>
      </w:r>
      <w:proofErr w:type="gramEnd"/>
    </w:p>
    <w:p w:rsidR="00E54EAC" w:rsidRDefault="00E54EAC" w:rsidP="00CD4034">
      <w:pPr>
        <w:ind w:firstLine="720"/>
        <w:jc w:val="both"/>
      </w:pPr>
    </w:p>
    <w:p w:rsidR="002171D7" w:rsidRDefault="002171D7" w:rsidP="002171D7">
      <w:pPr>
        <w:ind w:firstLine="720"/>
        <w:jc w:val="both"/>
      </w:pPr>
      <w:r>
        <w:t xml:space="preserve">3.Поручить депутату Законодательного Собрания </w:t>
      </w:r>
      <w:proofErr w:type="spellStart"/>
      <w:r w:rsidR="00363BB2">
        <w:t>Викдоровой</w:t>
      </w:r>
      <w:proofErr w:type="spellEnd"/>
      <w:r>
        <w:t xml:space="preserve"> </w:t>
      </w:r>
      <w:r w:rsidR="00363BB2">
        <w:t>Е</w:t>
      </w:r>
      <w:r>
        <w:t>.</w:t>
      </w:r>
      <w:r w:rsidR="00363BB2">
        <w:t>Ю</w:t>
      </w:r>
      <w:r>
        <w:t>. доложить данный вопрос на заседании Законодательного Собрания.</w:t>
      </w:r>
    </w:p>
    <w:p w:rsidR="002171D7" w:rsidRDefault="002171D7" w:rsidP="002171D7">
      <w:pPr>
        <w:ind w:firstLine="720"/>
        <w:jc w:val="both"/>
      </w:pPr>
    </w:p>
    <w:p w:rsidR="002171D7" w:rsidRDefault="002171D7" w:rsidP="002171D7">
      <w:pPr>
        <w:ind w:firstLine="720"/>
        <w:jc w:val="both"/>
      </w:pPr>
      <w:r>
        <w:t xml:space="preserve">4.Определить время для рассмотрения указанного вопроса на заседании Законодательного Собрания - </w:t>
      </w:r>
      <w:r w:rsidRPr="00E338C4">
        <w:t>5</w:t>
      </w:r>
      <w:r>
        <w:t xml:space="preserve"> минут, в том числе для доклада -</w:t>
      </w:r>
      <w:r w:rsidRPr="00E338C4">
        <w:t xml:space="preserve">  </w:t>
      </w:r>
      <w:r>
        <w:t xml:space="preserve"> 3 минуты.</w:t>
      </w:r>
    </w:p>
    <w:p w:rsidR="00CD4034" w:rsidRDefault="00CD4034" w:rsidP="00CD4034">
      <w:pPr>
        <w:pStyle w:val="a5"/>
        <w:ind w:firstLine="0"/>
      </w:pPr>
    </w:p>
    <w:p w:rsidR="00CD4034" w:rsidRDefault="00CD4034" w:rsidP="00CD4034"/>
    <w:p w:rsidR="00CD4034" w:rsidRDefault="00CD4034" w:rsidP="00CD4034"/>
    <w:p w:rsidR="00CD4034" w:rsidRDefault="00CD4034" w:rsidP="00CD4034">
      <w:r>
        <w:t>Председатель комитета                                                                         Е.А. Зотов</w:t>
      </w:r>
    </w:p>
    <w:sectPr w:rsidR="00CD4034" w:rsidSect="0090003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CFC" w:rsidRDefault="00564CFC">
      <w:r>
        <w:separator/>
      </w:r>
    </w:p>
  </w:endnote>
  <w:endnote w:type="continuationSeparator" w:id="0">
    <w:p w:rsidR="00564CFC" w:rsidRDefault="00564C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CFC" w:rsidRDefault="00564CFC">
      <w:r>
        <w:separator/>
      </w:r>
    </w:p>
  </w:footnote>
  <w:footnote w:type="continuationSeparator" w:id="0">
    <w:p w:rsidR="00564CFC" w:rsidRDefault="00564C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BC3285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BC3285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875A9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24422"/>
    <w:rsid w:val="0003689F"/>
    <w:rsid w:val="0005183B"/>
    <w:rsid w:val="00053BC1"/>
    <w:rsid w:val="000620F8"/>
    <w:rsid w:val="0006484B"/>
    <w:rsid w:val="00082DCD"/>
    <w:rsid w:val="00093092"/>
    <w:rsid w:val="000B7DEC"/>
    <w:rsid w:val="00113042"/>
    <w:rsid w:val="0015104F"/>
    <w:rsid w:val="00151BB0"/>
    <w:rsid w:val="00155065"/>
    <w:rsid w:val="0017227B"/>
    <w:rsid w:val="00190E72"/>
    <w:rsid w:val="001A6AC8"/>
    <w:rsid w:val="001C1504"/>
    <w:rsid w:val="001C4715"/>
    <w:rsid w:val="00201F7D"/>
    <w:rsid w:val="002171D7"/>
    <w:rsid w:val="00274D89"/>
    <w:rsid w:val="00291EFE"/>
    <w:rsid w:val="002A04AA"/>
    <w:rsid w:val="002D3793"/>
    <w:rsid w:val="002D66E8"/>
    <w:rsid w:val="002E46B4"/>
    <w:rsid w:val="002F02CB"/>
    <w:rsid w:val="0030603C"/>
    <w:rsid w:val="00320F2B"/>
    <w:rsid w:val="00363BB2"/>
    <w:rsid w:val="003656AB"/>
    <w:rsid w:val="003B54B8"/>
    <w:rsid w:val="003C4624"/>
    <w:rsid w:val="003E6834"/>
    <w:rsid w:val="0046121A"/>
    <w:rsid w:val="004B30F2"/>
    <w:rsid w:val="004C102E"/>
    <w:rsid w:val="004E3D78"/>
    <w:rsid w:val="00564CFC"/>
    <w:rsid w:val="00595F16"/>
    <w:rsid w:val="005B31CB"/>
    <w:rsid w:val="00644B73"/>
    <w:rsid w:val="00651DF6"/>
    <w:rsid w:val="006648AE"/>
    <w:rsid w:val="00667282"/>
    <w:rsid w:val="006A0FF4"/>
    <w:rsid w:val="006A5070"/>
    <w:rsid w:val="00726912"/>
    <w:rsid w:val="0073130C"/>
    <w:rsid w:val="007867BE"/>
    <w:rsid w:val="007875A9"/>
    <w:rsid w:val="00794BF3"/>
    <w:rsid w:val="007E1C72"/>
    <w:rsid w:val="007F0F0C"/>
    <w:rsid w:val="008322E5"/>
    <w:rsid w:val="00837742"/>
    <w:rsid w:val="008B702C"/>
    <w:rsid w:val="008C6644"/>
    <w:rsid w:val="008D2893"/>
    <w:rsid w:val="008F2060"/>
    <w:rsid w:val="00900034"/>
    <w:rsid w:val="00907E35"/>
    <w:rsid w:val="009263EC"/>
    <w:rsid w:val="0094628A"/>
    <w:rsid w:val="00986E1B"/>
    <w:rsid w:val="009C596A"/>
    <w:rsid w:val="009D1320"/>
    <w:rsid w:val="009F78CD"/>
    <w:rsid w:val="00A05464"/>
    <w:rsid w:val="00A1056E"/>
    <w:rsid w:val="00A1748F"/>
    <w:rsid w:val="00A218C7"/>
    <w:rsid w:val="00A33F2F"/>
    <w:rsid w:val="00A97D37"/>
    <w:rsid w:val="00AB3A66"/>
    <w:rsid w:val="00B222E7"/>
    <w:rsid w:val="00B26B2F"/>
    <w:rsid w:val="00B50AFC"/>
    <w:rsid w:val="00B50E61"/>
    <w:rsid w:val="00B50FD1"/>
    <w:rsid w:val="00BB0F3D"/>
    <w:rsid w:val="00BC3285"/>
    <w:rsid w:val="00C454F6"/>
    <w:rsid w:val="00C625C4"/>
    <w:rsid w:val="00C62908"/>
    <w:rsid w:val="00C67495"/>
    <w:rsid w:val="00C714E3"/>
    <w:rsid w:val="00CD4034"/>
    <w:rsid w:val="00CD7525"/>
    <w:rsid w:val="00D039B2"/>
    <w:rsid w:val="00D3588C"/>
    <w:rsid w:val="00D80476"/>
    <w:rsid w:val="00D8191D"/>
    <w:rsid w:val="00DA679F"/>
    <w:rsid w:val="00DD128C"/>
    <w:rsid w:val="00E0415F"/>
    <w:rsid w:val="00E30D1A"/>
    <w:rsid w:val="00E54EAC"/>
    <w:rsid w:val="00E76C23"/>
    <w:rsid w:val="00EA1EB3"/>
    <w:rsid w:val="00EB2BD7"/>
    <w:rsid w:val="00EB3875"/>
    <w:rsid w:val="00EE3549"/>
    <w:rsid w:val="00F10DE4"/>
    <w:rsid w:val="00F13005"/>
    <w:rsid w:val="00F5158F"/>
    <w:rsid w:val="00F53416"/>
    <w:rsid w:val="00F649A5"/>
    <w:rsid w:val="00F86EB9"/>
    <w:rsid w:val="00FA23E1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7C6DB-480D-4908-B4CB-B2977B3EF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0</TotalTime>
  <Pages>2</Pages>
  <Words>262</Words>
  <Characters>2179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dc:description/>
  <cp:lastModifiedBy>zaharova_a_v</cp:lastModifiedBy>
  <cp:revision>2</cp:revision>
  <cp:lastPrinted>2012-08-23T22:45:00Z</cp:lastPrinted>
  <dcterms:created xsi:type="dcterms:W3CDTF">2013-01-16T02:07:00Z</dcterms:created>
  <dcterms:modified xsi:type="dcterms:W3CDTF">2013-01-16T02:07:00Z</dcterms:modified>
</cp:coreProperties>
</file>