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ayout w:type="fixed"/>
        <w:tblLook w:val="0000"/>
      </w:tblPr>
      <w:tblGrid>
        <w:gridCol w:w="9570"/>
      </w:tblGrid>
      <w:tr w:rsidR="00C151D8">
        <w:tc>
          <w:tcPr>
            <w:tcW w:w="9570" w:type="dxa"/>
          </w:tcPr>
          <w:p w:rsidR="00C151D8" w:rsidRDefault="00C151D8" w:rsidP="00936630">
            <w:pPr>
              <w:ind w:left="6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подготовлен </w:t>
            </w:r>
          </w:p>
          <w:p w:rsidR="00C151D8" w:rsidRDefault="00C151D8" w:rsidP="00936630">
            <w:pPr>
              <w:ind w:left="6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комитетом Законодательного Собрания Приморского края</w:t>
            </w:r>
          </w:p>
          <w:p w:rsidR="00C151D8" w:rsidRDefault="00C151D8" w:rsidP="00936630">
            <w:pPr>
              <w:ind w:left="6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экономической политике и собственности</w:t>
            </w:r>
          </w:p>
          <w:p w:rsidR="00C151D8" w:rsidRDefault="00C151D8">
            <w:pPr>
              <w:pStyle w:val="Heading1"/>
              <w:jc w:val="center"/>
              <w:rPr>
                <w:spacing w:val="84"/>
              </w:rPr>
            </w:pPr>
          </w:p>
        </w:tc>
      </w:tr>
      <w:tr w:rsidR="00C151D8">
        <w:tc>
          <w:tcPr>
            <w:tcW w:w="9570" w:type="dxa"/>
          </w:tcPr>
          <w:p w:rsidR="00C151D8" w:rsidRDefault="00C151D8">
            <w:pPr>
              <w:pStyle w:val="Heading1"/>
              <w:jc w:val="center"/>
              <w:rPr>
                <w:spacing w:val="84"/>
                <w:sz w:val="32"/>
                <w:szCs w:val="32"/>
              </w:rPr>
            </w:pPr>
            <w:r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C151D8" w:rsidRDefault="00C151D8" w:rsidP="00611934">
      <w:pPr>
        <w:jc w:val="center"/>
        <w:rPr>
          <w:b/>
          <w:bCs/>
        </w:rPr>
      </w:pPr>
      <w:r>
        <w:rPr>
          <w:b/>
          <w:bCs/>
        </w:rPr>
        <w:t xml:space="preserve">О ВНЕСЕНИИ ИЗМЕНЕНИЙ В ЗАКОН ПРИМОРСКОГО КРАЯ </w:t>
      </w:r>
    </w:p>
    <w:p w:rsidR="00C151D8" w:rsidRDefault="00C151D8" w:rsidP="00611934">
      <w:pPr>
        <w:jc w:val="center"/>
      </w:pPr>
      <w:r>
        <w:rPr>
          <w:b/>
          <w:bCs/>
        </w:rPr>
        <w:t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</w:t>
      </w:r>
    </w:p>
    <w:p w:rsidR="00C151D8" w:rsidRDefault="00C151D8" w:rsidP="00436629">
      <w:r>
        <w:tab/>
      </w: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 Законодательным Собранием Приморского края 21 ноября 2012 года в первом чтении</w:t>
      </w:r>
    </w:p>
    <w:p w:rsidR="00C151D8" w:rsidRDefault="00C151D8" w:rsidP="00611934">
      <w:pPr>
        <w:pStyle w:val="ConsPlusNormal"/>
        <w:widowControl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 Законодательным Собранием Приморского края</w:t>
      </w:r>
    </w:p>
    <w:p w:rsidR="00C151D8" w:rsidRDefault="00C151D8" w:rsidP="00611934">
      <w:pPr>
        <w:pStyle w:val="ConsPlusNormal"/>
        <w:widowControl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151D8" w:rsidRPr="009979A8" w:rsidRDefault="00C151D8" w:rsidP="00611934">
      <w:pPr>
        <w:pStyle w:val="ConsPlusNormal"/>
        <w:widowControl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ТАТЬЯ</w:t>
      </w:r>
      <w:r w:rsidRPr="009979A8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1D8" w:rsidRDefault="00C151D8" w:rsidP="00611934">
      <w:pPr>
        <w:pStyle w:val="ConsPlusNormal"/>
        <w:widowControl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8 ноября 2007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997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979A8">
        <w:rPr>
          <w:rFonts w:ascii="Times New Roman" w:hAnsi="Times New Roman" w:cs="Times New Roman"/>
          <w:sz w:val="28"/>
          <w:szCs w:val="28"/>
        </w:rPr>
        <w:t xml:space="preserve"> 144-КЗ</w:t>
      </w:r>
      <w:r>
        <w:rPr>
          <w:rFonts w:ascii="Times New Roman" w:hAnsi="Times New Roman" w:cs="Times New Roman"/>
          <w:sz w:val="28"/>
          <w:szCs w:val="28"/>
        </w:rPr>
        <w:br/>
      </w:r>
      <w:r w:rsidRPr="009979A8">
        <w:rPr>
          <w:rFonts w:ascii="Times New Roman" w:hAnsi="Times New Roman" w:cs="Times New Roman"/>
          <w:sz w:val="28"/>
          <w:szCs w:val="28"/>
        </w:rPr>
        <w:t xml:space="preserve"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(Ведомости Законодательного </w:t>
      </w:r>
      <w:r>
        <w:rPr>
          <w:rFonts w:ascii="Times New Roman" w:hAnsi="Times New Roman" w:cs="Times New Roman"/>
          <w:sz w:val="28"/>
          <w:szCs w:val="28"/>
        </w:rPr>
        <w:t>Собрания Приморского края, 2007, № 45,</w:t>
      </w:r>
      <w:r>
        <w:rPr>
          <w:rFonts w:ascii="Times New Roman" w:hAnsi="Times New Roman" w:cs="Times New Roman"/>
          <w:sz w:val="28"/>
          <w:szCs w:val="28"/>
        </w:rPr>
        <w:br/>
        <w:t>стр. 2</w:t>
      </w:r>
      <w:r w:rsidRPr="0027342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3426">
        <w:rPr>
          <w:rFonts w:ascii="Times New Roman" w:hAnsi="Times New Roman" w:cs="Times New Roman"/>
          <w:sz w:val="28"/>
          <w:szCs w:val="28"/>
        </w:rPr>
        <w:t>2009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09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136, стр. 10</w:t>
      </w:r>
      <w:r w:rsidRPr="005E7FBB">
        <w:rPr>
          <w:rFonts w:ascii="Times New Roman" w:hAnsi="Times New Roman" w:cs="Times New Roman"/>
          <w:sz w:val="28"/>
          <w:szCs w:val="28"/>
        </w:rPr>
        <w:t>; 2010</w:t>
      </w:r>
      <w:r>
        <w:rPr>
          <w:rFonts w:ascii="Times New Roman" w:hAnsi="Times New Roman" w:cs="Times New Roman"/>
          <w:sz w:val="28"/>
          <w:szCs w:val="28"/>
        </w:rPr>
        <w:t>, №</w:t>
      </w:r>
      <w:r w:rsidRPr="005E7FBB">
        <w:rPr>
          <w:rFonts w:ascii="Times New Roman" w:hAnsi="Times New Roman" w:cs="Times New Roman"/>
          <w:sz w:val="28"/>
          <w:szCs w:val="28"/>
        </w:rPr>
        <w:t xml:space="preserve"> 167</w:t>
      </w:r>
      <w:r>
        <w:rPr>
          <w:rFonts w:ascii="Times New Roman" w:hAnsi="Times New Roman" w:cs="Times New Roman"/>
          <w:sz w:val="28"/>
          <w:szCs w:val="28"/>
        </w:rPr>
        <w:t>, стр. 47</w:t>
      </w:r>
      <w:r w:rsidRPr="00CD3061">
        <w:rPr>
          <w:rFonts w:ascii="Times New Roman" w:hAnsi="Times New Roman" w:cs="Times New Roman"/>
          <w:sz w:val="28"/>
          <w:szCs w:val="28"/>
        </w:rPr>
        <w:t>; 2011</w:t>
      </w:r>
      <w:r>
        <w:rPr>
          <w:rFonts w:ascii="Times New Roman" w:hAnsi="Times New Roman" w:cs="Times New Roman"/>
          <w:sz w:val="28"/>
          <w:szCs w:val="28"/>
        </w:rPr>
        <w:t>, № 1</w:t>
      </w:r>
      <w:r w:rsidRPr="00CD3061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, стр. 89) следующие изменения:</w:t>
      </w:r>
    </w:p>
    <w:p w:rsidR="00C151D8" w:rsidRPr="009979A8" w:rsidRDefault="00C151D8" w:rsidP="00611934">
      <w:pPr>
        <w:pStyle w:val="ConsPlusNormal"/>
        <w:widowControl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1)в приложении 1:</w:t>
      </w:r>
    </w:p>
    <w:p w:rsidR="00C151D8" w:rsidRPr="009979A8" w:rsidRDefault="00C151D8" w:rsidP="00611934">
      <w:pPr>
        <w:pStyle w:val="ConsPlusNormal"/>
        <w:widowControl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а)пункты 9-13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97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9A8">
        <w:rPr>
          <w:rFonts w:ascii="Times New Roman" w:hAnsi="Times New Roman" w:cs="Times New Roman"/>
          <w:sz w:val="28"/>
          <w:szCs w:val="28"/>
        </w:rPr>
        <w:t>тепло-,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9A8">
        <w:rPr>
          <w:rFonts w:ascii="Times New Roman" w:hAnsi="Times New Roman" w:cs="Times New Roman"/>
          <w:sz w:val="28"/>
          <w:szCs w:val="28"/>
        </w:rPr>
        <w:t xml:space="preserve">газо- и водоснабжения населения, </w:t>
      </w:r>
      <w:r>
        <w:rPr>
          <w:rFonts w:ascii="Times New Roman" w:hAnsi="Times New Roman" w:cs="Times New Roman"/>
          <w:sz w:val="28"/>
          <w:szCs w:val="28"/>
        </w:rPr>
        <w:t xml:space="preserve">водоотведения, снабжения населения топливом, </w:t>
      </w:r>
      <w:r w:rsidRPr="009979A8">
        <w:rPr>
          <w:rFonts w:ascii="Times New Roman" w:hAnsi="Times New Roman" w:cs="Times New Roman"/>
          <w:sz w:val="28"/>
          <w:szCs w:val="28"/>
        </w:rPr>
        <w:t>для освещения улиц насел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979A8">
        <w:rPr>
          <w:rFonts w:ascii="Times New Roman" w:hAnsi="Times New Roman" w:cs="Times New Roman"/>
          <w:sz w:val="28"/>
          <w:szCs w:val="28"/>
        </w:rPr>
        <w:t>нных пунктов поселения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9360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0"/>
        <w:gridCol w:w="1080"/>
        <w:gridCol w:w="1440"/>
        <w:gridCol w:w="1009"/>
        <w:gridCol w:w="700"/>
        <w:gridCol w:w="740"/>
        <w:gridCol w:w="520"/>
        <w:gridCol w:w="1960"/>
        <w:gridCol w:w="1551"/>
      </w:tblGrid>
      <w:tr w:rsidR="00C151D8" w:rsidRPr="009979A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9.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Нагор-ная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3,0 кв. м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24,9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9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6,97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10.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Лесная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3,0 кв. м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1978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21,3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9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11.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Уваль-ная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3,0 кв. м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1991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25,1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9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10,0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Олен-ник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3,0 кв. м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1990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26,1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9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9,4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13.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51" w:right="-1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ind w:left="-70" w:right="-19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Набереж-ная, 29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3,0 кв. м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1971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18,4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70" w:right="-9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б)в разделе "Жилищный фонд социального использования, а также имущество, необходимое для содержания муниципального жилищного фонда"</w:t>
      </w:r>
      <w:r w:rsidRPr="00885258">
        <w:rPr>
          <w:rFonts w:ascii="Times New Roman" w:hAnsi="Times New Roman" w:cs="Times New Roman"/>
          <w:sz w:val="28"/>
          <w:szCs w:val="28"/>
        </w:rPr>
        <w:t>: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24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319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№ 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Моло-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дежная, 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56,0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26,91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3,77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35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Арсень-ева, 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21,1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40,0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6,6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52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52.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Моло-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дежная, 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34,8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55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55.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Моло-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дежная, 25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38,6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7,65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64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080"/>
        <w:gridCol w:w="1499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64.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Моло-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дежная, 34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31,6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83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080"/>
        <w:gridCol w:w="1499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83.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51" w:right="-1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ind w:left="-151" w:right="-1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Юбилей-</w:t>
            </w:r>
          </w:p>
          <w:p w:rsidR="00C151D8" w:rsidRPr="00436629" w:rsidRDefault="00C151D8" w:rsidP="002D5B59">
            <w:pPr>
              <w:ind w:left="-151" w:right="-1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ная, 7-а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54,2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8,3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85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85.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51" w:right="-1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ind w:left="-151" w:right="-1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Юбилей-</w:t>
            </w:r>
          </w:p>
          <w:p w:rsidR="00C151D8" w:rsidRPr="00436629" w:rsidRDefault="00C151D8" w:rsidP="002D5B59">
            <w:pPr>
              <w:ind w:left="-151" w:right="-1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ная, 8-а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23,2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14,01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105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2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105.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Рыбал-ка, 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74,6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1948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108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108.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Мор-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38,6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10,2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Пластун,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113, 114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113.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Лес-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ная, 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39,4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114.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Лес-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ная, 38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1952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130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130.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Олен-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ник, 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86,6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1949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135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135.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51" w:right="-1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ind w:left="-151" w:right="-1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Набе-</w:t>
            </w:r>
          </w:p>
          <w:p w:rsidR="00C151D8" w:rsidRPr="00436629" w:rsidRDefault="00C151D8" w:rsidP="002D5B59">
            <w:pPr>
              <w:ind w:right="-11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режная, 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56,6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126,0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137-141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137.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Гагари-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на, 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49,28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75,0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43,5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кая, 2</w:t>
            </w:r>
          </w:p>
        </w:tc>
      </w:tr>
    </w:tbl>
    <w:p w:rsidR="00C151D8" w:rsidRDefault="00C151D8"/>
    <w:p w:rsidR="00C151D8" w:rsidRDefault="00C151D8"/>
    <w:p w:rsidR="00C151D8" w:rsidRDefault="00C151D8"/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151B18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138.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Лес-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ная, 35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27,84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1938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139.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Уваль-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ная, 14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67,2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120,0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140.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Набе-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режная,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56,0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75,8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44,0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141.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Набе-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режная, 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42,2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1945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144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144.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Набе-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режная, 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1938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33,9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147-150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6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147.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Лес-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ная, 4-б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74,2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120,0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148.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Рыбал-ка, 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56,0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45,0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149.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Лес-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ная, 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25,0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150.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с. Амгу,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 xml:space="preserve">ул. Моло-дежная, 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12-а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38,0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пгт Терней,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ул. Иванов-</w:t>
            </w:r>
          </w:p>
          <w:p w:rsidR="00C151D8" w:rsidRPr="00436629" w:rsidRDefault="00C151D8" w:rsidP="002D5B59">
            <w:pPr>
              <w:jc w:val="center"/>
              <w:rPr>
                <w:sz w:val="24"/>
                <w:szCs w:val="24"/>
              </w:rPr>
            </w:pPr>
            <w:r w:rsidRPr="00436629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979A8">
        <w:rPr>
          <w:rFonts w:ascii="Times New Roman" w:hAnsi="Times New Roman" w:cs="Times New Roman"/>
          <w:sz w:val="28"/>
          <w:szCs w:val="28"/>
        </w:rPr>
        <w:t xml:space="preserve"> 157</w:t>
      </w:r>
      <w:r>
        <w:rPr>
          <w:rFonts w:ascii="Times New Roman" w:hAnsi="Times New Roman" w:cs="Times New Roman"/>
          <w:sz w:val="28"/>
          <w:szCs w:val="28"/>
        </w:rPr>
        <w:t>-184</w:t>
      </w:r>
      <w:r w:rsidRPr="009979A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14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Юби-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лейная, 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55,9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117,0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Уваль-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244,98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19,4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Жилой дом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Арсень-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ева, 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Default="00C151D8"/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14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Жилой дом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Набе-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режная, 31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Жилой дом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6-а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Жилой дом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Нагор-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95,0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Юби-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лейная, 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61,0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12,35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7,9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164.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Набе-режная, 27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32,0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ind w:right="-1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Набе-режная, 27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38,29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8,5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166.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ind w:right="-1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Набе-режная, 27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32,0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Жилой дом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пер. Ольхо-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вый,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26,9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6,0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Жилой дом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27,82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1,26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Юби-лейная, 17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59,9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12,35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4,1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ул. Набе-режная,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11-а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26,88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90,0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39,0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34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49,1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140,0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93,3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Жилой дом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пер. Ольхо-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вый, 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37,8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70,0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20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34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51,2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74,0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174.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39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14,3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1945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176.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31-а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28,5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31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26,9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35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23,9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1938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28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1948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Нагор-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55,6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70,0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Нагор-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7-а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25,2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4,2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Гагари-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на,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25,5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Мор-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184.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89,62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1959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дополнить пунктами 185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9A8">
        <w:rPr>
          <w:rFonts w:ascii="Times New Roman" w:hAnsi="Times New Roman" w:cs="Times New Roman"/>
          <w:sz w:val="28"/>
          <w:szCs w:val="28"/>
        </w:rPr>
        <w:t>187</w:t>
      </w:r>
      <w:r w:rsidRPr="009979A8">
        <w:rPr>
          <w:sz w:val="28"/>
          <w:szCs w:val="28"/>
        </w:rPr>
        <w:t xml:space="preserve"> </w:t>
      </w:r>
      <w:r w:rsidRPr="009979A8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Нагор-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186.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Набе-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режная, 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Амгу,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Уваль-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6-а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82,2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2008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250,0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в)раздел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предупреждения и ликвидации последствий чрезвычайных ситуаций в границах поселения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DE3E04">
        <w:rPr>
          <w:rFonts w:ascii="Times New Roman" w:hAnsi="Times New Roman" w:cs="Times New Roman"/>
          <w:sz w:val="28"/>
          <w:szCs w:val="28"/>
        </w:rPr>
        <w:t>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предупреждения и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ликвидации последствий чрезвычайных ситуаций в границах поселения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1"/>
        <w:gridCol w:w="1359"/>
        <w:gridCol w:w="920"/>
        <w:gridCol w:w="720"/>
        <w:gridCol w:w="1005"/>
        <w:gridCol w:w="975"/>
        <w:gridCol w:w="1725"/>
        <w:gridCol w:w="1335"/>
      </w:tblGrid>
      <w:tr w:rsidR="00C151D8" w:rsidRPr="00237078">
        <w:trPr>
          <w:cantSplit/>
          <w:trHeight w:val="501"/>
        </w:trPr>
        <w:tc>
          <w:tcPr>
            <w:tcW w:w="13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Наимено-вание 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3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Местона-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хождение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Пло-</w:t>
            </w:r>
          </w:p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щадь,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Год</w:t>
            </w:r>
          </w:p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ввода в </w:t>
            </w:r>
          </w:p>
          <w:p w:rsidR="00C151D8" w:rsidRPr="006A6025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экс-</w:t>
            </w:r>
          </w:p>
          <w:p w:rsidR="00C151D8" w:rsidRPr="006A6025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плуа-тацию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Стоимость,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Наименование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организации-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Юриди-ческий/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почтовый адрес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органи-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зации-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балансо-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237078">
        <w:trPr>
          <w:cantSplit/>
          <w:trHeight w:val="1035"/>
        </w:trPr>
        <w:tc>
          <w:tcPr>
            <w:tcW w:w="13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балан-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совая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оста-точная</w:t>
            </w:r>
          </w:p>
        </w:tc>
        <w:tc>
          <w:tcPr>
            <w:tcW w:w="17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Дамба запрудная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Слияние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рек Щерба-товка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и Амгу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6348,5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1995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465,2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174,5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г)раздел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Объекты культурного наследия (памятники истории и культуры) местного (муниципального) значения, расположенные в границах поселения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A03764">
        <w:rPr>
          <w:rFonts w:ascii="Times New Roman" w:hAnsi="Times New Roman" w:cs="Times New Roman"/>
          <w:sz w:val="28"/>
          <w:szCs w:val="28"/>
        </w:rPr>
        <w:t>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 xml:space="preserve">Объекты культурного наследия (памятники истории и культуры) 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местного (муниципального) значения, расположенные в границах поселения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1"/>
        <w:gridCol w:w="1359"/>
        <w:gridCol w:w="920"/>
        <w:gridCol w:w="720"/>
        <w:gridCol w:w="1005"/>
        <w:gridCol w:w="975"/>
        <w:gridCol w:w="1725"/>
        <w:gridCol w:w="1335"/>
      </w:tblGrid>
      <w:tr w:rsidR="00C151D8" w:rsidRPr="00237078">
        <w:trPr>
          <w:cantSplit/>
          <w:trHeight w:val="512"/>
        </w:trPr>
        <w:tc>
          <w:tcPr>
            <w:tcW w:w="13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Наимено-вание 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3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Местона-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хождение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Пло-</w:t>
            </w:r>
          </w:p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щадь,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Год</w:t>
            </w:r>
          </w:p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ввода в </w:t>
            </w:r>
          </w:p>
          <w:p w:rsidR="00C151D8" w:rsidRPr="006A6025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экс-</w:t>
            </w:r>
          </w:p>
          <w:p w:rsidR="00C151D8" w:rsidRPr="006A6025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плуа-тацию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Стоимость,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Наименование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организации-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Юриди-ческий/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почтовый адрес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органи-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зации-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балансо-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237078">
        <w:trPr>
          <w:cantSplit/>
          <w:trHeight w:val="1485"/>
        </w:trPr>
        <w:tc>
          <w:tcPr>
            <w:tcW w:w="13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балан-совая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оста-точная</w:t>
            </w:r>
          </w:p>
        </w:tc>
        <w:tc>
          <w:tcPr>
            <w:tcW w:w="17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Обелиск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с. Амгу, центральная площадь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1979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10,0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979A8">
        <w:rPr>
          <w:rFonts w:ascii="Times New Roman" w:hAnsi="Times New Roman" w:cs="Times New Roman"/>
          <w:sz w:val="28"/>
          <w:szCs w:val="28"/>
        </w:rPr>
        <w:t>азде</w:t>
      </w:r>
      <w:r>
        <w:rPr>
          <w:rFonts w:ascii="Times New Roman" w:hAnsi="Times New Roman" w:cs="Times New Roman"/>
          <w:sz w:val="28"/>
          <w:szCs w:val="28"/>
        </w:rPr>
        <w:t>л 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обеспечени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979A8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обеспечени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9979A8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1"/>
        <w:gridCol w:w="1359"/>
        <w:gridCol w:w="920"/>
        <w:gridCol w:w="720"/>
        <w:gridCol w:w="1005"/>
        <w:gridCol w:w="975"/>
        <w:gridCol w:w="1725"/>
        <w:gridCol w:w="1335"/>
      </w:tblGrid>
      <w:tr w:rsidR="00C151D8" w:rsidRPr="00237078">
        <w:trPr>
          <w:cantSplit/>
          <w:trHeight w:val="555"/>
        </w:trPr>
        <w:tc>
          <w:tcPr>
            <w:tcW w:w="13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Наимено-вание 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3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Местона-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хождение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Пло-</w:t>
            </w:r>
          </w:p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щадь,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Год</w:t>
            </w:r>
          </w:p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ввода в </w:t>
            </w:r>
          </w:p>
          <w:p w:rsidR="00C151D8" w:rsidRPr="006A6025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экс-</w:t>
            </w:r>
          </w:p>
          <w:p w:rsidR="00C151D8" w:rsidRPr="006A6025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плуа-тацию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Стоимость,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Наименование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организации-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Юриди-ческий/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почтовый адрес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органи-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зации-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балансо-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237078">
        <w:trPr>
          <w:cantSplit/>
          <w:trHeight w:val="1635"/>
        </w:trPr>
        <w:tc>
          <w:tcPr>
            <w:tcW w:w="13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балан-совая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оста-точная</w:t>
            </w:r>
          </w:p>
        </w:tc>
        <w:tc>
          <w:tcPr>
            <w:tcW w:w="17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Машины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и обору-дование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-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25,6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18,5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е)раздел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развития на территории поселения массовой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развития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9A8">
        <w:rPr>
          <w:rFonts w:ascii="Times New Roman" w:hAnsi="Times New Roman" w:cs="Times New Roman"/>
          <w:sz w:val="28"/>
          <w:szCs w:val="28"/>
        </w:rPr>
        <w:t>поселения массовой физической культуры и спорта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424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0"/>
        <w:gridCol w:w="1341"/>
        <w:gridCol w:w="1418"/>
        <w:gridCol w:w="661"/>
        <w:gridCol w:w="900"/>
        <w:gridCol w:w="900"/>
        <w:gridCol w:w="900"/>
        <w:gridCol w:w="1620"/>
        <w:gridCol w:w="1324"/>
      </w:tblGrid>
      <w:tr w:rsidR="00C151D8" w:rsidRPr="009979A8">
        <w:trPr>
          <w:cantSplit/>
          <w:trHeight w:val="462"/>
        </w:trPr>
        <w:tc>
          <w:tcPr>
            <w:tcW w:w="3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left="-70" w:right="-14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51D8" w:rsidRPr="006A6025" w:rsidRDefault="00C151D8" w:rsidP="002D5B59">
            <w:pPr>
              <w:pStyle w:val="ConsPlusNormal"/>
              <w:widowControl/>
              <w:ind w:left="-70" w:right="-14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A60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13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Наимено-вание 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Местона-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хождение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Пло-</w:t>
            </w:r>
          </w:p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щадь,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Год</w:t>
            </w:r>
          </w:p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ввода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в экс-плуа-тацию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Стоимость,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Наимено-вание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организации-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3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Юриди-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ческий/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почтовый 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адрес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органи-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зации-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балансо-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9979A8">
        <w:trPr>
          <w:cantSplit/>
          <w:trHeight w:val="945"/>
        </w:trPr>
        <w:tc>
          <w:tcPr>
            <w:tcW w:w="3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left="-70" w:right="-14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балан-совая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оста-точная</w:t>
            </w: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1D8" w:rsidRPr="009979A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146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1.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Детская спортивная площадка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с. Амгу,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41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1980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2009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6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ind w:left="-70" w:right="-6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9979A8">
        <w:trPr>
          <w:cantSplit/>
          <w:trHeight w:val="874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146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2.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Хоккейная коробка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с. Амгу,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Мор-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1-а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1250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2009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6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ind w:left="-70" w:right="-6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2)в приложении 2: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а)пункты 11, 12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97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</w:t>
      </w:r>
      <w:r>
        <w:rPr>
          <w:rFonts w:ascii="Times New Roman" w:hAnsi="Times New Roman" w:cs="Times New Roman"/>
          <w:sz w:val="28"/>
          <w:szCs w:val="28"/>
        </w:rPr>
        <w:br/>
      </w:r>
      <w:r w:rsidRPr="009979A8">
        <w:rPr>
          <w:rFonts w:ascii="Times New Roman" w:hAnsi="Times New Roman" w:cs="Times New Roman"/>
          <w:sz w:val="28"/>
          <w:szCs w:val="28"/>
        </w:rPr>
        <w:t>электро-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979A8">
        <w:rPr>
          <w:rFonts w:ascii="Times New Roman" w:hAnsi="Times New Roman" w:cs="Times New Roman"/>
          <w:sz w:val="28"/>
          <w:szCs w:val="28"/>
        </w:rPr>
        <w:t>тепло-,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9A8">
        <w:rPr>
          <w:rFonts w:ascii="Times New Roman" w:hAnsi="Times New Roman" w:cs="Times New Roman"/>
          <w:sz w:val="28"/>
          <w:szCs w:val="28"/>
        </w:rPr>
        <w:t>газо- и водоснабжения населения</w:t>
      </w:r>
      <w:r>
        <w:rPr>
          <w:rFonts w:ascii="Times New Roman" w:hAnsi="Times New Roman" w:cs="Times New Roman"/>
          <w:sz w:val="28"/>
          <w:szCs w:val="28"/>
        </w:rPr>
        <w:t>, водоотведения, снабжения населения</w:t>
      </w:r>
      <w:r w:rsidRPr="009979A8">
        <w:rPr>
          <w:rFonts w:ascii="Times New Roman" w:hAnsi="Times New Roman" w:cs="Times New Roman"/>
          <w:sz w:val="28"/>
          <w:szCs w:val="28"/>
        </w:rPr>
        <w:t xml:space="preserve"> топливом, для освещения улиц насел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979A8">
        <w:rPr>
          <w:rFonts w:ascii="Times New Roman" w:hAnsi="Times New Roman" w:cs="Times New Roman"/>
          <w:sz w:val="28"/>
          <w:szCs w:val="28"/>
        </w:rPr>
        <w:t>нных пунктов поселения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446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с. Перетычи-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ха, ул. Школь-ная, 18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8,75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9979A8">
        <w:trPr>
          <w:cantSplit/>
          <w:trHeight w:val="88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с. Перетычи-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ха, аэропорт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9,99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б)пункт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979A8">
        <w:rPr>
          <w:rFonts w:ascii="Times New Roman" w:hAnsi="Times New Roman" w:cs="Times New Roman"/>
          <w:sz w:val="28"/>
          <w:szCs w:val="28"/>
        </w:rPr>
        <w:t xml:space="preserve"> 41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9A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79A8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979A8">
        <w:rPr>
          <w:rFonts w:ascii="Times New Roman" w:hAnsi="Times New Roman" w:cs="Times New Roman"/>
          <w:sz w:val="28"/>
          <w:szCs w:val="28"/>
        </w:rPr>
        <w:t xml:space="preserve"> "Жилищный фонд социального использования, а также имущество, необходимое для содержания муниципального жилищного фонда"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9979A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260"/>
        <w:gridCol w:w="1319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left="-44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4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Переты-чиха,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49,0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6,1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4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Переты-чиха,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Школь-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38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5,1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4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Переты-чиха,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Ключе-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вая, 52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54,8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979A8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обеспечени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979A8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обеспечени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979A8">
        <w:rPr>
          <w:rFonts w:ascii="Times New Roman" w:hAnsi="Times New Roman" w:cs="Times New Roman"/>
          <w:sz w:val="28"/>
          <w:szCs w:val="28"/>
        </w:rPr>
        <w:t xml:space="preserve"> деятельности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Default="00C151D8" w:rsidP="00611934">
      <w:pPr>
        <w:pStyle w:val="ConsPlusNormal"/>
        <w:widowControl/>
        <w:ind w:left="18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424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0"/>
        <w:gridCol w:w="1341"/>
        <w:gridCol w:w="1418"/>
        <w:gridCol w:w="661"/>
        <w:gridCol w:w="900"/>
        <w:gridCol w:w="900"/>
        <w:gridCol w:w="900"/>
        <w:gridCol w:w="1620"/>
        <w:gridCol w:w="1324"/>
      </w:tblGrid>
      <w:tr w:rsidR="00C151D8" w:rsidRPr="009979A8">
        <w:trPr>
          <w:cantSplit/>
          <w:trHeight w:val="511"/>
        </w:trPr>
        <w:tc>
          <w:tcPr>
            <w:tcW w:w="3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</w:t>
            </w:r>
          </w:p>
          <w:p w:rsidR="00C151D8" w:rsidRPr="006A6025" w:rsidRDefault="00C151D8" w:rsidP="002D5B59">
            <w:pPr>
              <w:pStyle w:val="ConsPlusNormal"/>
              <w:widowControl/>
              <w:ind w:left="-70" w:right="-25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3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Наимено-вание 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Местона-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хождение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Пло-</w:t>
            </w:r>
          </w:p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щадь,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Год</w:t>
            </w:r>
          </w:p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ввода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в экс-плуа-тацию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Стоимость,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Наимено-вание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организации-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3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Юриди-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ческий/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почтовый 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адрес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органи-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зации-</w:t>
            </w:r>
          </w:p>
          <w:p w:rsidR="00C151D8" w:rsidRPr="006A6025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балансо-</w:t>
            </w:r>
          </w:p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9979A8">
        <w:trPr>
          <w:cantSplit/>
          <w:trHeight w:val="945"/>
        </w:trPr>
        <w:tc>
          <w:tcPr>
            <w:tcW w:w="3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left="-70" w:right="-14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балан-совая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оста-точная</w:t>
            </w: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1D8" w:rsidRPr="009979A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250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1.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6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Часть нежилого админист-ративного здания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250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с. Переты-</w:t>
            </w:r>
          </w:p>
          <w:p w:rsidR="00C151D8" w:rsidRPr="006A6025" w:rsidRDefault="00C151D8" w:rsidP="002D5B59">
            <w:pPr>
              <w:ind w:left="-250" w:right="-164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чиха,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Школь-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18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73,5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343,9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6A60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6A60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2.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6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Сарай дощатый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Переты-чиха,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Школь-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18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12,0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2000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1,5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6A60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6A60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3.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6" w:right="-70" w:hanging="6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Сооруже-ния,</w:t>
            </w:r>
          </w:p>
          <w:p w:rsidR="00C151D8" w:rsidRPr="006A6025" w:rsidRDefault="00C151D8" w:rsidP="002D5B59">
            <w:pPr>
              <w:ind w:left="6" w:right="-70" w:hanging="6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машины и</w:t>
            </w:r>
          </w:p>
          <w:p w:rsidR="00C151D8" w:rsidRPr="006A6025" w:rsidRDefault="00C151D8" w:rsidP="002D5B59">
            <w:pPr>
              <w:ind w:left="6" w:right="-70" w:hanging="6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оборудо-</w:t>
            </w:r>
          </w:p>
          <w:p w:rsidR="00C151D8" w:rsidRPr="006A6025" w:rsidRDefault="00C151D8" w:rsidP="002D5B59">
            <w:pPr>
              <w:ind w:left="6" w:right="-70" w:hanging="6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вание, прочее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Переты-чиха,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Школь-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18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1823,1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25,9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6A60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6A60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6A6025">
            <w:pPr>
              <w:ind w:left="-57" w:right="-57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3)в приложении 3: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а)пункты 10-18 раздел</w:t>
      </w:r>
      <w:r>
        <w:rPr>
          <w:rFonts w:ascii="Times New Roman" w:hAnsi="Times New Roman" w:cs="Times New Roman"/>
          <w:sz w:val="28"/>
          <w:szCs w:val="28"/>
        </w:rPr>
        <w:t>а 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</w:t>
      </w:r>
      <w:r>
        <w:rPr>
          <w:rFonts w:ascii="Times New Roman" w:hAnsi="Times New Roman" w:cs="Times New Roman"/>
          <w:sz w:val="28"/>
          <w:szCs w:val="28"/>
        </w:rPr>
        <w:br/>
      </w:r>
      <w:r w:rsidRPr="009979A8">
        <w:rPr>
          <w:rFonts w:ascii="Times New Roman" w:hAnsi="Times New Roman" w:cs="Times New Roman"/>
          <w:sz w:val="28"/>
          <w:szCs w:val="28"/>
        </w:rPr>
        <w:t>электро-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979A8">
        <w:rPr>
          <w:rFonts w:ascii="Times New Roman" w:hAnsi="Times New Roman" w:cs="Times New Roman"/>
          <w:sz w:val="28"/>
          <w:szCs w:val="28"/>
        </w:rPr>
        <w:t>тепло-,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9A8">
        <w:rPr>
          <w:rFonts w:ascii="Times New Roman" w:hAnsi="Times New Roman" w:cs="Times New Roman"/>
          <w:sz w:val="28"/>
          <w:szCs w:val="28"/>
        </w:rPr>
        <w:t>газо- и водоснабжения населения</w:t>
      </w:r>
      <w:r>
        <w:rPr>
          <w:rFonts w:ascii="Times New Roman" w:hAnsi="Times New Roman" w:cs="Times New Roman"/>
          <w:sz w:val="28"/>
          <w:szCs w:val="28"/>
        </w:rPr>
        <w:t>, водоотведения, снабжения населения</w:t>
      </w:r>
      <w:r w:rsidRPr="009979A8">
        <w:rPr>
          <w:rFonts w:ascii="Times New Roman" w:hAnsi="Times New Roman" w:cs="Times New Roman"/>
          <w:sz w:val="28"/>
          <w:szCs w:val="28"/>
        </w:rPr>
        <w:t xml:space="preserve"> топливом, для освещения улиц насел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979A8">
        <w:rPr>
          <w:rFonts w:ascii="Times New Roman" w:hAnsi="Times New Roman" w:cs="Times New Roman"/>
          <w:sz w:val="28"/>
          <w:szCs w:val="28"/>
        </w:rPr>
        <w:t>нных пунктов поселения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23997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9"/>
        <w:gridCol w:w="1079"/>
        <w:gridCol w:w="1799"/>
        <w:gridCol w:w="719"/>
        <w:gridCol w:w="720"/>
        <w:gridCol w:w="720"/>
        <w:gridCol w:w="516"/>
        <w:gridCol w:w="1695"/>
        <w:gridCol w:w="1633"/>
        <w:gridCol w:w="1633"/>
        <w:gridCol w:w="1633"/>
        <w:gridCol w:w="1633"/>
        <w:gridCol w:w="1633"/>
        <w:gridCol w:w="1633"/>
        <w:gridCol w:w="1633"/>
        <w:gridCol w:w="1633"/>
        <w:gridCol w:w="1633"/>
        <w:gridCol w:w="1633"/>
      </w:tblGrid>
      <w:tr w:rsidR="00C151D8" w:rsidRPr="009979A8">
        <w:trPr>
          <w:gridAfter w:val="9"/>
          <w:wAfter w:w="14697" w:type="dxa"/>
          <w:cantSplit/>
          <w:trHeight w:val="240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gridAfter w:val="9"/>
          <w:wAfter w:w="14697" w:type="dxa"/>
          <w:cantSplit/>
          <w:trHeight w:val="720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4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10.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Кема,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Морская, 18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1978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18,3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gridAfter w:val="9"/>
          <w:wAfter w:w="14697" w:type="dxa"/>
          <w:cantSplit/>
          <w:trHeight w:val="887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4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11.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Кема,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Морская, 17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1975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16,8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883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12.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Кема,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Морская, 5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11,5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  <w:tc>
          <w:tcPr>
            <w:tcW w:w="1633" w:type="dxa"/>
          </w:tcPr>
          <w:p w:rsidR="00C151D8" w:rsidRPr="009979A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9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3" w:type="dxa"/>
          </w:tcPr>
          <w:p w:rsidR="00C151D8" w:rsidRPr="009979A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9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</w:tcPr>
          <w:p w:rsidR="00C151D8" w:rsidRPr="009979A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9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3" w:type="dxa"/>
          </w:tcPr>
          <w:p w:rsidR="00C151D8" w:rsidRPr="009979A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9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3" w:type="dxa"/>
          </w:tcPr>
          <w:p w:rsidR="00C151D8" w:rsidRPr="009979A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9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3" w:type="dxa"/>
          </w:tcPr>
          <w:p w:rsidR="00C151D8" w:rsidRPr="009979A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9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3" w:type="dxa"/>
          </w:tcPr>
          <w:p w:rsidR="00C151D8" w:rsidRPr="009979A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9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3" w:type="dxa"/>
          </w:tcPr>
          <w:p w:rsidR="00C151D8" w:rsidRPr="009979A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9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</w:tcPr>
          <w:p w:rsidR="00C151D8" w:rsidRPr="009979A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9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gridAfter w:val="9"/>
          <w:wAfter w:w="14697" w:type="dxa"/>
          <w:cantSplit/>
          <w:trHeight w:val="886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13.</w:t>
            </w:r>
          </w:p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Кема,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Заводская, 9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1981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13,3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p w:rsidR="00C151D8" w:rsidRDefault="00C151D8"/>
    <w:tbl>
      <w:tblPr>
        <w:tblW w:w="9300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9"/>
        <w:gridCol w:w="1079"/>
        <w:gridCol w:w="1799"/>
        <w:gridCol w:w="719"/>
        <w:gridCol w:w="720"/>
        <w:gridCol w:w="720"/>
        <w:gridCol w:w="516"/>
        <w:gridCol w:w="1695"/>
        <w:gridCol w:w="1633"/>
      </w:tblGrid>
      <w:tr w:rsidR="00C151D8" w:rsidRPr="009979A8" w:rsidTr="004C01CC">
        <w:trPr>
          <w:cantSplit/>
          <w:trHeight w:val="240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 w:rsidTr="004C01CC">
        <w:trPr>
          <w:cantSplit/>
          <w:trHeight w:val="819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14.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Кема,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Школьная, 3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1973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12,2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5,4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 w:rsidTr="004C01CC">
        <w:trPr>
          <w:cantSplit/>
          <w:trHeight w:val="889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15.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Кема,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Пионер-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3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1987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14,4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 w:rsidTr="004C01CC">
        <w:trPr>
          <w:cantSplit/>
          <w:trHeight w:val="879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16.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Кема,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Заречная, 9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1976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13,8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 w:rsidTr="004C01CC">
        <w:trPr>
          <w:cantSplit/>
          <w:trHeight w:val="883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17.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Кема,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Заречная, 18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1984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15,2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  <w:tr w:rsidR="00C151D8" w:rsidRPr="009979A8" w:rsidTr="004C01CC">
        <w:trPr>
          <w:cantSplit/>
          <w:trHeight w:val="888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18.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Колодец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Кема, </w:t>
            </w:r>
          </w:p>
          <w:p w:rsidR="00C151D8" w:rsidRPr="006A602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Лесная, 8</w:t>
            </w:r>
          </w:p>
        </w:tc>
        <w:tc>
          <w:tcPr>
            <w:tcW w:w="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</w:t>
            </w:r>
          </w:p>
          <w:p w:rsidR="00C151D8" w:rsidRPr="006A6025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9,5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Терней,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Иванов-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ская, 2</w:t>
            </w:r>
          </w:p>
        </w:tc>
      </w:tr>
    </w:tbl>
    <w:p w:rsidR="00C151D8" w:rsidRPr="00C02CE3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979A8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97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02CE3">
        <w:rPr>
          <w:rFonts w:ascii="Times New Roman" w:hAnsi="Times New Roman" w:cs="Times New Roman"/>
          <w:sz w:val="28"/>
          <w:szCs w:val="28"/>
        </w:rPr>
        <w:t>: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</w:t>
      </w:r>
      <w:r w:rsidRPr="00C02CE3">
        <w:rPr>
          <w:rFonts w:ascii="Times New Roman" w:hAnsi="Times New Roman" w:cs="Times New Roman"/>
          <w:sz w:val="28"/>
          <w:szCs w:val="28"/>
        </w:rPr>
        <w:t>3-6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Кема,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Арсень-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ева, 41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33,65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Лермонто-ва, 13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Кема,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Арсень-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ева, 25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42,7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61,5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Лермонто-ва, 13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Кема,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Арсень-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ева, 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34,84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12,7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Лермонто-ва, 13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6.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Кема,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Арсень-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ева, 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36,8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10,2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20 признать утратившим силу;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30-32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left="-14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Кема,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Пионер-ская, 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13,61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10,34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Default="00C151D8"/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left="-14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151B1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Кема,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Пионер-ская, 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28,7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17,94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Лермонто-ва, 13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Кема,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Пионер-ская, 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62,4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1994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36,61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27,82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55 признать утратившим силу;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56-58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left="-44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4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56.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Кема,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Лес-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ная, 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39,0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86,31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3,09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Лермонто-ва, 13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4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Кема,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Зареч-ная, 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82,35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Лермонто-ва, 13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ind w:left="-44" w:right="-70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58.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 xml:space="preserve">с. Малая Кема, 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Зареч-ная, 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37,0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70,08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пгт Пластун,</w:t>
            </w:r>
          </w:p>
          <w:p w:rsidR="00C151D8" w:rsidRPr="006A6025" w:rsidRDefault="00C151D8" w:rsidP="002D5B59">
            <w:pPr>
              <w:jc w:val="center"/>
              <w:rPr>
                <w:sz w:val="24"/>
                <w:szCs w:val="24"/>
              </w:rPr>
            </w:pPr>
            <w:r w:rsidRPr="006A6025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979A8">
        <w:rPr>
          <w:rFonts w:ascii="Times New Roman" w:hAnsi="Times New Roman" w:cs="Times New Roman"/>
          <w:sz w:val="28"/>
          <w:szCs w:val="28"/>
        </w:rPr>
        <w:t>ункт 60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left="-14" w:right="-70"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14" w:right="-70" w:firstLine="14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60.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Зареч-ная, 19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51,5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18,36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75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75.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Мор-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50,7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21,5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5,2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77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left="-44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44"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77.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Мор-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79,97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20,79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79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79.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Мор-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41,4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43,55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11,32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9979A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158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81.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Мор-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47,1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48,3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83 признать утратившим силу;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85, 86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left="-14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85.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Завод-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49,9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45,9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5,5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86.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Завод-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0,7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443F2C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87 признать утратившим силу</w:t>
      </w:r>
      <w:r w:rsidRPr="00443F2C">
        <w:rPr>
          <w:rFonts w:ascii="Times New Roman" w:hAnsi="Times New Roman" w:cs="Times New Roman"/>
          <w:sz w:val="28"/>
          <w:szCs w:val="28"/>
        </w:rPr>
        <w:t>;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92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left="-14" w:right="-8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14" w:right="-85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92.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Завод-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31,4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99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432E59">
        <w:trPr>
          <w:cantSplit/>
          <w:trHeight w:val="24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99.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Комсо-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мольская, 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47,0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13,84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11,32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109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98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3746D5">
        <w:trPr>
          <w:cantSplit/>
          <w:trHeight w:val="24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109.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Озер-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ная, 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69,8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54,0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113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1080"/>
        <w:gridCol w:w="1319"/>
        <w:gridCol w:w="567"/>
        <w:gridCol w:w="709"/>
        <w:gridCol w:w="850"/>
        <w:gridCol w:w="851"/>
        <w:gridCol w:w="1695"/>
        <w:gridCol w:w="1633"/>
      </w:tblGrid>
      <w:tr w:rsidR="00C151D8" w:rsidRPr="003746D5">
        <w:trPr>
          <w:cantSplit/>
          <w:trHeight w:val="24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113.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70" w:right="-19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ind w:left="-70" w:right="-19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Пионер-</w:t>
            </w:r>
          </w:p>
          <w:p w:rsidR="00C151D8" w:rsidRPr="00935297" w:rsidRDefault="00C151D8" w:rsidP="002D5B59">
            <w:pPr>
              <w:ind w:left="-70" w:right="-19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37,0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21,0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2,52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138 признать утратившим силу;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141 признать утратившим силу;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144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1080"/>
        <w:gridCol w:w="1319"/>
        <w:gridCol w:w="567"/>
        <w:gridCol w:w="709"/>
        <w:gridCol w:w="850"/>
        <w:gridCol w:w="851"/>
        <w:gridCol w:w="1695"/>
        <w:gridCol w:w="1633"/>
      </w:tblGrid>
      <w:tr w:rsidR="00C151D8" w:rsidRPr="003746D5">
        <w:trPr>
          <w:cantSplit/>
          <w:trHeight w:val="24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144.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70" w:right="-19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ind w:left="-70" w:right="-19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Арсень-</w:t>
            </w:r>
          </w:p>
          <w:p w:rsidR="00C151D8" w:rsidRPr="00935297" w:rsidRDefault="00C151D8" w:rsidP="002D5B59">
            <w:pPr>
              <w:ind w:left="-70" w:right="-19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ева, 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69,8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1995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125,8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62,9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979A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98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3746D5">
        <w:trPr>
          <w:cantSplit/>
          <w:trHeight w:val="24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148.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Озер-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ная, 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83,0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1988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59,8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38,3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979A8">
        <w:rPr>
          <w:rFonts w:ascii="Times New Roman" w:hAnsi="Times New Roman" w:cs="Times New Roman"/>
          <w:sz w:val="28"/>
          <w:szCs w:val="28"/>
        </w:rPr>
        <w:t xml:space="preserve"> 155</w:t>
      </w:r>
      <w:r>
        <w:rPr>
          <w:rFonts w:ascii="Times New Roman" w:hAnsi="Times New Roman" w:cs="Times New Roman"/>
          <w:sz w:val="28"/>
          <w:szCs w:val="28"/>
        </w:rPr>
        <w:t>, 156</w:t>
      </w:r>
      <w:r w:rsidRPr="009979A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1080"/>
        <w:gridCol w:w="1319"/>
        <w:gridCol w:w="567"/>
        <w:gridCol w:w="709"/>
        <w:gridCol w:w="850"/>
        <w:gridCol w:w="851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155.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Часть жилого дома, квартира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Озер-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ная, 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52,0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3,6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156.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Часть жилого дома, квартира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Зареч-ная, 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38,8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15,3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6,7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169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1080"/>
        <w:gridCol w:w="1319"/>
        <w:gridCol w:w="567"/>
        <w:gridCol w:w="709"/>
        <w:gridCol w:w="850"/>
        <w:gridCol w:w="851"/>
        <w:gridCol w:w="1695"/>
        <w:gridCol w:w="1633"/>
      </w:tblGrid>
      <w:tr w:rsidR="00C151D8" w:rsidRPr="003746D5">
        <w:trPr>
          <w:cantSplit/>
          <w:trHeight w:val="24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169.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Пионер-</w:t>
            </w:r>
          </w:p>
          <w:p w:rsidR="00C151D8" w:rsidRPr="00935297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18,3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4,7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Пластун"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Пластун,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CE13BD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E13BD">
        <w:rPr>
          <w:rFonts w:ascii="Times New Roman" w:hAnsi="Times New Roman" w:cs="Times New Roman"/>
          <w:sz w:val="28"/>
          <w:szCs w:val="28"/>
        </w:rPr>
        <w:t>пункты 175, 176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080"/>
        <w:gridCol w:w="1319"/>
        <w:gridCol w:w="567"/>
        <w:gridCol w:w="709"/>
        <w:gridCol w:w="850"/>
        <w:gridCol w:w="851"/>
        <w:gridCol w:w="1695"/>
        <w:gridCol w:w="1633"/>
      </w:tblGrid>
      <w:tr w:rsidR="00C151D8" w:rsidRPr="00CE13B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CE13BD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175.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1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Арсень-</w:t>
            </w:r>
          </w:p>
          <w:p w:rsidR="00C151D8" w:rsidRPr="00935297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ева, 41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54,2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78,9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Терней,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Иванов-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p w:rsidR="00C151D8" w:rsidRDefault="00C151D8"/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080"/>
        <w:gridCol w:w="1319"/>
        <w:gridCol w:w="567"/>
        <w:gridCol w:w="709"/>
        <w:gridCol w:w="850"/>
        <w:gridCol w:w="851"/>
        <w:gridCol w:w="1695"/>
        <w:gridCol w:w="1633"/>
      </w:tblGrid>
      <w:tr w:rsidR="00C151D8" w:rsidRPr="00CE13BD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7F6962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176.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№ 2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Арсень-</w:t>
            </w:r>
          </w:p>
          <w:p w:rsidR="00C151D8" w:rsidRPr="00935297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ева, 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34,0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78,9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Терней,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Иванов-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в)раздел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Объекты культурного наследия (памятники  истории и культуры) местного (муниципального) значения, расположенные в границах поселения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 xml:space="preserve">Объекты культурного наследия (памятники истории и культуры) 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местного (муниципального) значения, расположенные в границах поселения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151D8" w:rsidRPr="00970809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970809"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Pr="00A1777C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1"/>
        <w:gridCol w:w="1359"/>
        <w:gridCol w:w="920"/>
        <w:gridCol w:w="720"/>
        <w:gridCol w:w="1005"/>
        <w:gridCol w:w="975"/>
        <w:gridCol w:w="1725"/>
        <w:gridCol w:w="1335"/>
      </w:tblGrid>
      <w:tr w:rsidR="00C151D8" w:rsidRPr="00237078">
        <w:trPr>
          <w:cantSplit/>
          <w:trHeight w:val="555"/>
        </w:trPr>
        <w:tc>
          <w:tcPr>
            <w:tcW w:w="13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Наимено-вание </w:t>
            </w:r>
          </w:p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3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Местона-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хождение</w:t>
            </w:r>
          </w:p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Пло-</w:t>
            </w:r>
          </w:p>
          <w:p w:rsidR="00C151D8" w:rsidRPr="00935297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щадь,</w:t>
            </w:r>
          </w:p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Год</w:t>
            </w:r>
          </w:p>
          <w:p w:rsidR="00C151D8" w:rsidRPr="00935297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ввода в </w:t>
            </w:r>
          </w:p>
          <w:p w:rsidR="00C151D8" w:rsidRPr="00935297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экс-</w:t>
            </w:r>
          </w:p>
          <w:p w:rsidR="00C151D8" w:rsidRPr="00935297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плуа-тацию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Стоимость,</w:t>
            </w:r>
          </w:p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Наименование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организации-</w:t>
            </w:r>
          </w:p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Юриди-ческий/</w:t>
            </w:r>
          </w:p>
          <w:p w:rsidR="00C151D8" w:rsidRPr="00935297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почтовый адрес</w:t>
            </w:r>
          </w:p>
          <w:p w:rsidR="00C151D8" w:rsidRPr="00935297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органи-</w:t>
            </w:r>
          </w:p>
          <w:p w:rsidR="00C151D8" w:rsidRPr="00935297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зации-</w:t>
            </w:r>
          </w:p>
          <w:p w:rsidR="00C151D8" w:rsidRPr="00935297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балансо-</w:t>
            </w:r>
          </w:p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237078">
        <w:trPr>
          <w:cantSplit/>
          <w:trHeight w:val="1635"/>
        </w:trPr>
        <w:tc>
          <w:tcPr>
            <w:tcW w:w="13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балан-совая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оста-точная</w:t>
            </w:r>
          </w:p>
        </w:tc>
        <w:tc>
          <w:tcPr>
            <w:tcW w:w="17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Обелиск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 xml:space="preserve">с. Малая Кема, 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централь-ная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площадь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1999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10,0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5,3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пгт Терней,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ул. Иванов-</w:t>
            </w:r>
          </w:p>
          <w:p w:rsidR="00C151D8" w:rsidRPr="00935297" w:rsidRDefault="00C151D8" w:rsidP="002D5B59">
            <w:pPr>
              <w:jc w:val="center"/>
              <w:rPr>
                <w:sz w:val="24"/>
                <w:szCs w:val="24"/>
              </w:rPr>
            </w:pPr>
            <w:r w:rsidRPr="00935297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пункты 1, 2 </w:t>
      </w:r>
      <w:r w:rsidRPr="009979A8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97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обеспечения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E75CD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424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0"/>
        <w:gridCol w:w="1341"/>
        <w:gridCol w:w="1418"/>
        <w:gridCol w:w="661"/>
        <w:gridCol w:w="900"/>
        <w:gridCol w:w="900"/>
        <w:gridCol w:w="900"/>
        <w:gridCol w:w="1620"/>
        <w:gridCol w:w="1324"/>
      </w:tblGrid>
      <w:tr w:rsidR="00C151D8" w:rsidRPr="003C0A73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left="-70" w:right="-14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C0A73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1.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Здание 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админи</w:t>
            </w:r>
            <w:r w:rsidRPr="00F60833">
              <w:rPr>
                <w:sz w:val="24"/>
                <w:szCs w:val="24"/>
                <w:lang w:val="en-US"/>
              </w:rPr>
              <w:t>-</w:t>
            </w:r>
            <w:r w:rsidRPr="00F60833">
              <w:rPr>
                <w:sz w:val="24"/>
                <w:szCs w:val="24"/>
              </w:rPr>
              <w:t>страции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с. Малая 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Кема, 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Спортив-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ная, 10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103,3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1970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236,0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F60833">
            <w:pPr>
              <w:ind w:left="-57" w:right="-57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</w:t>
            </w:r>
          </w:p>
          <w:p w:rsidR="00C151D8" w:rsidRPr="00F60833" w:rsidRDefault="00C151D8" w:rsidP="00F60833">
            <w:pPr>
              <w:ind w:left="-57" w:right="-57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Иванов-</w:t>
            </w:r>
          </w:p>
          <w:p w:rsidR="00C151D8" w:rsidRPr="00F60833" w:rsidRDefault="00C151D8" w:rsidP="00F60833">
            <w:pPr>
              <w:ind w:left="-57" w:right="-57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2.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Машины и обору</w:t>
            </w:r>
            <w:r w:rsidRPr="00F60833">
              <w:rPr>
                <w:sz w:val="24"/>
                <w:szCs w:val="24"/>
                <w:lang w:val="en-US"/>
              </w:rPr>
              <w:t>-</w:t>
            </w:r>
            <w:r w:rsidRPr="00F60833">
              <w:rPr>
                <w:sz w:val="24"/>
                <w:szCs w:val="24"/>
              </w:rPr>
              <w:t>дование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с. Малая 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Кема, 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Спортив-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ная, 10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30,9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21,6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F60833">
            <w:pPr>
              <w:ind w:left="-57" w:right="-57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</w:t>
            </w:r>
          </w:p>
          <w:p w:rsidR="00C151D8" w:rsidRPr="00F60833" w:rsidRDefault="00C151D8" w:rsidP="00F60833">
            <w:pPr>
              <w:ind w:left="-57" w:right="-57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Иванов-</w:t>
            </w:r>
          </w:p>
          <w:p w:rsidR="00C151D8" w:rsidRPr="00F60833" w:rsidRDefault="00C151D8" w:rsidP="00F60833">
            <w:pPr>
              <w:ind w:left="-57" w:right="-57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4)в приложении 4: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а)пункты 8-13 раздел</w:t>
      </w:r>
      <w:r>
        <w:rPr>
          <w:rFonts w:ascii="Times New Roman" w:hAnsi="Times New Roman" w:cs="Times New Roman"/>
          <w:sz w:val="28"/>
          <w:szCs w:val="28"/>
        </w:rPr>
        <w:t>а 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</w:t>
      </w:r>
      <w:r>
        <w:rPr>
          <w:rFonts w:ascii="Times New Roman" w:hAnsi="Times New Roman" w:cs="Times New Roman"/>
          <w:sz w:val="28"/>
          <w:szCs w:val="28"/>
        </w:rPr>
        <w:br/>
      </w:r>
      <w:r w:rsidRPr="009979A8">
        <w:rPr>
          <w:rFonts w:ascii="Times New Roman" w:hAnsi="Times New Roman" w:cs="Times New Roman"/>
          <w:sz w:val="28"/>
          <w:szCs w:val="28"/>
        </w:rPr>
        <w:t>электро-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979A8">
        <w:rPr>
          <w:rFonts w:ascii="Times New Roman" w:hAnsi="Times New Roman" w:cs="Times New Roman"/>
          <w:sz w:val="28"/>
          <w:szCs w:val="28"/>
        </w:rPr>
        <w:t>тепло-,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9A8">
        <w:rPr>
          <w:rFonts w:ascii="Times New Roman" w:hAnsi="Times New Roman" w:cs="Times New Roman"/>
          <w:sz w:val="28"/>
          <w:szCs w:val="28"/>
        </w:rPr>
        <w:t>газо- и водоснабжения населения</w:t>
      </w:r>
      <w:r>
        <w:rPr>
          <w:rFonts w:ascii="Times New Roman" w:hAnsi="Times New Roman" w:cs="Times New Roman"/>
          <w:sz w:val="28"/>
          <w:szCs w:val="28"/>
        </w:rPr>
        <w:t>, водоотведения, снабжения населения</w:t>
      </w:r>
      <w:r w:rsidRPr="009979A8">
        <w:rPr>
          <w:rFonts w:ascii="Times New Roman" w:hAnsi="Times New Roman" w:cs="Times New Roman"/>
          <w:sz w:val="28"/>
          <w:szCs w:val="28"/>
        </w:rPr>
        <w:t xml:space="preserve"> топливом, для освещения улиц насел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979A8">
        <w:rPr>
          <w:rFonts w:ascii="Times New Roman" w:hAnsi="Times New Roman" w:cs="Times New Roman"/>
          <w:sz w:val="28"/>
          <w:szCs w:val="28"/>
        </w:rPr>
        <w:t>нных пунктов поселения</w:t>
      </w:r>
      <w:r>
        <w:rPr>
          <w:rFonts w:ascii="Times New Roman" w:hAnsi="Times New Roman" w:cs="Times New Roman"/>
          <w:sz w:val="28"/>
          <w:szCs w:val="28"/>
        </w:rPr>
        <w:t>" и</w:t>
      </w:r>
      <w:r w:rsidRPr="009979A8">
        <w:rPr>
          <w:rFonts w:ascii="Times New Roman" w:hAnsi="Times New Roman" w:cs="Times New Roman"/>
          <w:sz w:val="28"/>
          <w:szCs w:val="28"/>
        </w:rPr>
        <w:t>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719"/>
        <w:gridCol w:w="720"/>
        <w:gridCol w:w="720"/>
        <w:gridCol w:w="720"/>
        <w:gridCol w:w="516"/>
        <w:gridCol w:w="1695"/>
        <w:gridCol w:w="1633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91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Колодец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с. Максимовка,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Погранич-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ная, 13-а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3,0</w:t>
            </w:r>
          </w:p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1956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9,85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719"/>
        <w:gridCol w:w="720"/>
        <w:gridCol w:w="720"/>
        <w:gridCol w:w="720"/>
        <w:gridCol w:w="516"/>
        <w:gridCol w:w="1695"/>
        <w:gridCol w:w="1633"/>
      </w:tblGrid>
      <w:tr w:rsidR="00C151D8" w:rsidRPr="009979A8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Колодец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с. Максимовка, ул. Погранич-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ная, 39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3,0</w:t>
            </w:r>
          </w:p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1960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10,25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Колодец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с. Максимовка, ул. Погранич-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ная, 32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3,0</w:t>
            </w:r>
          </w:p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кв. м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1962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10,85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Колодец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с. Максимовка, ул. Лесная, 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3,0</w:t>
            </w:r>
          </w:p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1970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10,85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Скважина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с. Максимовка, ул. Самара, 25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3,0</w:t>
            </w:r>
          </w:p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 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1973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15,03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Скважина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с. Максимовка, без адреса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3,0</w:t>
            </w:r>
          </w:p>
          <w:p w:rsidR="00C151D8" w:rsidRPr="00F6083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1977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15,2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б)в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33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080"/>
        <w:gridCol w:w="1620"/>
        <w:gridCol w:w="540"/>
        <w:gridCol w:w="900"/>
        <w:gridCol w:w="720"/>
        <w:gridCol w:w="720"/>
        <w:gridCol w:w="1671"/>
        <w:gridCol w:w="1633"/>
      </w:tblGrid>
      <w:tr w:rsidR="00C151D8" w:rsidRPr="003746D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33.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с. Максимовка, 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ул. Колхозная, </w:t>
            </w:r>
          </w:p>
          <w:p w:rsidR="00C151D8" w:rsidRPr="00F60833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4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52,1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1983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69,0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34,5</w:t>
            </w:r>
          </w:p>
        </w:tc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 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44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080"/>
        <w:gridCol w:w="1620"/>
        <w:gridCol w:w="720"/>
        <w:gridCol w:w="720"/>
        <w:gridCol w:w="720"/>
        <w:gridCol w:w="720"/>
        <w:gridCol w:w="1671"/>
        <w:gridCol w:w="1633"/>
      </w:tblGrid>
      <w:tr w:rsidR="00C151D8" w:rsidRPr="003746D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44.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с. Максимовка, ул. Колхозная, 10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69,2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1978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75,0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30,0</w:t>
            </w:r>
          </w:p>
        </w:tc>
        <w:tc>
          <w:tcPr>
            <w:tcW w:w="1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 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51, 52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359"/>
        <w:gridCol w:w="567"/>
        <w:gridCol w:w="709"/>
        <w:gridCol w:w="850"/>
        <w:gridCol w:w="851"/>
        <w:gridCol w:w="1695"/>
        <w:gridCol w:w="1633"/>
      </w:tblGrid>
      <w:tr w:rsidR="00C151D8" w:rsidRPr="003746D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51.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с. Макси-мовка, 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Погра-</w:t>
            </w:r>
          </w:p>
          <w:p w:rsidR="00C151D8" w:rsidRPr="00F60833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ничная, </w:t>
            </w:r>
          </w:p>
          <w:p w:rsidR="00C151D8" w:rsidRPr="00F60833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40-а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64,8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65,0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19,5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 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52.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с. Макси-мовка, </w:t>
            </w:r>
          </w:p>
          <w:p w:rsidR="00C151D8" w:rsidRPr="00F60833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Сама-</w:t>
            </w:r>
          </w:p>
          <w:p w:rsidR="00C151D8" w:rsidRPr="00F60833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ра, 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54,0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81,0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43,7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 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58-60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359"/>
        <w:gridCol w:w="567"/>
        <w:gridCol w:w="709"/>
        <w:gridCol w:w="850"/>
        <w:gridCol w:w="851"/>
        <w:gridCol w:w="1695"/>
        <w:gridCol w:w="1633"/>
      </w:tblGrid>
      <w:tr w:rsidR="00C151D8" w:rsidRPr="003746D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58.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с. Макси-мовка, 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Погра-</w:t>
            </w:r>
          </w:p>
          <w:p w:rsidR="00C151D8" w:rsidRPr="00F60833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ничная, 10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26,6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 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359"/>
        <w:gridCol w:w="567"/>
        <w:gridCol w:w="709"/>
        <w:gridCol w:w="850"/>
        <w:gridCol w:w="851"/>
        <w:gridCol w:w="1695"/>
        <w:gridCol w:w="1633"/>
      </w:tblGrid>
      <w:tr w:rsidR="00C151D8" w:rsidRPr="003746D5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59.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с. Макси-мовка, </w:t>
            </w:r>
          </w:p>
          <w:p w:rsidR="00C151D8" w:rsidRPr="00F60833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Сама-</w:t>
            </w:r>
          </w:p>
          <w:p w:rsidR="00C151D8" w:rsidRPr="00F60833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ра, 28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 ул. Иванов-ская, 2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60.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с. Макси-мовка, 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Сама-</w:t>
            </w:r>
          </w:p>
          <w:p w:rsidR="00C151D8" w:rsidRPr="00F60833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ра, 23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46,2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 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</w:tbl>
    <w:p w:rsidR="00C151D8" w:rsidRPr="0016396A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6396A">
        <w:rPr>
          <w:rFonts w:ascii="Times New Roman" w:hAnsi="Times New Roman" w:cs="Times New Roman"/>
          <w:sz w:val="28"/>
          <w:szCs w:val="28"/>
        </w:rPr>
        <w:t>дополнить пунктами 63, 64 следующего содержания: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633"/>
      </w:tblGrid>
      <w:tr w:rsidR="00C151D8" w:rsidRPr="0016396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8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16396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63.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с. Макси-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мовка,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Самара, 29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54,4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1986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18,7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 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  <w:tr w:rsidR="00C151D8" w:rsidRPr="0016396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64.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с. Макси-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 xml:space="preserve">мовка, 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ул. Колхоз-ная, 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84,8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пгт Терней, ул. Иванов-</w:t>
            </w:r>
          </w:p>
          <w:p w:rsidR="00C151D8" w:rsidRPr="00F60833" w:rsidRDefault="00C151D8" w:rsidP="002D5B59">
            <w:pPr>
              <w:jc w:val="center"/>
              <w:rPr>
                <w:sz w:val="24"/>
                <w:szCs w:val="24"/>
              </w:rPr>
            </w:pPr>
            <w:r w:rsidRPr="00F60833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6396A">
        <w:rPr>
          <w:rFonts w:ascii="Times New Roman" w:hAnsi="Times New Roman" w:cs="Times New Roman"/>
          <w:sz w:val="28"/>
          <w:szCs w:val="28"/>
        </w:rPr>
        <w:t>в)раздел "Объекты культурного наследия (памятники  истории и культуры) местного (муниципального) значения, расположенные в границах поселения" изложить 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6396A">
        <w:rPr>
          <w:rFonts w:ascii="Times New Roman" w:hAnsi="Times New Roman" w:cs="Times New Roman"/>
          <w:sz w:val="28"/>
          <w:szCs w:val="28"/>
        </w:rPr>
        <w:t>"Объекты культурного наследия (памятники  истории и культуры)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16396A">
        <w:rPr>
          <w:rFonts w:ascii="Times New Roman" w:hAnsi="Times New Roman" w:cs="Times New Roman"/>
          <w:sz w:val="28"/>
          <w:szCs w:val="28"/>
        </w:rPr>
        <w:t>естного (муниципального) значения, расположенные в границах поселения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9451F2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451F2"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Pr="009059B4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1"/>
        <w:gridCol w:w="1359"/>
        <w:gridCol w:w="920"/>
        <w:gridCol w:w="720"/>
        <w:gridCol w:w="1005"/>
        <w:gridCol w:w="975"/>
        <w:gridCol w:w="1725"/>
        <w:gridCol w:w="1335"/>
      </w:tblGrid>
      <w:tr w:rsidR="00C151D8" w:rsidRPr="00237078">
        <w:trPr>
          <w:cantSplit/>
          <w:trHeight w:val="555"/>
        </w:trPr>
        <w:tc>
          <w:tcPr>
            <w:tcW w:w="13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Наимено-вание 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3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Местона-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хождение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Пло-</w:t>
            </w:r>
          </w:p>
          <w:p w:rsidR="00C151D8" w:rsidRPr="002D5B5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щадь,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Год</w:t>
            </w: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ввода в </w:t>
            </w: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экс-</w:t>
            </w:r>
          </w:p>
          <w:p w:rsidR="00C151D8" w:rsidRPr="002D5B59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плуа-тацию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Стоимость,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Наименование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организации-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Юриди-ческий/</w:t>
            </w:r>
          </w:p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почтовый адрес</w:t>
            </w:r>
          </w:p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органи-</w:t>
            </w:r>
          </w:p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зации-</w:t>
            </w:r>
          </w:p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балансо-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237078">
        <w:trPr>
          <w:cantSplit/>
          <w:trHeight w:val="1635"/>
        </w:trPr>
        <w:tc>
          <w:tcPr>
            <w:tcW w:w="13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балан-совая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оста-точная</w:t>
            </w:r>
          </w:p>
        </w:tc>
        <w:tc>
          <w:tcPr>
            <w:tcW w:w="17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Обелиск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31" w:right="-9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с. Макси-мовка,</w:t>
            </w:r>
          </w:p>
          <w:p w:rsidR="00C151D8" w:rsidRPr="002D5B59" w:rsidRDefault="00C151D8" w:rsidP="002D5B59">
            <w:pPr>
              <w:ind w:left="-131" w:right="-9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ул. Лесная, 1 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1993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10,0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1,3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г)раздел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обеспечения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6909D8">
        <w:rPr>
          <w:rFonts w:ascii="Times New Roman" w:hAnsi="Times New Roman" w:cs="Times New Roman"/>
          <w:sz w:val="28"/>
          <w:szCs w:val="28"/>
        </w:rPr>
        <w:t>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обеспечения деятельности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429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260"/>
        <w:gridCol w:w="626"/>
        <w:gridCol w:w="709"/>
        <w:gridCol w:w="855"/>
        <w:gridCol w:w="851"/>
        <w:gridCol w:w="1695"/>
        <w:gridCol w:w="1633"/>
      </w:tblGrid>
      <w:tr w:rsidR="00C151D8" w:rsidRPr="003746D5">
        <w:trPr>
          <w:cantSplit/>
          <w:trHeight w:val="528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D5B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Наимено-вание </w:t>
            </w:r>
          </w:p>
          <w:p w:rsidR="00C151D8" w:rsidRPr="002D5B59" w:rsidRDefault="00C151D8" w:rsidP="002D5B59">
            <w:pPr>
              <w:pStyle w:val="ConsPlusNormal"/>
              <w:widowControl/>
              <w:ind w:lef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Местона-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хождение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6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Пло-</w:t>
            </w:r>
          </w:p>
          <w:p w:rsidR="00C151D8" w:rsidRPr="002D5B5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щадь,</w:t>
            </w:r>
          </w:p>
          <w:p w:rsidR="00C151D8" w:rsidRPr="002D5B59" w:rsidRDefault="00C151D8" w:rsidP="002D5B59">
            <w:pPr>
              <w:pStyle w:val="ConsPlusNormal"/>
              <w:widowControl/>
              <w:ind w:left="-129" w:right="-16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Год</w:t>
            </w: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ввода в </w:t>
            </w: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экс-</w:t>
            </w:r>
          </w:p>
          <w:p w:rsidR="00C151D8" w:rsidRPr="002D5B59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плуа-тацию</w:t>
            </w:r>
          </w:p>
        </w:tc>
        <w:tc>
          <w:tcPr>
            <w:tcW w:w="170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Стоимость,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Наименование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организации-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6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Юридический/</w:t>
            </w:r>
          </w:p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почтовый </w:t>
            </w:r>
          </w:p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адрес</w:t>
            </w:r>
          </w:p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организации-</w:t>
            </w:r>
          </w:p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балансо-</w:t>
            </w:r>
          </w:p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3746D5">
        <w:trPr>
          <w:cantSplit/>
          <w:trHeight w:val="93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балан-совая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оста-точная</w:t>
            </w:r>
          </w:p>
        </w:tc>
        <w:tc>
          <w:tcPr>
            <w:tcW w:w="16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3746D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Часть нежилого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админист-ративного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здания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с. Макси-мовка, </w:t>
            </w:r>
          </w:p>
          <w:p w:rsidR="00C151D8" w:rsidRPr="002D5B59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Лес-</w:t>
            </w:r>
          </w:p>
          <w:p w:rsidR="00C151D8" w:rsidRPr="002D5B59" w:rsidRDefault="00C151D8" w:rsidP="002D5B59">
            <w:pPr>
              <w:ind w:left="-70" w:right="-1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ная, 2-1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61,8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1975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171,6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73,8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Вагончик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с. Макси-</w:t>
            </w:r>
          </w:p>
          <w:p w:rsidR="00C151D8" w:rsidRPr="002D5B59" w:rsidRDefault="00C151D8" w:rsidP="002D5B59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мовка, </w:t>
            </w:r>
          </w:p>
          <w:p w:rsidR="00C151D8" w:rsidRPr="002D5B59" w:rsidRDefault="00C151D8" w:rsidP="002D5B59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Колхоз-</w:t>
            </w:r>
          </w:p>
          <w:p w:rsidR="00C151D8" w:rsidRPr="002D5B59" w:rsidRDefault="00C151D8" w:rsidP="002D5B59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ная, 17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14,2</w:t>
            </w: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20,8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3746D5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Машины и оборудо-вание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с. Макси-мовка, </w:t>
            </w:r>
          </w:p>
          <w:p w:rsidR="00C151D8" w:rsidRPr="002D5B59" w:rsidRDefault="00C151D8" w:rsidP="002D5B59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Лес-</w:t>
            </w:r>
          </w:p>
          <w:p w:rsidR="00C151D8" w:rsidRPr="002D5B59" w:rsidRDefault="00C151D8" w:rsidP="002D5B59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ная, 2-1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39,3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35,8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5)в приложении 5:</w:t>
      </w:r>
    </w:p>
    <w:p w:rsidR="00C151D8" w:rsidRPr="0061563B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в подразделе "Объекты"</w:t>
      </w:r>
      <w:r w:rsidRPr="009979A8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97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поселения"</w:t>
      </w:r>
      <w:r w:rsidRPr="0061563B">
        <w:rPr>
          <w:rFonts w:ascii="Times New Roman" w:hAnsi="Times New Roman" w:cs="Times New Roman"/>
          <w:sz w:val="28"/>
          <w:szCs w:val="28"/>
        </w:rPr>
        <w:t>:</w:t>
      </w:r>
    </w:p>
    <w:p w:rsidR="00C151D8" w:rsidRPr="003D4BF6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2-13 изложить в следующей редакции</w:t>
      </w:r>
      <w:r w:rsidRPr="003D4BF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424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661"/>
        <w:gridCol w:w="720"/>
        <w:gridCol w:w="745"/>
        <w:gridCol w:w="851"/>
        <w:gridCol w:w="1695"/>
        <w:gridCol w:w="1633"/>
      </w:tblGrid>
      <w:tr w:rsidR="00C151D8" w:rsidRPr="009F1AE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F1AE6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Комарова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9" w:right="-164" w:hanging="12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ind w:left="-9" w:right="-164" w:hanging="12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1988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33,68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7,93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F1AE6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Погра-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ничная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9" w:right="-164" w:hanging="12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2,85</w:t>
            </w:r>
          </w:p>
          <w:p w:rsidR="00C151D8" w:rsidRPr="002D5B59" w:rsidRDefault="00C151D8" w:rsidP="002D5B59">
            <w:pPr>
              <w:ind w:left="-9" w:right="-164" w:hanging="12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1991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25,63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10,55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F1AE6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Погра-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ничная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9" w:right="-164" w:hanging="12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ind w:left="-9" w:right="-164" w:hanging="12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1990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9,54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F1AE6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Комсо-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мольская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1986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4,86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F1AE6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6.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Комсо-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мольская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1994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17,34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F1AE6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Стаха-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новская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1990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8,89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9F1AE6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Первая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Нагорная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1991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10,0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p w:rsidR="00C151D8" w:rsidRDefault="00C151D8"/>
    <w:tbl>
      <w:tblPr>
        <w:tblW w:w="9424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661"/>
        <w:gridCol w:w="720"/>
        <w:gridCol w:w="745"/>
        <w:gridCol w:w="851"/>
        <w:gridCol w:w="1695"/>
        <w:gridCol w:w="1633"/>
      </w:tblGrid>
      <w:tr w:rsidR="00C151D8" w:rsidRPr="009F1AE6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F1AE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Первая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Нагорная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1991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10,0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F1AE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Первое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Мая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1990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26,1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9,4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F1AE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11.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Первое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Мая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1988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6,97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F1AE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Гидро-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строителей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1990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25,1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9,04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F1AE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Гидро-</w:t>
            </w:r>
          </w:p>
          <w:p w:rsidR="00C151D8" w:rsidRPr="002D5B59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строителей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3,0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19,5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</w:tbl>
    <w:p w:rsidR="00C151D8" w:rsidRPr="008706C5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15-21 изложить в следующей редакции</w:t>
      </w:r>
      <w:r w:rsidRPr="008706C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79"/>
        <w:gridCol w:w="630"/>
        <w:gridCol w:w="919"/>
        <w:gridCol w:w="720"/>
        <w:gridCol w:w="771"/>
        <w:gridCol w:w="1695"/>
        <w:gridCol w:w="1346"/>
      </w:tblGrid>
      <w:tr w:rsidR="00C151D8" w:rsidRPr="00AA1CA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AA1CA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Наружное освещение Вл-0,4 кВ фидер № 11 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пгт Пластун, </w:t>
            </w:r>
          </w:p>
          <w:p w:rsidR="00C151D8" w:rsidRPr="002D5B59" w:rsidRDefault="00C151D8" w:rsidP="002D5B59">
            <w:pPr>
              <w:ind w:left="-151" w:right="-1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Студен-ческая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298,0</w:t>
            </w: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58,5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11,7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AA1CA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Наружное освещение Вл-0,4 кВ фидер № 7 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пер. Школь-</w:t>
            </w:r>
          </w:p>
          <w:p w:rsidR="00C151D8" w:rsidRPr="002D5B59" w:rsidRDefault="00C151D8" w:rsidP="002D5B59">
            <w:pPr>
              <w:ind w:left="-151" w:right="-1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ный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46,0</w:t>
            </w: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2001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45,0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28,8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AA1CA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Наружное освещение Вл-0,4 кВ фидер № 4 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пгт Пластун, </w:t>
            </w:r>
          </w:p>
          <w:p w:rsidR="00C151D8" w:rsidRPr="002D5B59" w:rsidRDefault="00C151D8" w:rsidP="002D5B59">
            <w:pPr>
              <w:ind w:left="-151" w:right="-1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Пушкина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149,0км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52,9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10,6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AA1CA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Наружное освещение Вл-0,4 кВ фидер № 1 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1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Строи-</w:t>
            </w:r>
          </w:p>
          <w:p w:rsidR="00C151D8" w:rsidRPr="002D5B59" w:rsidRDefault="00C151D8" w:rsidP="002D5B59">
            <w:pPr>
              <w:ind w:left="-151" w:right="-1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тельная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208,0</w:t>
            </w: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56,7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11,3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AA1CA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Наружное освещение Вл-0,4 кВ фидер № 1 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3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пгт Пластун, </w:t>
            </w:r>
          </w:p>
          <w:p w:rsidR="00C151D8" w:rsidRPr="002D5B59" w:rsidRDefault="00C151D8" w:rsidP="002D5B59">
            <w:pPr>
              <w:ind w:left="-151" w:right="-3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Октябрь-</w:t>
            </w:r>
          </w:p>
          <w:p w:rsidR="00C151D8" w:rsidRPr="002D5B59" w:rsidRDefault="00C151D8" w:rsidP="002D5B59">
            <w:pPr>
              <w:ind w:left="-151" w:right="-3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179,0</w:t>
            </w: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1986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57,5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AA1CA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Наружное освещение Вл-0,4 кВ фидер № 2 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3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пгт Пластун, </w:t>
            </w:r>
          </w:p>
          <w:p w:rsidR="00C151D8" w:rsidRPr="002D5B59" w:rsidRDefault="00C151D8" w:rsidP="002D5B59">
            <w:pPr>
              <w:ind w:left="-151" w:right="-3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Матросо-</w:t>
            </w:r>
          </w:p>
          <w:p w:rsidR="00C151D8" w:rsidRPr="002D5B59" w:rsidRDefault="00C151D8" w:rsidP="002D5B59">
            <w:pPr>
              <w:ind w:left="-151" w:right="-3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ва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253,0</w:t>
            </w: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58,5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14,0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AA1CA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Наружное освещение Вл-0,4 кВ фидер № 1 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3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151" w:right="-31" w:firstLine="8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Кирова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120,0</w:t>
            </w: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км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50,0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12,0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</w:tbl>
    <w:p w:rsidR="00C151D8" w:rsidRPr="0092766B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2766B">
        <w:rPr>
          <w:rFonts w:ascii="Times New Roman" w:hAnsi="Times New Roman" w:cs="Times New Roman"/>
          <w:sz w:val="28"/>
          <w:szCs w:val="28"/>
        </w:rPr>
        <w:t>дополнить пунктами 22-35 следующего содержания: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620"/>
        <w:gridCol w:w="720"/>
        <w:gridCol w:w="720"/>
        <w:gridCol w:w="540"/>
        <w:gridCol w:w="591"/>
        <w:gridCol w:w="1695"/>
        <w:gridCol w:w="1494"/>
      </w:tblGrid>
      <w:tr w:rsidR="00C151D8" w:rsidRPr="0092766B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22.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борная колонка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пер. Примор-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ский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p w:rsidR="00C151D8" w:rsidRDefault="00C151D8"/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440"/>
        <w:gridCol w:w="1620"/>
        <w:gridCol w:w="720"/>
        <w:gridCol w:w="720"/>
        <w:gridCol w:w="540"/>
        <w:gridCol w:w="591"/>
        <w:gridCol w:w="1695"/>
        <w:gridCol w:w="1494"/>
      </w:tblGrid>
      <w:tr w:rsidR="00C151D8" w:rsidRPr="0092766B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23.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борная колонка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</w:t>
            </w:r>
            <w:r>
              <w:rPr>
                <w:sz w:val="24"/>
                <w:szCs w:val="24"/>
              </w:rPr>
              <w:t>,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Студен-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ческая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24.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борная колонка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пер. Бере-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зовый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6,0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25.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борная колонка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пер. Солнеч-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ный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1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12,0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26.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борная колонка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пер. Совет-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ский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27.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борная колонка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Некрасова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12,0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28.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борная колонка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пгт Пластун, 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Арсеньева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6,0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29.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борная колонка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пгт Пластун, 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Матросова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15,0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30.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борная колонка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пгт Пластун, 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Чапаева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18,0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31.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борная колонка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пгт Пластун, 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Гагарина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6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30,0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32.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борная колонка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пгт Пластун, 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Пушкина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6,0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33.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борная колонка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пер. Садовый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12,0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34.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борная колонка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пер. Ключе-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вой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</w:t>
            </w:r>
            <w:r w:rsidRPr="002D5B59">
              <w:rPr>
                <w:sz w:val="24"/>
                <w:szCs w:val="24"/>
                <w:lang w:val="en-US"/>
              </w:rPr>
              <w:t>-</w:t>
            </w:r>
            <w:r w:rsidRPr="002D5B59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  <w:tr w:rsidR="00C151D8" w:rsidRPr="009979A8">
        <w:trPr>
          <w:cantSplit/>
          <w:trHeight w:val="34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35.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2D5B59">
              <w:rPr>
                <w:sz w:val="24"/>
                <w:szCs w:val="24"/>
              </w:rPr>
              <w:t>Водораз</w:t>
            </w:r>
            <w:r w:rsidRPr="002D5B59">
              <w:rPr>
                <w:sz w:val="24"/>
                <w:szCs w:val="24"/>
                <w:lang w:val="en-US"/>
              </w:rPr>
              <w:t>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борная колонка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пгт Пластун, </w:t>
            </w:r>
          </w:p>
          <w:p w:rsidR="00C151D8" w:rsidRPr="002D5B59" w:rsidRDefault="00C151D8" w:rsidP="002D5B59">
            <w:pPr>
              <w:ind w:lef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Кирова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 шт.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5,0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Терней,</w:t>
            </w:r>
          </w:p>
          <w:p w:rsidR="00C151D8" w:rsidRPr="002D5B59" w:rsidRDefault="00C151D8" w:rsidP="002D5B59">
            <w:pPr>
              <w:ind w:left="-16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Иванов-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ская, 2</w:t>
            </w:r>
          </w:p>
        </w:tc>
      </w:tr>
    </w:tbl>
    <w:p w:rsidR="00C151D8" w:rsidRPr="00015C73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б)в разделе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015C73">
        <w:rPr>
          <w:rFonts w:ascii="Times New Roman" w:hAnsi="Times New Roman" w:cs="Times New Roman"/>
          <w:sz w:val="28"/>
          <w:szCs w:val="28"/>
        </w:rPr>
        <w:t>: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10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446"/>
        <w:gridCol w:w="709"/>
        <w:gridCol w:w="850"/>
        <w:gridCol w:w="851"/>
        <w:gridCol w:w="1695"/>
        <w:gridCol w:w="1569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E4D8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квартира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ул. Арсень-</w:t>
            </w:r>
          </w:p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ева, 8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38,7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50,09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19,03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4E4D82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4D82">
        <w:rPr>
          <w:rFonts w:ascii="Times New Roman" w:hAnsi="Times New Roman" w:cs="Times New Roman"/>
          <w:sz w:val="28"/>
          <w:szCs w:val="28"/>
        </w:rPr>
        <w:t>пункт 16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40"/>
        <w:gridCol w:w="720"/>
        <w:gridCol w:w="745"/>
        <w:gridCol w:w="851"/>
        <w:gridCol w:w="1695"/>
        <w:gridCol w:w="1569"/>
      </w:tblGrid>
      <w:tr w:rsidR="00C151D8" w:rsidRPr="004E4D8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E4D8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16.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квартира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ул. Гагари-</w:t>
            </w:r>
          </w:p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на, 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76,3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1969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57,54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14,19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92766B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2766B">
        <w:rPr>
          <w:rFonts w:ascii="Times New Roman" w:hAnsi="Times New Roman" w:cs="Times New Roman"/>
          <w:sz w:val="28"/>
          <w:szCs w:val="28"/>
        </w:rPr>
        <w:t>пункты 42, 43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40"/>
        <w:gridCol w:w="720"/>
        <w:gridCol w:w="745"/>
        <w:gridCol w:w="851"/>
        <w:gridCol w:w="1695"/>
        <w:gridCol w:w="1569"/>
      </w:tblGrid>
      <w:tr w:rsidR="00C151D8" w:rsidRPr="004E4D8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E4D8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квартира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пер. Зеле-</w:t>
            </w:r>
          </w:p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ный, 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41,3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1971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50,09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14,03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квартира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ул. Зареч-</w:t>
            </w:r>
          </w:p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ная, 17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41,2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1976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74,33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29,73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52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900"/>
        <w:gridCol w:w="72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Жилой дом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ул. Комсо-</w:t>
            </w:r>
          </w:p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мольская, 25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64,9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1985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86,72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50,3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436629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57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900"/>
        <w:gridCol w:w="72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квартира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ул. Комаро-</w:t>
            </w:r>
          </w:p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ва, 11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38,7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1965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57,09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436629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69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900"/>
        <w:gridCol w:w="72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4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69.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квартира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ул. Матро-</w:t>
            </w:r>
          </w:p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сова, 5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38,3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1969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48,75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0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71 признать утратившим силу;</w:t>
      </w:r>
    </w:p>
    <w:p w:rsidR="00C151D8" w:rsidRPr="005B1B17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C4B21">
        <w:rPr>
          <w:rFonts w:ascii="Times New Roman" w:hAnsi="Times New Roman" w:cs="Times New Roman"/>
          <w:sz w:val="28"/>
          <w:szCs w:val="28"/>
        </w:rPr>
        <w:t>пункт 72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900"/>
        <w:gridCol w:w="72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72.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квартира 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ул. Матро-</w:t>
            </w:r>
          </w:p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сова, 7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37,9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1969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48,21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12,53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Лермон-</w:t>
            </w:r>
          </w:p>
          <w:p w:rsidR="00C151D8" w:rsidRPr="002D5B59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9231DD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C4B21">
        <w:rPr>
          <w:rFonts w:ascii="Times New Roman" w:hAnsi="Times New Roman" w:cs="Times New Roman"/>
          <w:sz w:val="28"/>
          <w:szCs w:val="28"/>
        </w:rPr>
        <w:t>пункт 80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900"/>
        <w:gridCol w:w="72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80.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Часть жилого дома,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квартира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ул. Матро-</w:t>
            </w:r>
          </w:p>
          <w:p w:rsidR="00C151D8" w:rsidRPr="002D5B59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сова, 14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38,3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1969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56,83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14,77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90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900"/>
        <w:gridCol w:w="72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B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90.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 ул. Первая</w:t>
            </w:r>
          </w:p>
          <w:p w:rsidR="00C151D8" w:rsidRPr="002D5B59" w:rsidRDefault="00C151D8" w:rsidP="002D5B59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Нагорная, 12</w:t>
            </w:r>
          </w:p>
          <w:p w:rsidR="00C151D8" w:rsidRPr="002D5B59" w:rsidRDefault="00C151D8" w:rsidP="002D5B59">
            <w:pPr>
              <w:ind w:left="-57" w:right="-57" w:firstLine="151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42,2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1974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95,88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34,52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2D5B59" w:rsidRDefault="00C151D8" w:rsidP="002D5B59">
            <w:pPr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D5B59" w:rsidRDefault="00C151D8" w:rsidP="002D5B59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пгт Пластун,</w:t>
            </w:r>
          </w:p>
          <w:p w:rsidR="00C151D8" w:rsidRPr="002D5B59" w:rsidRDefault="00C151D8" w:rsidP="002D5B59">
            <w:pPr>
              <w:ind w:left="-57" w:right="-57"/>
              <w:jc w:val="center"/>
              <w:rPr>
                <w:sz w:val="24"/>
                <w:szCs w:val="24"/>
              </w:rPr>
            </w:pPr>
            <w:r w:rsidRPr="002D5B59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110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900"/>
        <w:gridCol w:w="72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110.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квартира 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 ул. Первая</w:t>
            </w:r>
          </w:p>
          <w:p w:rsidR="00C151D8" w:rsidRPr="00D03E15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Набе-</w:t>
            </w:r>
          </w:p>
          <w:p w:rsidR="00C151D8" w:rsidRPr="00D03E15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режная, 14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39,5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1976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43,09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17,24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122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900"/>
        <w:gridCol w:w="72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122.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квартира 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 ул. Октябрь-</w:t>
            </w:r>
          </w:p>
          <w:p w:rsidR="00C151D8" w:rsidRPr="00D03E15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ская, 17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39,7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1973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43,09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14,35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127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900"/>
        <w:gridCol w:w="72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127.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Часть жилого дома,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квартира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 ул. Октябрь-</w:t>
            </w:r>
          </w:p>
          <w:p w:rsidR="00C151D8" w:rsidRPr="00D03E15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ская, 12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41,3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1971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43,4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13,01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131, 132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740"/>
        <w:gridCol w:w="88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131.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квартира 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 ул. Октябрь-</w:t>
            </w:r>
          </w:p>
          <w:p w:rsidR="00C151D8" w:rsidRPr="00D03E15" w:rsidRDefault="00C151D8" w:rsidP="00D03E15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ская, 7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63,8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1972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43,362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13,02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132.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квартира 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 ул. Октябрь-</w:t>
            </w:r>
          </w:p>
          <w:p w:rsidR="00C151D8" w:rsidRPr="00D03E15" w:rsidRDefault="00C151D8" w:rsidP="00D03E15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ская, 8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39,2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1973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43,361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13,02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160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740"/>
        <w:gridCol w:w="88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160.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Часть жилого дома,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квартира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 ул. Строи-</w:t>
            </w:r>
          </w:p>
          <w:p w:rsidR="00C151D8" w:rsidRPr="00D03E15" w:rsidRDefault="00C151D8" w:rsidP="00D03E15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тельная, 58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36,6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1973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78,6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26,7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188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740"/>
        <w:gridCol w:w="88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188.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Часть жилого дома,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квартира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 ул. Студенче-</w:t>
            </w:r>
          </w:p>
          <w:p w:rsidR="00C151D8" w:rsidRPr="00D03E15" w:rsidRDefault="00C151D8" w:rsidP="00D03E15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ская, 12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39,2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1972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48,478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15,51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ул. Лермон</w:t>
            </w:r>
            <w:r>
              <w:rPr>
                <w:sz w:val="24"/>
                <w:szCs w:val="24"/>
              </w:rPr>
              <w:t>-</w:t>
            </w:r>
          </w:p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това,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200 признать утратившим силу;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207 признать утратившим силу;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217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740"/>
        <w:gridCol w:w="88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217.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Часть жилого дома,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квартира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 пер. Солнеч-</w:t>
            </w:r>
          </w:p>
          <w:p w:rsidR="00C151D8" w:rsidRPr="00D03E15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ный, 3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48,0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1970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61,406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17,19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D03E15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219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740"/>
        <w:gridCol w:w="88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219.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пер. Солнеч-</w:t>
            </w:r>
          </w:p>
          <w:p w:rsidR="00C151D8" w:rsidRPr="00D03E15" w:rsidRDefault="00C151D8" w:rsidP="002D5B59">
            <w:pPr>
              <w:ind w:left="-151" w:right="-19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 xml:space="preserve">ный, 7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80,4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1970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102,34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28,66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226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78"/>
        <w:gridCol w:w="661"/>
        <w:gridCol w:w="740"/>
        <w:gridCol w:w="880"/>
        <w:gridCol w:w="696"/>
        <w:gridCol w:w="1664"/>
        <w:gridCol w:w="1440"/>
      </w:tblGrid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226.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Часть жилого дома,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квартира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№ 1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E565B3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 ул. Стаханов-</w:t>
            </w:r>
          </w:p>
          <w:p w:rsidR="00C151D8" w:rsidRPr="00D03E15" w:rsidRDefault="00C151D8" w:rsidP="00E565B3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ская, 10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55,8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1983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ind w:right="-45" w:hanging="145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41,476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22,4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03E15" w:rsidRDefault="00C151D8" w:rsidP="002D5B59">
            <w:pPr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03E15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пгт Пластун,</w:t>
            </w:r>
          </w:p>
          <w:p w:rsidR="00C151D8" w:rsidRPr="00D03E15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D03E15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6E7984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E7984">
        <w:rPr>
          <w:rFonts w:ascii="Times New Roman" w:hAnsi="Times New Roman" w:cs="Times New Roman"/>
          <w:sz w:val="28"/>
          <w:szCs w:val="28"/>
        </w:rPr>
        <w:t>пункт 262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620"/>
        <w:gridCol w:w="520"/>
        <w:gridCol w:w="740"/>
        <w:gridCol w:w="880"/>
        <w:gridCol w:w="696"/>
        <w:gridCol w:w="1664"/>
        <w:gridCol w:w="1440"/>
      </w:tblGrid>
      <w:tr w:rsidR="00C151D8" w:rsidRPr="006E798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6E798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262.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Квартира </w:t>
            </w:r>
          </w:p>
          <w:p w:rsidR="00C151D8" w:rsidRPr="00E565B3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№ 36 в </w:t>
            </w:r>
          </w:p>
          <w:p w:rsidR="00C151D8" w:rsidRPr="00E565B3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5-этажном 70-квар-тирном жилом </w:t>
            </w:r>
          </w:p>
          <w:p w:rsidR="00C151D8" w:rsidRPr="00E565B3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доме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E565B3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пгт Пластун, </w:t>
            </w:r>
          </w:p>
          <w:p w:rsidR="00C151D8" w:rsidRPr="00E565B3" w:rsidRDefault="00C151D8" w:rsidP="00E565B3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ул. Первый</w:t>
            </w:r>
          </w:p>
          <w:p w:rsidR="00C151D8" w:rsidRPr="00E565B3" w:rsidRDefault="00C151D8" w:rsidP="00E565B3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квартал, 2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46,8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1978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44,05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35,42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Пластун,</w:t>
            </w:r>
          </w:p>
          <w:p w:rsidR="00C151D8" w:rsidRPr="00E565B3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E7984">
        <w:rPr>
          <w:rFonts w:ascii="Times New Roman" w:hAnsi="Times New Roman" w:cs="Times New Roman"/>
          <w:sz w:val="28"/>
          <w:szCs w:val="28"/>
        </w:rPr>
        <w:t>пункт 315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620"/>
        <w:gridCol w:w="520"/>
        <w:gridCol w:w="740"/>
        <w:gridCol w:w="880"/>
        <w:gridCol w:w="696"/>
        <w:gridCol w:w="1664"/>
        <w:gridCol w:w="1440"/>
      </w:tblGrid>
      <w:tr w:rsidR="00C151D8" w:rsidRPr="006E798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6E798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315.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Квартира 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№ 29 в 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5-этаж-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ном 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60-квар-тирном жилом доме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пгт Пластун, </w:t>
            </w:r>
          </w:p>
          <w:p w:rsidR="00C151D8" w:rsidRPr="00E565B3" w:rsidRDefault="00C151D8" w:rsidP="002D5B59">
            <w:pPr>
              <w:ind w:left="-151" w:right="-191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ул. Третий квартал, 8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29,4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ind w:right="-25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1979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27,12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21,99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Пластун"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Пластун,</w:t>
            </w:r>
          </w:p>
          <w:p w:rsidR="00C151D8" w:rsidRPr="00E565B3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6E7984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E7984">
        <w:rPr>
          <w:rFonts w:ascii="Times New Roman" w:hAnsi="Times New Roman" w:cs="Times New Roman"/>
          <w:sz w:val="28"/>
          <w:szCs w:val="28"/>
        </w:rPr>
        <w:t>пункт 358 признать утратившим силу;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E7984">
        <w:rPr>
          <w:rFonts w:ascii="Times New Roman" w:hAnsi="Times New Roman" w:cs="Times New Roman"/>
          <w:sz w:val="28"/>
          <w:szCs w:val="28"/>
        </w:rPr>
        <w:t>пункт 373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40"/>
        <w:gridCol w:w="615"/>
        <w:gridCol w:w="850"/>
        <w:gridCol w:w="851"/>
        <w:gridCol w:w="1695"/>
        <w:gridCol w:w="1569"/>
      </w:tblGrid>
      <w:tr w:rsidR="00C151D8" w:rsidRPr="006E798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6E798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373.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Часть жилого дома,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квартира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E565B3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Пластун, ул. Комаро-</w:t>
            </w:r>
          </w:p>
          <w:p w:rsidR="00C151D8" w:rsidRPr="00E565B3" w:rsidRDefault="00C151D8" w:rsidP="00E565B3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ва, 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41,7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ind w:right="-4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120,0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45,6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Пластун,</w:t>
            </w:r>
          </w:p>
          <w:p w:rsidR="00C151D8" w:rsidRPr="00E565B3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ул. Лермон-</w:t>
            </w:r>
          </w:p>
          <w:p w:rsidR="00C151D8" w:rsidRPr="00E565B3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това, 13</w:t>
            </w:r>
          </w:p>
        </w:tc>
      </w:tr>
    </w:tbl>
    <w:p w:rsidR="00C151D8" w:rsidRPr="000A1229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A1229">
        <w:rPr>
          <w:rFonts w:ascii="Times New Roman" w:hAnsi="Times New Roman" w:cs="Times New Roman"/>
          <w:sz w:val="28"/>
          <w:szCs w:val="28"/>
        </w:rPr>
        <w:t>пункты 380-382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40"/>
        <w:gridCol w:w="615"/>
        <w:gridCol w:w="850"/>
        <w:gridCol w:w="851"/>
        <w:gridCol w:w="1695"/>
        <w:gridCol w:w="1569"/>
      </w:tblGrid>
      <w:tr w:rsidR="00C151D8" w:rsidRPr="000A122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0A1229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380.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E565B3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Пластун, ул. Гидро-</w:t>
            </w:r>
          </w:p>
          <w:p w:rsidR="00C151D8" w:rsidRPr="00E565B3" w:rsidRDefault="00C151D8" w:rsidP="00E565B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строителей, 26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E565B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41,1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right="-25"/>
              <w:jc w:val="center"/>
              <w:rPr>
                <w:sz w:val="24"/>
                <w:szCs w:val="24"/>
              </w:rPr>
            </w:pPr>
          </w:p>
          <w:p w:rsidR="00C151D8" w:rsidRPr="00E565B3" w:rsidRDefault="00C151D8" w:rsidP="002D5B59">
            <w:pPr>
              <w:ind w:right="-25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61,41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18,42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Терней,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D626D0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381.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Часть жилого дома,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квартира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E565B3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Пластун, ул. Гагари-</w:t>
            </w:r>
          </w:p>
          <w:p w:rsidR="00C151D8" w:rsidRPr="00E565B3" w:rsidRDefault="00C151D8" w:rsidP="00E565B3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на, 17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48,9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ind w:right="-25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59,25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5,4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Терней,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D626D0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382.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Часть жилого дома,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квартира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9A1572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Пластун, ул. Зареч-</w:t>
            </w:r>
          </w:p>
          <w:p w:rsidR="00C151D8" w:rsidRPr="00E565B3" w:rsidRDefault="00C151D8" w:rsidP="009A1572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ная, 15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39,0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E83290">
            <w:pPr>
              <w:ind w:left="-57" w:right="-57"/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1977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36,4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13,83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пгт Терней,</w:t>
            </w:r>
          </w:p>
          <w:p w:rsidR="00C151D8" w:rsidRPr="00E565B3" w:rsidRDefault="00C151D8" w:rsidP="002D5B59">
            <w:pPr>
              <w:jc w:val="center"/>
              <w:rPr>
                <w:sz w:val="24"/>
                <w:szCs w:val="24"/>
              </w:rPr>
            </w:pPr>
            <w:r w:rsidRPr="00E565B3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0F2201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2201">
        <w:rPr>
          <w:rFonts w:ascii="Times New Roman" w:hAnsi="Times New Roman" w:cs="Times New Roman"/>
          <w:sz w:val="28"/>
          <w:szCs w:val="28"/>
        </w:rPr>
        <w:t>пункт 384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40"/>
        <w:gridCol w:w="615"/>
        <w:gridCol w:w="850"/>
        <w:gridCol w:w="851"/>
        <w:gridCol w:w="1695"/>
        <w:gridCol w:w="1569"/>
      </w:tblGrid>
      <w:tr w:rsidR="00C151D8" w:rsidRPr="000F220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D626D0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384.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Часть жилого дома,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квартира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A1572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Пластун, пер. Клю-</w:t>
            </w:r>
          </w:p>
          <w:p w:rsidR="00C151D8" w:rsidRPr="009A1572" w:rsidRDefault="00C151D8" w:rsidP="009A1572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чевой, 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43,0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155DD0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56,83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14,77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Терней,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386, 387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080"/>
        <w:gridCol w:w="1620"/>
        <w:gridCol w:w="540"/>
        <w:gridCol w:w="740"/>
        <w:gridCol w:w="850"/>
        <w:gridCol w:w="851"/>
        <w:gridCol w:w="1695"/>
        <w:gridCol w:w="1444"/>
      </w:tblGrid>
      <w:tr w:rsidR="00C151D8" w:rsidRPr="00D626D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D626D0">
        <w:trPr>
          <w:cantSplit/>
          <w:trHeight w:val="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386.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Часть жилого дома,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квартира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Пластун,</w:t>
            </w:r>
          </w:p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ул. Комсо-</w:t>
            </w:r>
          </w:p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мольская, 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36,0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1972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50,97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24,98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Терней,</w:t>
            </w:r>
          </w:p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D626D0">
        <w:trPr>
          <w:cantSplit/>
          <w:trHeight w:val="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387.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Пластун,</w:t>
            </w:r>
          </w:p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ул. Комсо-</w:t>
            </w:r>
          </w:p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мольская, 35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9A1572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61,0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76,72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48,97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Терней,</w:t>
            </w:r>
          </w:p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389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40"/>
        <w:gridCol w:w="615"/>
        <w:gridCol w:w="850"/>
        <w:gridCol w:w="851"/>
        <w:gridCol w:w="1695"/>
        <w:gridCol w:w="1569"/>
      </w:tblGrid>
      <w:tr w:rsidR="00C151D8" w:rsidRPr="00C1631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C1631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389.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Часть жилого дома,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квартира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Пластун, ул. Лермон-</w:t>
            </w:r>
          </w:p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това, 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37,7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8531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49,56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22,8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Терней,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397, 398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22"/>
        <w:gridCol w:w="709"/>
        <w:gridCol w:w="850"/>
        <w:gridCol w:w="851"/>
        <w:gridCol w:w="1695"/>
        <w:gridCol w:w="1493"/>
      </w:tblGrid>
      <w:tr w:rsidR="00C151D8" w:rsidRPr="00C1631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C1631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397.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Часть жилого дома,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квартира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Пластун, ул. Первая</w:t>
            </w:r>
          </w:p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Нагорная, 6</w:t>
            </w:r>
          </w:p>
        </w:tc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99,92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33,97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Терней,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C1631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398.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Часть жилого дома,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квартира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Пластун, ул. Первая</w:t>
            </w:r>
          </w:p>
          <w:p w:rsidR="00C151D8" w:rsidRPr="009A1572" w:rsidRDefault="00C151D8" w:rsidP="009A1572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Нагорная, 6</w:t>
            </w:r>
          </w:p>
        </w:tc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60,8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99,92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33,97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Терней,</w:t>
            </w:r>
          </w:p>
          <w:p w:rsidR="00C151D8" w:rsidRPr="009A1572" w:rsidRDefault="00C151D8" w:rsidP="002D5B59">
            <w:pPr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401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40"/>
        <w:gridCol w:w="720"/>
        <w:gridCol w:w="745"/>
        <w:gridCol w:w="851"/>
        <w:gridCol w:w="1695"/>
        <w:gridCol w:w="1569"/>
      </w:tblGrid>
      <w:tr w:rsidR="00C151D8" w:rsidRPr="00C1631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C1631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401.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 xml:space="preserve">Квартира </w:t>
            </w:r>
          </w:p>
          <w:p w:rsidR="00C151D8" w:rsidRPr="009A1572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 xml:space="preserve">№ 4 в </w:t>
            </w:r>
          </w:p>
          <w:p w:rsidR="00C151D8" w:rsidRPr="009A1572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5-этажном</w:t>
            </w:r>
          </w:p>
          <w:p w:rsidR="00C151D8" w:rsidRPr="009A1572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 xml:space="preserve">100-квар-тирном жилом доме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C4DBA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Пластун, ул. Первый</w:t>
            </w:r>
          </w:p>
          <w:p w:rsidR="00C151D8" w:rsidRPr="009A1572" w:rsidRDefault="00C151D8" w:rsidP="009C4DBA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квартал, 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DD1F38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58,7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1979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58,54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A1572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47,48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A1572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пгт Терней,</w:t>
            </w:r>
          </w:p>
          <w:p w:rsidR="00C151D8" w:rsidRPr="009A1572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A1572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406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9A8">
        <w:rPr>
          <w:rFonts w:ascii="Times New Roman" w:hAnsi="Times New Roman" w:cs="Times New Roman"/>
          <w:sz w:val="28"/>
          <w:szCs w:val="28"/>
        </w:rPr>
        <w:t>408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40"/>
        <w:gridCol w:w="720"/>
        <w:gridCol w:w="745"/>
        <w:gridCol w:w="851"/>
        <w:gridCol w:w="1695"/>
        <w:gridCol w:w="1569"/>
      </w:tblGrid>
      <w:tr w:rsidR="00C151D8" w:rsidRPr="00C1631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D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C1631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406.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Часть жилого дома,</w:t>
            </w:r>
          </w:p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квартира</w:t>
            </w:r>
          </w:p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пгт Пластун, пер. Садо-</w:t>
            </w:r>
          </w:p>
          <w:p w:rsidR="00C151D8" w:rsidRPr="009C4DBA" w:rsidRDefault="00C151D8" w:rsidP="009C4DBA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вый, 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C4DBA" w:rsidRDefault="00C151D8" w:rsidP="00C07B9D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56,8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1978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54,9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24,3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пгт Терней,</w:t>
            </w:r>
          </w:p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C1631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407.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Часть жилого дома,</w:t>
            </w:r>
          </w:p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квартира</w:t>
            </w:r>
          </w:p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пгт Пластун, ул. Совет-</w:t>
            </w:r>
          </w:p>
          <w:p w:rsidR="00C151D8" w:rsidRPr="009C4DBA" w:rsidRDefault="00C151D8" w:rsidP="009C4DBA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ская, 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C4DBA" w:rsidRDefault="00C151D8" w:rsidP="00C07B9D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38,5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1972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47,939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15,34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пгт Терней,</w:t>
            </w:r>
          </w:p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B64AF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408.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Жилой дом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пгт Пластун, ул. Стаханов-</w:t>
            </w:r>
          </w:p>
          <w:p w:rsidR="00C151D8" w:rsidRPr="009C4DBA" w:rsidRDefault="00C151D8" w:rsidP="009C4DBA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ская, 36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C07B9D">
            <w:pPr>
              <w:ind w:left="-57" w:right="-113" w:hanging="89"/>
              <w:jc w:val="center"/>
              <w:rPr>
                <w:sz w:val="24"/>
                <w:szCs w:val="24"/>
              </w:rPr>
            </w:pPr>
          </w:p>
          <w:p w:rsidR="00C151D8" w:rsidRPr="009C4DBA" w:rsidRDefault="00C151D8" w:rsidP="00C07B9D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45,0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1983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51,312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18,47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пгт Терней,</w:t>
            </w:r>
          </w:p>
          <w:p w:rsidR="00C151D8" w:rsidRPr="009C4DBA" w:rsidRDefault="00C151D8" w:rsidP="009C4DB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4DBA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B64AFA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64AFA">
        <w:rPr>
          <w:rFonts w:ascii="Times New Roman" w:hAnsi="Times New Roman" w:cs="Times New Roman"/>
          <w:sz w:val="28"/>
          <w:szCs w:val="28"/>
        </w:rPr>
        <w:t>пункт 410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321"/>
        <w:gridCol w:w="1539"/>
        <w:gridCol w:w="540"/>
        <w:gridCol w:w="615"/>
        <w:gridCol w:w="850"/>
        <w:gridCol w:w="851"/>
        <w:gridCol w:w="1695"/>
        <w:gridCol w:w="1409"/>
      </w:tblGrid>
      <w:tr w:rsidR="00C151D8" w:rsidRPr="00B64AF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B64AF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410.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 w:firstLine="20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1D4EA6">
            <w:pPr>
              <w:ind w:left="-57" w:right="-57" w:firstLine="20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Строи-</w:t>
            </w:r>
          </w:p>
          <w:p w:rsidR="00C151D8" w:rsidRPr="001D4EA6" w:rsidRDefault="00C151D8" w:rsidP="001D4EA6">
            <w:pPr>
              <w:ind w:left="-57" w:right="-57" w:firstLine="20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тельная, 31-а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B846BB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62,2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95,495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66,85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DE40F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E40F8">
        <w:rPr>
          <w:rFonts w:ascii="Times New Roman" w:hAnsi="Times New Roman" w:cs="Times New Roman"/>
          <w:sz w:val="28"/>
          <w:szCs w:val="28"/>
        </w:rPr>
        <w:t>пункт 414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20"/>
        <w:gridCol w:w="1341"/>
        <w:gridCol w:w="1539"/>
        <w:gridCol w:w="540"/>
        <w:gridCol w:w="615"/>
        <w:gridCol w:w="850"/>
        <w:gridCol w:w="851"/>
        <w:gridCol w:w="1695"/>
        <w:gridCol w:w="1409"/>
      </w:tblGrid>
      <w:tr w:rsidR="00C151D8" w:rsidRPr="00DE40F8">
        <w:trPr>
          <w:cantSplit/>
          <w:trHeight w:val="240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DE40F8">
        <w:trPr>
          <w:cantSplit/>
          <w:trHeight w:val="720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414.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Квартира 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3 в 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5-этажном 60-квар-тирном жилом доме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 ул. Третий</w:t>
            </w:r>
          </w:p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квартал, 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B846BB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61,0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56,83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14,77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DE40F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E40F8">
        <w:rPr>
          <w:rFonts w:ascii="Times New Roman" w:hAnsi="Times New Roman" w:cs="Times New Roman"/>
          <w:sz w:val="28"/>
          <w:szCs w:val="28"/>
        </w:rPr>
        <w:t>пункты 420-422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40"/>
        <w:gridCol w:w="615"/>
        <w:gridCol w:w="850"/>
        <w:gridCol w:w="851"/>
        <w:gridCol w:w="1695"/>
        <w:gridCol w:w="1569"/>
      </w:tblGrid>
      <w:tr w:rsidR="00C151D8" w:rsidRPr="00DE40F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DE40F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420.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3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 ул. Октябрь-</w:t>
            </w:r>
          </w:p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ская, 20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B846BB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25,0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22,73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4,61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DE40F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421.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4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Октябрь-</w:t>
            </w:r>
          </w:p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ская, 20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B846BB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19,0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22,73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4,61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34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422.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Жилой дом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Комсо-</w:t>
            </w:r>
          </w:p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мольская, 33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B846BB">
            <w:pPr>
              <w:ind w:left="-57" w:right="-113" w:hanging="89"/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B846BB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80,0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76,72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48,97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425, 426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539"/>
        <w:gridCol w:w="540"/>
        <w:gridCol w:w="615"/>
        <w:gridCol w:w="850"/>
        <w:gridCol w:w="851"/>
        <w:gridCol w:w="1695"/>
        <w:gridCol w:w="1569"/>
      </w:tblGrid>
      <w:tr w:rsidR="00C151D8" w:rsidRPr="00A7579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425.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 ул. Комсо-</w:t>
            </w:r>
          </w:p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мольская, 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F107D0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50,0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60,97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34,98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426.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Жилой дом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 ул. Стаханов-</w:t>
            </w:r>
          </w:p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ская, 29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F107D0">
            <w:pPr>
              <w:ind w:left="-57" w:right="-113" w:hanging="89"/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F107D0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41,0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46,31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18,47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428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161"/>
        <w:gridCol w:w="1418"/>
        <w:gridCol w:w="567"/>
        <w:gridCol w:w="709"/>
        <w:gridCol w:w="850"/>
        <w:gridCol w:w="851"/>
        <w:gridCol w:w="1695"/>
        <w:gridCol w:w="1569"/>
      </w:tblGrid>
      <w:tr w:rsidR="00C151D8" w:rsidRPr="00A7579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428.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№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 ул. Матросо-</w:t>
            </w:r>
          </w:p>
          <w:p w:rsidR="00C151D8" w:rsidRPr="001D4EA6" w:rsidRDefault="00C151D8" w:rsidP="001D4EA6">
            <w:pPr>
              <w:ind w:left="-57" w:right="-57" w:firstLine="151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ва, 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F107D0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39,2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48,63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39,67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</w:t>
            </w:r>
          </w:p>
          <w:p w:rsidR="00C151D8" w:rsidRPr="001D4EA6" w:rsidRDefault="00C151D8" w:rsidP="001D4EA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431-448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620"/>
        <w:gridCol w:w="520"/>
        <w:gridCol w:w="720"/>
        <w:gridCol w:w="745"/>
        <w:gridCol w:w="851"/>
        <w:gridCol w:w="1695"/>
        <w:gridCol w:w="1409"/>
      </w:tblGrid>
      <w:tr w:rsidR="00C151D8" w:rsidRPr="00A7579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431.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104 в 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5-этажном 135-квар-тирном жилом доме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Лермон-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това, 13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F107D0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31,0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1983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37,95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29,51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432.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Жилой дом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Стаханов-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ская, 3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F107D0">
            <w:pPr>
              <w:ind w:right="-57" w:hanging="89"/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F107D0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63,0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1979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95,88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41,05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433.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41 в 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5-этажном 70-квар-тирном жилом доме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Первый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квартал, 2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F107D0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44,5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1978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48,63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39,67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434.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66 в 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5-этажном 79-квар-тирном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жилом доме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Лермон-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това, 14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F107D0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49,7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1995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161,2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145,1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435.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Погранич-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ная, 2-а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F107D0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1974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67,4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9,9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436.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Комаро-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ва, 11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F107D0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1965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57,09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10,3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437.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ул. Первое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Мая, 8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1974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15,5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438.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№ 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A279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2A279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Строитель-</w:t>
            </w:r>
          </w:p>
          <w:p w:rsidR="00C151D8" w:rsidRPr="001D4EA6" w:rsidRDefault="00C151D8" w:rsidP="002A279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ная, 26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1989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98,8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65,2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439.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3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Комаро-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ва, 16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1965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57,09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10,3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440.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Октябрь-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ская, 10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49,7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1968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14,8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441.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Октябрь-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ская, 11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1973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40,09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14,6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442.</w:t>
            </w:r>
          </w:p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Жилой дом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Комсо-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мольская, 22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69,8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1990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56,6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47,3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Default="00C151D8"/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620"/>
        <w:gridCol w:w="520"/>
        <w:gridCol w:w="720"/>
        <w:gridCol w:w="745"/>
        <w:gridCol w:w="851"/>
        <w:gridCol w:w="1695"/>
        <w:gridCol w:w="1409"/>
      </w:tblGrid>
      <w:tr w:rsidR="00C151D8" w:rsidRPr="00A7579A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E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443.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Комаро-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ва, 11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1965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57,09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10,3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444.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пгт Пластун,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Комсо-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мольский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городок, 6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41,0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1990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34,3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14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445.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Комсо-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мольский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городок, 7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37,3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1976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34,3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446.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Часть жилого дома,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квартира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№ 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Пластун,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Комсо-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 xml:space="preserve">мольский </w:t>
            </w:r>
          </w:p>
          <w:p w:rsidR="00C151D8" w:rsidRPr="001D4EA6" w:rsidRDefault="00C151D8" w:rsidP="00E7364B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городок, 7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2A2796">
            <w:pPr>
              <w:ind w:right="-57" w:hanging="89"/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37,3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1976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47,64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34,3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пгт Терней,</w:t>
            </w:r>
          </w:p>
          <w:p w:rsidR="00C151D8" w:rsidRPr="001D4EA6" w:rsidRDefault="00C151D8" w:rsidP="001D4EA6">
            <w:pPr>
              <w:jc w:val="center"/>
              <w:rPr>
                <w:sz w:val="24"/>
                <w:szCs w:val="24"/>
              </w:rPr>
            </w:pPr>
            <w:r w:rsidRPr="001D4EA6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10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447.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Квартира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№ 31 в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5-этажном 70-квар-тирном жилом доме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151" w:right="-191" w:hanging="18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пгт Пластун, </w:t>
            </w:r>
          </w:p>
          <w:p w:rsidR="00C151D8" w:rsidRPr="00E7364B" w:rsidRDefault="00C151D8" w:rsidP="00E7364B">
            <w:pPr>
              <w:ind w:left="-151" w:right="-191" w:hanging="18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Первый квартал, 3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43,0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1978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34,65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A7579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10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448.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Часть жилого дома,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квартира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№ 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151" w:right="-191" w:hanging="18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E7364B">
            <w:pPr>
              <w:ind w:left="-151" w:right="-191" w:hanging="18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Строитель-</w:t>
            </w:r>
          </w:p>
          <w:p w:rsidR="00C151D8" w:rsidRPr="00E7364B" w:rsidRDefault="00C151D8" w:rsidP="00E7364B">
            <w:pPr>
              <w:ind w:left="-151" w:right="-191" w:hanging="18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ная, 81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39,8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1973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134,6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347F1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D5FEE">
        <w:rPr>
          <w:rFonts w:ascii="Times New Roman" w:hAnsi="Times New Roman" w:cs="Times New Roman"/>
          <w:sz w:val="28"/>
          <w:szCs w:val="28"/>
        </w:rPr>
        <w:t>дополнить пунктами 449-45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D5FEE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819"/>
        <w:gridCol w:w="540"/>
        <w:gridCol w:w="567"/>
        <w:gridCol w:w="800"/>
        <w:gridCol w:w="696"/>
        <w:gridCol w:w="1695"/>
        <w:gridCol w:w="1443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0D5FEE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449.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Квартира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№ 19 в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5-этажном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100-квар-тирном жилом доме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Первый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квартал, 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30,9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left="-70" w:right="-85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1979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30,8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450.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Квартира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№ 32 в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5-этажном 135-квар-тирном жилом доме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Лермон-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това, 13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31,7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left="-70" w:right="-85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1983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31,08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p w:rsidR="00C151D8" w:rsidRDefault="00C151D8"/>
    <w:p w:rsidR="00C151D8" w:rsidRDefault="00C151D8"/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819"/>
        <w:gridCol w:w="540"/>
        <w:gridCol w:w="567"/>
        <w:gridCol w:w="800"/>
        <w:gridCol w:w="696"/>
        <w:gridCol w:w="1695"/>
        <w:gridCol w:w="1443"/>
      </w:tblGrid>
      <w:tr w:rsidR="00C151D8" w:rsidRPr="000D5FEE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451.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Квартира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№ 2 в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5-этажном 70-квар-тирном жилом доме 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пгт Пластун, 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Первый квартал, 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62,5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left="-70" w:right="-85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1978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62,8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131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452.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Квартира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№ 38 в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5-этажном 100-квар-тирном жилом доме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пгт Пластун, 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ул. Первый 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квартал, 2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left="-70" w:right="-85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1978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left="-70" w:right="-6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44,206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453.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пгт Пластун, 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Гидро-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строителей, 19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42,2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85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ind w:left="-70" w:right="-85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1970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50,09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15,23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454.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Квартира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№ 51 в 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5-этажном 60-квар-тирном жилом доме 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Лермон-</w:t>
            </w:r>
          </w:p>
          <w:p w:rsidR="00C151D8" w:rsidRPr="00E7364B" w:rsidRDefault="00C151D8" w:rsidP="002D5B59">
            <w:pPr>
              <w:ind w:left="-151" w:right="-70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това, 12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76,2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left="-70" w:right="-85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1988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75,04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60,86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455.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Часть жилого дома,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квартира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пгт Пластун, </w:t>
            </w:r>
          </w:p>
          <w:p w:rsidR="00C151D8" w:rsidRPr="00E7364B" w:rsidRDefault="00C151D8" w:rsidP="00E7364B">
            <w:pPr>
              <w:ind w:left="-57" w:right="-57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Совет-</w:t>
            </w:r>
          </w:p>
          <w:p w:rsidR="00C151D8" w:rsidRPr="00E7364B" w:rsidRDefault="00C151D8" w:rsidP="00E7364B">
            <w:pPr>
              <w:ind w:left="-57" w:right="-57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E7364B">
            <w:pPr>
              <w:ind w:left="-57" w:right="-57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38,5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1972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47,94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15,34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456.</w:t>
            </w:r>
          </w:p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Жилой дом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E7364B">
            <w:pPr>
              <w:ind w:left="-57" w:right="-57" w:firstLine="8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Первая Набережная, 27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 w:hanging="89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40,8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1976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47,97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17,27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E2CB6">
        <w:rPr>
          <w:rFonts w:ascii="Times New Roman" w:hAnsi="Times New Roman" w:cs="Times New Roman"/>
          <w:sz w:val="28"/>
          <w:szCs w:val="28"/>
        </w:rPr>
        <w:t>в)раздел "Объекты культурного наследия (памятники  истории и культуры) местного (муниципального) значения, расположенные в границах поселения" изложить 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E2CB6">
        <w:rPr>
          <w:rFonts w:ascii="Times New Roman" w:hAnsi="Times New Roman" w:cs="Times New Roman"/>
          <w:sz w:val="28"/>
          <w:szCs w:val="28"/>
        </w:rPr>
        <w:t xml:space="preserve">"Объекты культурного наследия (памятники истории и культуры) 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E2CB6">
        <w:rPr>
          <w:rFonts w:ascii="Times New Roman" w:hAnsi="Times New Roman" w:cs="Times New Roman"/>
          <w:sz w:val="28"/>
          <w:szCs w:val="28"/>
        </w:rPr>
        <w:t>местного (муниципального) значения, расположенные в границах поселения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1E2CB6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Pr="001E2CB6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1"/>
        <w:gridCol w:w="1359"/>
        <w:gridCol w:w="920"/>
        <w:gridCol w:w="720"/>
        <w:gridCol w:w="1005"/>
        <w:gridCol w:w="975"/>
        <w:gridCol w:w="1725"/>
        <w:gridCol w:w="1335"/>
      </w:tblGrid>
      <w:tr w:rsidR="00C151D8" w:rsidRPr="001E2CB6">
        <w:trPr>
          <w:cantSplit/>
          <w:trHeight w:val="555"/>
        </w:trPr>
        <w:tc>
          <w:tcPr>
            <w:tcW w:w="13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Наимено-вание </w:t>
            </w:r>
          </w:p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3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Местона-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хождение</w:t>
            </w:r>
          </w:p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Пло-</w:t>
            </w:r>
          </w:p>
          <w:p w:rsidR="00C151D8" w:rsidRPr="00E7364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щадь,</w:t>
            </w:r>
          </w:p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Год</w:t>
            </w:r>
          </w:p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ввода в </w:t>
            </w:r>
          </w:p>
          <w:p w:rsidR="00C151D8" w:rsidRPr="00E7364B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экс-</w:t>
            </w:r>
          </w:p>
          <w:p w:rsidR="00C151D8" w:rsidRPr="00E7364B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плуа-тацию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Стоимость,</w:t>
            </w:r>
          </w:p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Наименование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организации-</w:t>
            </w:r>
          </w:p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Юриди-ческий/</w:t>
            </w:r>
          </w:p>
          <w:p w:rsidR="00C151D8" w:rsidRPr="00E7364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почтовый адрес</w:t>
            </w:r>
          </w:p>
          <w:p w:rsidR="00C151D8" w:rsidRPr="00E7364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органи-</w:t>
            </w:r>
          </w:p>
          <w:p w:rsidR="00C151D8" w:rsidRPr="00E7364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зации-</w:t>
            </w:r>
          </w:p>
          <w:p w:rsidR="00C151D8" w:rsidRPr="00E7364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балансо-</w:t>
            </w:r>
          </w:p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1E2CB6">
        <w:trPr>
          <w:cantSplit/>
          <w:trHeight w:val="1635"/>
        </w:trPr>
        <w:tc>
          <w:tcPr>
            <w:tcW w:w="13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балан-совая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оста-точная</w:t>
            </w:r>
          </w:p>
        </w:tc>
        <w:tc>
          <w:tcPr>
            <w:tcW w:w="172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1E2CB6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Обелиск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Лермон-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това, 28-а 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1990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25,0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22,92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7D727E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E6476">
        <w:rPr>
          <w:rFonts w:ascii="Times New Roman" w:hAnsi="Times New Roman" w:cs="Times New Roman"/>
          <w:sz w:val="28"/>
          <w:szCs w:val="28"/>
        </w:rPr>
        <w:t>г)пункт 3 раздела "Имущество, предназначенное для развития на территории поселения массовой физической культуры и спорта" изложить в следующей редакции</w:t>
      </w:r>
      <w:r w:rsidRPr="007D727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540"/>
        <w:gridCol w:w="720"/>
        <w:gridCol w:w="745"/>
        <w:gridCol w:w="851"/>
        <w:gridCol w:w="1695"/>
        <w:gridCol w:w="1569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Контейнер для спорт-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инвентаря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Третий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квартал, 6 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24,0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2004</w:t>
            </w:r>
          </w:p>
        </w:tc>
        <w:tc>
          <w:tcPr>
            <w:tcW w:w="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25,0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22,92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7D727E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D6FF7">
        <w:rPr>
          <w:rFonts w:ascii="Times New Roman" w:hAnsi="Times New Roman" w:cs="Times New Roman"/>
          <w:sz w:val="28"/>
          <w:szCs w:val="28"/>
        </w:rPr>
        <w:t>д)пункт 1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6FF7">
        <w:rPr>
          <w:rFonts w:ascii="Times New Roman" w:hAnsi="Times New Roman" w:cs="Times New Roman"/>
          <w:sz w:val="28"/>
          <w:szCs w:val="28"/>
        </w:rPr>
        <w:t xml:space="preserve"> "Имущество, предназначенное для организации благоустройства и озеленения территории поселения, в том числе для обустройства мест общего пользования и мест массового отдыха населения"</w:t>
      </w:r>
      <w:r w:rsidRPr="007D727E">
        <w:rPr>
          <w:rFonts w:ascii="Times New Roman" w:hAnsi="Times New Roman" w:cs="Times New Roman"/>
          <w:sz w:val="28"/>
          <w:szCs w:val="28"/>
        </w:rPr>
        <w:t xml:space="preserve"> </w:t>
      </w:r>
      <w:r w:rsidRPr="00DD6FF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905"/>
        <w:gridCol w:w="851"/>
        <w:gridCol w:w="1504"/>
        <w:gridCol w:w="1440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Общест</w:t>
            </w:r>
            <w:r w:rsidRPr="00E7364B">
              <w:rPr>
                <w:sz w:val="24"/>
                <w:szCs w:val="24"/>
                <w:lang w:val="en-US"/>
              </w:rPr>
              <w:t>-</w:t>
            </w:r>
            <w:r w:rsidRPr="00E7364B">
              <w:rPr>
                <w:sz w:val="24"/>
                <w:szCs w:val="24"/>
              </w:rPr>
              <w:t>венный сквер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Лермон-</w:t>
            </w:r>
          </w:p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това </w:t>
            </w:r>
          </w:p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(в 29 м севернее здания № 6 </w:t>
            </w:r>
          </w:p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по ул. Третий</w:t>
            </w:r>
          </w:p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квартал)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4274,0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2005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129,43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124,73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186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Казна </w:t>
            </w:r>
          </w:p>
          <w:p w:rsidR="00C151D8" w:rsidRPr="00E7364B" w:rsidRDefault="00C151D8" w:rsidP="002D5B59">
            <w:pPr>
              <w:ind w:left="-186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муници-пального района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7D727E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379F0">
        <w:rPr>
          <w:rFonts w:ascii="Times New Roman" w:hAnsi="Times New Roman" w:cs="Times New Roman"/>
          <w:sz w:val="28"/>
          <w:szCs w:val="28"/>
        </w:rPr>
        <w:t>е)пункты 1-4 раздела "Имущество, предназначенное для обеспечения деятельности органов местного самоуправления" изложить в следующей редакции: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560"/>
        <w:gridCol w:w="720"/>
        <w:gridCol w:w="696"/>
        <w:gridCol w:w="1695"/>
        <w:gridCol w:w="1729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Админи-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стративное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здание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2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E7364B">
            <w:pPr>
              <w:ind w:left="-2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Гидро-</w:t>
            </w:r>
          </w:p>
          <w:p w:rsidR="00C151D8" w:rsidRPr="00E7364B" w:rsidRDefault="00C151D8" w:rsidP="00E7364B">
            <w:pPr>
              <w:ind w:left="-2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строителей, 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 w:hanging="89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 w:hanging="89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377798">
            <w:pPr>
              <w:ind w:left="-57" w:right="-113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396,6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1985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785,19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443,59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 w:rsidRPr="00E7364B">
              <w:rPr>
                <w:sz w:val="24"/>
                <w:szCs w:val="24"/>
              </w:rPr>
              <w:t>Автома</w:t>
            </w:r>
            <w:r w:rsidRPr="00E7364B">
              <w:rPr>
                <w:sz w:val="24"/>
                <w:szCs w:val="24"/>
                <w:lang w:val="en-US"/>
              </w:rPr>
              <w:t>-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 w:rsidRPr="00E7364B">
              <w:rPr>
                <w:sz w:val="24"/>
                <w:szCs w:val="24"/>
              </w:rPr>
              <w:t>шина "</w:t>
            </w:r>
            <w:r w:rsidRPr="00E7364B">
              <w:rPr>
                <w:sz w:val="24"/>
                <w:szCs w:val="24"/>
                <w:lang w:val="en-US"/>
              </w:rPr>
              <w:t>Toyota Vista</w:t>
            </w:r>
            <w:r w:rsidRPr="00E7364B">
              <w:rPr>
                <w:sz w:val="24"/>
                <w:szCs w:val="24"/>
              </w:rPr>
              <w:t>"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2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E7364B">
            <w:pPr>
              <w:ind w:left="-2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Гидро-</w:t>
            </w:r>
          </w:p>
          <w:p w:rsidR="00C151D8" w:rsidRPr="00E7364B" w:rsidRDefault="00C151D8" w:rsidP="00E7364B">
            <w:pPr>
              <w:ind w:left="-2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строителей, 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E7364B">
            <w:pPr>
              <w:ind w:left="-57" w:right="-57" w:hanging="89"/>
              <w:jc w:val="center"/>
              <w:rPr>
                <w:sz w:val="24"/>
                <w:szCs w:val="24"/>
                <w:lang w:val="en-US"/>
              </w:rPr>
            </w:pPr>
            <w:r w:rsidRPr="00E7364B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 w:rsidRPr="00E7364B">
              <w:rPr>
                <w:sz w:val="24"/>
                <w:szCs w:val="24"/>
              </w:rPr>
              <w:t>199</w:t>
            </w:r>
            <w:r w:rsidRPr="00E7364B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 w:rsidRPr="00E7364B">
              <w:rPr>
                <w:sz w:val="24"/>
                <w:szCs w:val="24"/>
                <w:lang w:val="en-US"/>
              </w:rPr>
              <w:t>100,0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55,33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</w:t>
            </w:r>
          </w:p>
          <w:p w:rsidR="00C151D8" w:rsidRPr="00E7364B" w:rsidRDefault="00C151D8" w:rsidP="00E7364B">
            <w:pPr>
              <w:ind w:left="-57" w:right="-57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Уборная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27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E7364B">
            <w:pPr>
              <w:ind w:left="-27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Гидро-</w:t>
            </w:r>
          </w:p>
          <w:p w:rsidR="00C151D8" w:rsidRDefault="00C151D8" w:rsidP="00E7364B">
            <w:pPr>
              <w:ind w:left="-27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строителей, </w:t>
            </w:r>
          </w:p>
          <w:p w:rsidR="00C151D8" w:rsidRPr="00E7364B" w:rsidRDefault="00C151D8" w:rsidP="00E7364B">
            <w:pPr>
              <w:ind w:left="-27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6,0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5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2000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39,92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38,59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Default="00C151D8"/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560"/>
        <w:gridCol w:w="720"/>
        <w:gridCol w:w="696"/>
        <w:gridCol w:w="1695"/>
        <w:gridCol w:w="1729"/>
      </w:tblGrid>
      <w:tr w:rsidR="00C151D8" w:rsidRPr="000D5FEE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6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Машины</w:t>
            </w:r>
          </w:p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и оборудо-</w:t>
            </w:r>
          </w:p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вание,</w:t>
            </w:r>
          </w:p>
          <w:p w:rsidR="00C151D8" w:rsidRPr="00E7364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производ-ственный инвентарь, библиотеч-ный фонд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E7364B">
            <w:pPr>
              <w:ind w:left="-27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Пластун,</w:t>
            </w:r>
          </w:p>
          <w:p w:rsidR="00C151D8" w:rsidRPr="00E7364B" w:rsidRDefault="00C151D8" w:rsidP="00E7364B">
            <w:pPr>
              <w:ind w:left="-27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Гидро-</w:t>
            </w:r>
          </w:p>
          <w:p w:rsidR="00C151D8" w:rsidRDefault="00C151D8" w:rsidP="00E7364B">
            <w:pPr>
              <w:ind w:left="-27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 xml:space="preserve">строителей, </w:t>
            </w:r>
          </w:p>
          <w:p w:rsidR="00C151D8" w:rsidRPr="00E7364B" w:rsidRDefault="00C151D8" w:rsidP="00E7364B">
            <w:pPr>
              <w:ind w:left="-27" w:right="-7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-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ind w:left="-90" w:right="-50"/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425,22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359,0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Казна муници</w:t>
            </w:r>
            <w:r w:rsidRPr="00E7364B">
              <w:rPr>
                <w:sz w:val="24"/>
                <w:szCs w:val="24"/>
                <w:lang w:val="en-US"/>
              </w:rPr>
              <w:t>-</w:t>
            </w:r>
            <w:r w:rsidRPr="00E7364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пгт Терней,</w:t>
            </w:r>
          </w:p>
          <w:p w:rsidR="00C151D8" w:rsidRPr="00E7364B" w:rsidRDefault="00C151D8" w:rsidP="002D5B59">
            <w:pPr>
              <w:jc w:val="center"/>
              <w:rPr>
                <w:sz w:val="24"/>
                <w:szCs w:val="24"/>
              </w:rPr>
            </w:pPr>
            <w:r w:rsidRPr="00E7364B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BA564A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A564A">
        <w:rPr>
          <w:rFonts w:ascii="Times New Roman" w:hAnsi="Times New Roman" w:cs="Times New Roman"/>
          <w:sz w:val="28"/>
          <w:szCs w:val="28"/>
        </w:rPr>
        <w:t>6)в приложении 6:</w:t>
      </w:r>
    </w:p>
    <w:p w:rsidR="00C151D8" w:rsidRPr="00BA564A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A564A">
        <w:rPr>
          <w:rFonts w:ascii="Times New Roman" w:hAnsi="Times New Roman" w:cs="Times New Roman"/>
          <w:sz w:val="28"/>
          <w:szCs w:val="28"/>
        </w:rPr>
        <w:t>а)пункты 9, 10 раздела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603"/>
        <w:gridCol w:w="720"/>
        <w:gridCol w:w="900"/>
        <w:gridCol w:w="696"/>
        <w:gridCol w:w="1695"/>
        <w:gridCol w:w="1506"/>
      </w:tblGrid>
      <w:tr w:rsidR="00C151D8" w:rsidRPr="00BA564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BA564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с. Самарга,</w:t>
            </w:r>
          </w:p>
          <w:p w:rsidR="00C151D8" w:rsidRPr="00A97AFC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Почто-</w:t>
            </w:r>
          </w:p>
          <w:p w:rsidR="00C151D8" w:rsidRPr="00A97AFC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вая, 2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3,0</w:t>
            </w:r>
          </w:p>
          <w:p w:rsidR="00C151D8" w:rsidRPr="00A97AFC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1961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6,35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Иванов-ская,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с. Самарга,</w:t>
            </w:r>
          </w:p>
          <w:p w:rsidR="00C151D8" w:rsidRPr="00A97AFC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Зеле-</w:t>
            </w:r>
          </w:p>
          <w:p w:rsidR="00C151D8" w:rsidRPr="00A97AFC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ная, 11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3,0</w:t>
            </w:r>
          </w:p>
          <w:p w:rsidR="00C151D8" w:rsidRPr="00A97AFC" w:rsidRDefault="00C151D8" w:rsidP="002D5B59">
            <w:pPr>
              <w:ind w:right="-70" w:hanging="89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кв. 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1972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8,7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Иванов-ская, 2</w:t>
            </w:r>
          </w:p>
        </w:tc>
      </w:tr>
    </w:tbl>
    <w:p w:rsidR="00C151D8" w:rsidRPr="00D06DD0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б)в разделе "Жилищный фонд социального использования, а также имущество, необходимое для содержания муниципального жилищного фонда"</w:t>
      </w:r>
      <w:r w:rsidRPr="00D06DD0">
        <w:rPr>
          <w:rFonts w:ascii="Times New Roman" w:hAnsi="Times New Roman" w:cs="Times New Roman"/>
          <w:sz w:val="28"/>
          <w:szCs w:val="28"/>
        </w:rPr>
        <w:t>: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29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900"/>
        <w:gridCol w:w="380"/>
        <w:gridCol w:w="185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с. Самарга,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Берего-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вая, 16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43,7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1953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108,09</w:t>
            </w:r>
          </w:p>
        </w:tc>
        <w:tc>
          <w:tcPr>
            <w:tcW w:w="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0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125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Пластун,</w:t>
            </w:r>
          </w:p>
          <w:p w:rsidR="00C151D8" w:rsidRPr="00A97AFC" w:rsidRDefault="00C151D8" w:rsidP="002D5B59">
            <w:pPr>
              <w:ind w:left="-125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436629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37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540"/>
        <w:gridCol w:w="185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37.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с. Самарга,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Зеле-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ная, 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45,4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1987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17,5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1,8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Пластун,</w:t>
            </w:r>
          </w:p>
          <w:p w:rsidR="00C151D8" w:rsidRPr="00A97AF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12763A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2763A">
        <w:rPr>
          <w:rFonts w:ascii="Times New Roman" w:hAnsi="Times New Roman" w:cs="Times New Roman"/>
          <w:sz w:val="28"/>
          <w:szCs w:val="28"/>
        </w:rPr>
        <w:t>в)раздел "Объекты культурного наследия (памятники истории и культуры) местного (муниципального) значения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763A">
        <w:rPr>
          <w:rFonts w:ascii="Times New Roman" w:hAnsi="Times New Roman" w:cs="Times New Roman"/>
          <w:sz w:val="28"/>
          <w:szCs w:val="28"/>
        </w:rPr>
        <w:t xml:space="preserve"> расположенные в границах поселения" изложить 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763A">
        <w:rPr>
          <w:rFonts w:ascii="Times New Roman" w:hAnsi="Times New Roman" w:cs="Times New Roman"/>
          <w:sz w:val="28"/>
          <w:szCs w:val="28"/>
        </w:rPr>
        <w:t>"Объекты культурного наследия (памятники истории и культуры)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2763A">
        <w:rPr>
          <w:rFonts w:ascii="Times New Roman" w:hAnsi="Times New Roman" w:cs="Times New Roman"/>
          <w:sz w:val="28"/>
          <w:szCs w:val="28"/>
        </w:rPr>
        <w:t>местного (муниципального) значения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763A">
        <w:rPr>
          <w:rFonts w:ascii="Times New Roman" w:hAnsi="Times New Roman" w:cs="Times New Roman"/>
          <w:sz w:val="28"/>
          <w:szCs w:val="28"/>
        </w:rPr>
        <w:t xml:space="preserve"> расположенные в границах поселения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Pr="005B384B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5B384B"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Pr="00F42498" w:rsidRDefault="00C151D8" w:rsidP="00611934">
      <w:pPr>
        <w:pStyle w:val="ConsPlusNormal"/>
        <w:widowControl/>
        <w:ind w:left="720" w:firstLine="0"/>
        <w:rPr>
          <w:rFonts w:ascii="Times New Roman" w:hAnsi="Times New Roman" w:cs="Times New Roman"/>
          <w:sz w:val="28"/>
          <w:szCs w:val="28"/>
          <w:highlight w:val="yellow"/>
          <w:lang w:val="en-US"/>
        </w:rPr>
      </w:pP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1"/>
        <w:gridCol w:w="1359"/>
        <w:gridCol w:w="920"/>
        <w:gridCol w:w="900"/>
        <w:gridCol w:w="900"/>
        <w:gridCol w:w="900"/>
        <w:gridCol w:w="1620"/>
        <w:gridCol w:w="1440"/>
      </w:tblGrid>
      <w:tr w:rsidR="00C151D8" w:rsidRPr="00237078">
        <w:trPr>
          <w:cantSplit/>
          <w:trHeight w:val="555"/>
        </w:trPr>
        <w:tc>
          <w:tcPr>
            <w:tcW w:w="13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Наимено-вание </w:t>
            </w:r>
          </w:p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3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Местона-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хождение</w:t>
            </w:r>
          </w:p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Пло-</w:t>
            </w:r>
          </w:p>
          <w:p w:rsidR="00C151D8" w:rsidRPr="00A97AFC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щадь,</w:t>
            </w:r>
          </w:p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Год</w:t>
            </w:r>
          </w:p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ввода </w:t>
            </w:r>
          </w:p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в экс-</w:t>
            </w:r>
          </w:p>
          <w:p w:rsidR="00C151D8" w:rsidRPr="00A97AFC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плуа-тацию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Стоимость,</w:t>
            </w:r>
          </w:p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Наименование</w:t>
            </w:r>
          </w:p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организации-</w:t>
            </w:r>
          </w:p>
          <w:p w:rsidR="00C151D8" w:rsidRPr="00A97AFC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Юриди-</w:t>
            </w:r>
          </w:p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ческий/</w:t>
            </w:r>
          </w:p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почтовый адрес</w:t>
            </w:r>
          </w:p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организации-</w:t>
            </w:r>
          </w:p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балансо-</w:t>
            </w:r>
          </w:p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237078">
        <w:trPr>
          <w:cantSplit/>
          <w:trHeight w:val="1393"/>
        </w:trPr>
        <w:tc>
          <w:tcPr>
            <w:tcW w:w="13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балан-совая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оста-точная</w:t>
            </w: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151D8" w:rsidRPr="009979A8">
        <w:trPr>
          <w:cantSplit/>
          <w:trHeight w:val="240"/>
        </w:trPr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Обелиск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с. Самарга,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Берего-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вая, 20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1985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Иванов-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E790A">
        <w:rPr>
          <w:rFonts w:ascii="Times New Roman" w:hAnsi="Times New Roman" w:cs="Times New Roman"/>
          <w:sz w:val="28"/>
          <w:szCs w:val="28"/>
        </w:rPr>
        <w:t>г)раздел "Имущество, предназначенное для обеспечения деятельности органов местного самоуправления"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90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E790A">
        <w:rPr>
          <w:rFonts w:ascii="Times New Roman" w:hAnsi="Times New Roman" w:cs="Times New Roman"/>
          <w:sz w:val="28"/>
          <w:szCs w:val="28"/>
        </w:rPr>
        <w:t>"Имущество, предназначенное для обеспечения деятельности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E790A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900"/>
        <w:gridCol w:w="1620"/>
        <w:gridCol w:w="1440"/>
      </w:tblGrid>
      <w:tr w:rsidR="00C151D8" w:rsidRPr="000D5FEE">
        <w:trPr>
          <w:cantSplit/>
          <w:trHeight w:val="434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51D8" w:rsidRPr="00A97AFC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97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Наимено-вание </w:t>
            </w:r>
          </w:p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Местона-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хождение</w:t>
            </w:r>
          </w:p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Пло-</w:t>
            </w:r>
          </w:p>
          <w:p w:rsidR="00C151D8" w:rsidRPr="00A97AFC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щадь,</w:t>
            </w:r>
          </w:p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Год</w:t>
            </w:r>
          </w:p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ввода в экс-</w:t>
            </w:r>
          </w:p>
          <w:p w:rsidR="00C151D8" w:rsidRPr="00A97AFC" w:rsidRDefault="00C151D8" w:rsidP="002D5B59">
            <w:pPr>
              <w:pStyle w:val="ConsPlusNormal"/>
              <w:widowControl/>
              <w:ind w:left="-70" w:right="-9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плуа-тацию</w:t>
            </w:r>
          </w:p>
        </w:tc>
        <w:tc>
          <w:tcPr>
            <w:tcW w:w="16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Стоимость,</w:t>
            </w:r>
          </w:p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Наименование</w:t>
            </w:r>
          </w:p>
          <w:p w:rsidR="00C151D8" w:rsidRPr="00A97AFC" w:rsidRDefault="00C151D8" w:rsidP="002D5B59">
            <w:pPr>
              <w:ind w:left="-70" w:right="-195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организации-</w:t>
            </w:r>
          </w:p>
          <w:p w:rsidR="00C151D8" w:rsidRPr="00A97AFC" w:rsidRDefault="00C151D8" w:rsidP="002D5B59">
            <w:pPr>
              <w:pStyle w:val="ConsPlusNormal"/>
              <w:widowControl/>
              <w:ind w:left="-70" w:right="-19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балансо-держателя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Юриди-</w:t>
            </w:r>
          </w:p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ческий/</w:t>
            </w:r>
          </w:p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почтовый </w:t>
            </w:r>
          </w:p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адрес</w:t>
            </w:r>
          </w:p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организации-</w:t>
            </w:r>
          </w:p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балансо-</w:t>
            </w:r>
          </w:p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держателя</w:t>
            </w:r>
          </w:p>
        </w:tc>
      </w:tr>
      <w:tr w:rsidR="00C151D8" w:rsidRPr="000D5FEE">
        <w:trPr>
          <w:cantSplit/>
          <w:trHeight w:val="1305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5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балан-совая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оста-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точная</w:t>
            </w: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Здание админи-страции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с. Самарга,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Берего-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вая, 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119,0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1942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16,83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A97AFC">
              <w:rPr>
                <w:sz w:val="24"/>
                <w:szCs w:val="24"/>
              </w:rPr>
              <w:t>Казна муници-пального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района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Иванов-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Машины и оборудо-вание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с. Самарга,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Берего-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вая, 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-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47,2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42,7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A97AFC">
              <w:rPr>
                <w:sz w:val="24"/>
                <w:szCs w:val="24"/>
              </w:rPr>
              <w:t>Казна муници-пального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района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Иванов-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979A8">
        <w:rPr>
          <w:rFonts w:ascii="Times New Roman" w:hAnsi="Times New Roman" w:cs="Times New Roman"/>
          <w:sz w:val="28"/>
          <w:szCs w:val="28"/>
        </w:rPr>
        <w:t>в приложении 7:</w:t>
      </w:r>
    </w:p>
    <w:p w:rsidR="00C151D8" w:rsidRPr="00343696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6AD">
        <w:rPr>
          <w:rFonts w:ascii="Times New Roman" w:hAnsi="Times New Roman" w:cs="Times New Roman"/>
          <w:sz w:val="28"/>
          <w:szCs w:val="28"/>
        </w:rPr>
        <w:t>а)в разделе "Жилищный фонд социального использования, а также имущество, необходимое для содержания муниципального жилищного фонда"</w:t>
      </w:r>
      <w:r w:rsidRPr="00343696">
        <w:rPr>
          <w:rFonts w:ascii="Times New Roman" w:hAnsi="Times New Roman" w:cs="Times New Roman"/>
          <w:sz w:val="28"/>
          <w:szCs w:val="28"/>
        </w:rPr>
        <w:t>:</w:t>
      </w:r>
    </w:p>
    <w:p w:rsidR="00C151D8" w:rsidRPr="00343696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6AD">
        <w:rPr>
          <w:rFonts w:ascii="Times New Roman" w:hAnsi="Times New Roman" w:cs="Times New Roman"/>
          <w:sz w:val="28"/>
          <w:szCs w:val="28"/>
        </w:rPr>
        <w:t>пункт 38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CC76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CC76AD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38.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пер. Новый, 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41,3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1986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17,07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10,24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42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42.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Моло-дежная, 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60,8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1977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14,59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6,13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436629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43 признать утратившим силу</w:t>
      </w:r>
      <w:r w:rsidRPr="00436629">
        <w:rPr>
          <w:rFonts w:ascii="Times New Roman" w:hAnsi="Times New Roman" w:cs="Times New Roman"/>
          <w:sz w:val="28"/>
          <w:szCs w:val="28"/>
        </w:rPr>
        <w:t>;</w:t>
      </w:r>
    </w:p>
    <w:p w:rsidR="00C151D8" w:rsidRPr="0026601A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6601A">
        <w:rPr>
          <w:rFonts w:ascii="Times New Roman" w:hAnsi="Times New Roman" w:cs="Times New Roman"/>
          <w:sz w:val="28"/>
          <w:szCs w:val="28"/>
        </w:rPr>
        <w:t>пункт 110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2660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110.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Школь-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ная, 22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22,1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1995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50,28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30,17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A80D1C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80D1C">
        <w:rPr>
          <w:rFonts w:ascii="Times New Roman" w:hAnsi="Times New Roman" w:cs="Times New Roman"/>
          <w:sz w:val="28"/>
          <w:szCs w:val="28"/>
        </w:rPr>
        <w:t>пункт 113 изложить в следующей редакции:</w:t>
      </w:r>
    </w:p>
    <w:tbl>
      <w:tblPr>
        <w:tblW w:w="9357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A80D1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A80D1C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113.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3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Школь-ная, 25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51,1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1969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53,35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13,87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A80D1C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80D1C">
        <w:rPr>
          <w:rFonts w:ascii="Times New Roman" w:hAnsi="Times New Roman" w:cs="Times New Roman"/>
          <w:sz w:val="28"/>
          <w:szCs w:val="28"/>
        </w:rPr>
        <w:t>пункт 218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A80D1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A80D1C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218.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Школь-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ная, 23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46,2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1937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A80D1C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80D1C">
        <w:rPr>
          <w:rFonts w:ascii="Times New Roman" w:hAnsi="Times New Roman" w:cs="Times New Roman"/>
          <w:sz w:val="28"/>
          <w:szCs w:val="28"/>
        </w:rPr>
        <w:t>пункт 229 изложить в следующей редакции:</w:t>
      </w:r>
    </w:p>
    <w:tbl>
      <w:tblPr>
        <w:tblW w:w="9357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A80D1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229.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4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Школь-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ная, 28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34,3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1956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237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237.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Школь-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ная, 41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40,9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1952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Пластун,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290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9A8">
        <w:rPr>
          <w:rFonts w:ascii="Times New Roman" w:hAnsi="Times New Roman" w:cs="Times New Roman"/>
          <w:sz w:val="28"/>
          <w:szCs w:val="28"/>
        </w:rPr>
        <w:t>292 изложить в следующей редакции:</w:t>
      </w:r>
    </w:p>
    <w:tbl>
      <w:tblPr>
        <w:tblW w:w="9357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8" w:right="-72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290.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Шоссей-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ная, 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57,5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1990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102,0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65,3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 ул. Иванов-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tbl>
      <w:tblPr>
        <w:tblW w:w="9357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0D5FEE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8" w:right="-72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291.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Арсень-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ева,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75,9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1996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112,0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85,1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 ул. Иванов-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8" w:right="-72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292.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Луго-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вая, 17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65,3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1995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110,5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81,8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 ул. Иванов-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296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296.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Жилой дом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Молодеж-</w:t>
            </w:r>
          </w:p>
          <w:p w:rsidR="00C151D8" w:rsidRPr="00A97AFC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ная, 24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30,0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1990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77,0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49,3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 ул. Иванов-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298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9A8">
        <w:rPr>
          <w:rFonts w:ascii="Times New Roman" w:hAnsi="Times New Roman" w:cs="Times New Roman"/>
          <w:sz w:val="28"/>
          <w:szCs w:val="28"/>
        </w:rPr>
        <w:t>300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A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298.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Север-ная, 5-а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39,6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1976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69,8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25,1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 ул. Иванов-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299.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Север-ная, 11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73,7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1986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97,1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54,4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 ул. Иванов-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300.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 xml:space="preserve">квартира 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№ 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Светлая,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ул. Север-ная, 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69,0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1971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64,2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16,6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пгт Терней, ул. Иванов-</w:t>
            </w:r>
          </w:p>
          <w:p w:rsidR="00C151D8" w:rsidRPr="00A97AFC" w:rsidRDefault="00C151D8" w:rsidP="002D5B59">
            <w:pPr>
              <w:jc w:val="center"/>
              <w:rPr>
                <w:sz w:val="24"/>
                <w:szCs w:val="24"/>
              </w:rPr>
            </w:pPr>
            <w:r w:rsidRPr="00A97AFC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302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9A8">
        <w:rPr>
          <w:rFonts w:ascii="Times New Roman" w:hAnsi="Times New Roman" w:cs="Times New Roman"/>
          <w:sz w:val="28"/>
          <w:szCs w:val="28"/>
        </w:rPr>
        <w:t>305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302.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квартира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№ 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Светлая,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Школь-ная, 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34,0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1948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28,6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303.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квартира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№ 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Светлая,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Школь-ная, 23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26,0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1937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25,9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304.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квартира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№ 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Светлая,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Школь-ная, 40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70,2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99,1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55,5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p w:rsidR="00C151D8" w:rsidRDefault="00C151D8"/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305.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квартира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№ 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Светлая,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Школь-ная, 22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48,4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67,1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37,6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</w:tbl>
    <w:p w:rsidR="00C151D8" w:rsidRPr="009C6324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C6324">
        <w:rPr>
          <w:rFonts w:ascii="Times New Roman" w:hAnsi="Times New Roman" w:cs="Times New Roman"/>
          <w:sz w:val="28"/>
          <w:szCs w:val="28"/>
        </w:rPr>
        <w:t>пункты 307, 308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9C6324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9C632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307.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Жилой дом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Светлая,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Лазур-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ная, 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67,7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80,0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60,8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308.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квартира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№ 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Светлая,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Школь-ная, 43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48,0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1952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дополнить пунктом 309 следующего содержания: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A14C0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A14C0D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309.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Часть жилого дома,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квартира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№ 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Светлая,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Шоссей-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ная, 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59,5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55,56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1,5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</w:tbl>
    <w:p w:rsidR="00C151D8" w:rsidRPr="00BD6944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D6944">
        <w:rPr>
          <w:rFonts w:ascii="Times New Roman" w:hAnsi="Times New Roman" w:cs="Times New Roman"/>
          <w:sz w:val="28"/>
          <w:szCs w:val="28"/>
        </w:rPr>
        <w:t>)после раздела "Жилищный фонд социального использования, а также имущество, необходимое для содержания муниципального жилищного фонда" дополнить разделом следующего содержания:</w:t>
      </w:r>
    </w:p>
    <w:p w:rsidR="00C151D8" w:rsidRPr="00BD6944" w:rsidRDefault="00C151D8" w:rsidP="0061193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BD6944"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развития на территории  </w:t>
      </w:r>
    </w:p>
    <w:p w:rsidR="00C151D8" w:rsidRPr="00BD6944" w:rsidRDefault="00C151D8" w:rsidP="0061193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D6944">
        <w:rPr>
          <w:rFonts w:ascii="Times New Roman" w:hAnsi="Times New Roman" w:cs="Times New Roman"/>
          <w:sz w:val="28"/>
          <w:szCs w:val="28"/>
        </w:rPr>
        <w:t>поселения массовой физической культуры и спорта</w:t>
      </w: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D6944"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Pr="00BD6944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61"/>
        <w:gridCol w:w="1418"/>
        <w:gridCol w:w="661"/>
        <w:gridCol w:w="700"/>
        <w:gridCol w:w="920"/>
        <w:gridCol w:w="933"/>
        <w:gridCol w:w="1767"/>
        <w:gridCol w:w="1800"/>
      </w:tblGrid>
      <w:tr w:rsidR="00C151D8" w:rsidRPr="003272FF">
        <w:trPr>
          <w:cantSplit/>
          <w:trHeight w:val="488"/>
        </w:trPr>
        <w:tc>
          <w:tcPr>
            <w:tcW w:w="11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Наиме-нование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Местона-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хождение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объекта</w:t>
            </w:r>
          </w:p>
        </w:tc>
        <w:tc>
          <w:tcPr>
            <w:tcW w:w="6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Пло-</w:t>
            </w:r>
          </w:p>
          <w:p w:rsidR="00C151D8" w:rsidRPr="00006450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щадь,</w:t>
            </w:r>
          </w:p>
          <w:p w:rsidR="00C151D8" w:rsidRPr="00006450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кв. м</w:t>
            </w:r>
          </w:p>
        </w:tc>
        <w:tc>
          <w:tcPr>
            <w:tcW w:w="7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Год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вво-да в </w:t>
            </w:r>
          </w:p>
          <w:p w:rsidR="00C151D8" w:rsidRPr="0000645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экс-плуа-та-цию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Стоимость,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тыс. рублей</w:t>
            </w:r>
          </w:p>
        </w:tc>
        <w:tc>
          <w:tcPr>
            <w:tcW w:w="17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Наименование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организации-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балансо-держателя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Юридический/</w:t>
            </w:r>
          </w:p>
          <w:p w:rsidR="00C151D8" w:rsidRPr="00006450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почтовый адрес</w:t>
            </w:r>
          </w:p>
          <w:p w:rsidR="00C151D8" w:rsidRPr="00006450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организации-</w:t>
            </w:r>
          </w:p>
          <w:p w:rsidR="00C151D8" w:rsidRPr="00006450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балансо-</w:t>
            </w:r>
          </w:p>
          <w:p w:rsidR="00C151D8" w:rsidRPr="00006450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держателя</w:t>
            </w:r>
          </w:p>
        </w:tc>
      </w:tr>
      <w:tr w:rsidR="00C151D8" w:rsidRPr="003272FF">
        <w:trPr>
          <w:cantSplit/>
          <w:trHeight w:val="720"/>
        </w:trPr>
        <w:tc>
          <w:tcPr>
            <w:tcW w:w="11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балан-</w:t>
            </w:r>
          </w:p>
          <w:p w:rsidR="00C151D8" w:rsidRPr="00006450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совая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оста-</w:t>
            </w:r>
          </w:p>
          <w:p w:rsidR="00C151D8" w:rsidRPr="00006450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точ-</w:t>
            </w:r>
          </w:p>
          <w:p w:rsidR="00C151D8" w:rsidRPr="00006450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</w:t>
            </w:r>
          </w:p>
        </w:tc>
        <w:tc>
          <w:tcPr>
            <w:tcW w:w="17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</w:tr>
      <w:tr w:rsidR="00C151D8" w:rsidRPr="003272FF">
        <w:trPr>
          <w:cantSplit/>
          <w:trHeight w:val="234"/>
        </w:trPr>
        <w:tc>
          <w:tcPr>
            <w:tcW w:w="11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</w:t>
            </w:r>
          </w:p>
        </w:tc>
        <w:tc>
          <w:tcPr>
            <w:tcW w:w="7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</w:t>
            </w:r>
          </w:p>
        </w:tc>
        <w:tc>
          <w:tcPr>
            <w:tcW w:w="17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7</w:t>
            </w:r>
          </w:p>
        </w:tc>
        <w:tc>
          <w:tcPr>
            <w:tcW w:w="18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8</w:t>
            </w:r>
          </w:p>
        </w:tc>
      </w:tr>
      <w:tr w:rsidR="00C151D8" w:rsidRPr="003272FF">
        <w:trPr>
          <w:cantSplit/>
          <w:trHeight w:val="720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Детская горка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пгт Светлая,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Арсень-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ева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25,0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2012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7,7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7,7</w:t>
            </w:r>
          </w:p>
        </w:tc>
        <w:tc>
          <w:tcPr>
            <w:tcW w:w="1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пгт Терней,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</w:tbl>
    <w:p w:rsidR="00C151D8" w:rsidRPr="009C61EA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в)р</w:t>
      </w:r>
      <w:r w:rsidRPr="009C61EA">
        <w:rPr>
          <w:rFonts w:ascii="Times New Roman" w:hAnsi="Times New Roman" w:cs="Times New Roman"/>
          <w:sz w:val="28"/>
          <w:szCs w:val="28"/>
        </w:rPr>
        <w:t>аздел "Имущество, предназначенное для обеспечения деятельности органов местного самоуправления" изложить в следующей редакции:</w:t>
      </w:r>
    </w:p>
    <w:p w:rsidR="00C151D8" w:rsidRPr="009C61EA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C61EA">
        <w:rPr>
          <w:rFonts w:ascii="Times New Roman" w:hAnsi="Times New Roman" w:cs="Times New Roman"/>
          <w:sz w:val="28"/>
          <w:szCs w:val="28"/>
        </w:rPr>
        <w:t>"Имущество, предназначенное для обеспечения деятельности</w:t>
      </w:r>
    </w:p>
    <w:p w:rsidR="00C151D8" w:rsidRPr="009C61EA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C61EA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</w:p>
    <w:p w:rsidR="00C151D8" w:rsidRPr="009C61EA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Pr="009C61EA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9C61EA"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Pr="009C61EA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080"/>
        <w:gridCol w:w="1440"/>
        <w:gridCol w:w="598"/>
        <w:gridCol w:w="662"/>
        <w:gridCol w:w="744"/>
        <w:gridCol w:w="851"/>
        <w:gridCol w:w="1695"/>
        <w:gridCol w:w="1750"/>
      </w:tblGrid>
      <w:tr w:rsidR="00C151D8" w:rsidRPr="009C61EA">
        <w:trPr>
          <w:cantSplit/>
          <w:trHeight w:val="488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№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п/п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Наиме-нование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объекта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Местона-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хождение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объекта</w:t>
            </w:r>
          </w:p>
        </w:tc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0F487C">
            <w:pPr>
              <w:ind w:left="-170" w:right="-164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Пло-</w:t>
            </w:r>
          </w:p>
          <w:p w:rsidR="00C151D8" w:rsidRPr="00006450" w:rsidRDefault="00C151D8" w:rsidP="000F487C">
            <w:pPr>
              <w:ind w:left="-170" w:right="-164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щадь,</w:t>
            </w:r>
          </w:p>
          <w:p w:rsidR="00C151D8" w:rsidRPr="00006450" w:rsidRDefault="00C151D8" w:rsidP="000F487C">
            <w:pPr>
              <w:ind w:left="-170" w:right="-164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кв. м</w:t>
            </w:r>
          </w:p>
        </w:tc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Год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вво-да в </w:t>
            </w:r>
          </w:p>
          <w:p w:rsidR="00C151D8" w:rsidRPr="0000645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экс-плуа-та-цию</w:t>
            </w:r>
          </w:p>
        </w:tc>
        <w:tc>
          <w:tcPr>
            <w:tcW w:w="1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Стоимость,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тыс. рублей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Наименование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организации-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балансо-держателя</w:t>
            </w:r>
          </w:p>
        </w:tc>
        <w:tc>
          <w:tcPr>
            <w:tcW w:w="17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Юридический/</w:t>
            </w:r>
          </w:p>
          <w:p w:rsidR="00C151D8" w:rsidRPr="00006450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почтовый адрес</w:t>
            </w:r>
          </w:p>
          <w:p w:rsidR="00C151D8" w:rsidRPr="00006450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организации-</w:t>
            </w:r>
          </w:p>
          <w:p w:rsidR="00C151D8" w:rsidRPr="00006450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балансо-</w:t>
            </w:r>
          </w:p>
          <w:p w:rsidR="00C151D8" w:rsidRPr="00006450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держателя</w:t>
            </w:r>
          </w:p>
        </w:tc>
      </w:tr>
      <w:tr w:rsidR="00C151D8" w:rsidRPr="009C61EA">
        <w:trPr>
          <w:cantSplit/>
          <w:trHeight w:val="72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балан-</w:t>
            </w:r>
          </w:p>
          <w:p w:rsidR="00C151D8" w:rsidRPr="00006450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совая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оста-</w:t>
            </w:r>
          </w:p>
          <w:p w:rsidR="00C151D8" w:rsidRPr="00006450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точ-</w:t>
            </w:r>
          </w:p>
          <w:p w:rsidR="00C151D8" w:rsidRPr="00006450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</w:t>
            </w:r>
          </w:p>
        </w:tc>
        <w:tc>
          <w:tcPr>
            <w:tcW w:w="16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</w:tr>
      <w:tr w:rsidR="00C151D8" w:rsidRPr="009C61EA">
        <w:trPr>
          <w:cantSplit/>
          <w:trHeight w:val="200"/>
        </w:trPr>
        <w:tc>
          <w:tcPr>
            <w:tcW w:w="5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00645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006450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4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006450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29" w:right="-164"/>
              <w:jc w:val="center"/>
              <w:rPr>
                <w:sz w:val="24"/>
                <w:szCs w:val="24"/>
                <w:lang w:val="en-US"/>
              </w:rPr>
            </w:pPr>
            <w:r w:rsidRPr="00006450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6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006450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70" w:right="-46"/>
              <w:jc w:val="center"/>
              <w:rPr>
                <w:sz w:val="24"/>
                <w:szCs w:val="24"/>
                <w:lang w:val="en-US"/>
              </w:rPr>
            </w:pPr>
            <w:r w:rsidRPr="00006450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right="-95"/>
              <w:jc w:val="center"/>
              <w:rPr>
                <w:sz w:val="24"/>
                <w:szCs w:val="24"/>
                <w:lang w:val="en-US"/>
              </w:rPr>
            </w:pPr>
            <w:r w:rsidRPr="00006450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6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006450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7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006450">
              <w:rPr>
                <w:sz w:val="24"/>
                <w:szCs w:val="24"/>
                <w:lang w:val="en-US"/>
              </w:rPr>
              <w:t>9</w:t>
            </w:r>
          </w:p>
        </w:tc>
      </w:tr>
      <w:tr w:rsidR="00C151D8" w:rsidRPr="003272FF">
        <w:trPr>
          <w:cantSplit/>
          <w:trHeight w:val="234"/>
        </w:trPr>
        <w:tc>
          <w:tcPr>
            <w:tcW w:w="5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1.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При-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стройка дере-вянная</w:t>
            </w:r>
          </w:p>
        </w:tc>
        <w:tc>
          <w:tcPr>
            <w:tcW w:w="14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Светлая,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Школь-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ная, 2</w:t>
            </w:r>
          </w:p>
        </w:tc>
        <w:tc>
          <w:tcPr>
            <w:tcW w:w="59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2,4</w:t>
            </w:r>
          </w:p>
        </w:tc>
        <w:tc>
          <w:tcPr>
            <w:tcW w:w="66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2005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31,01</w:t>
            </w:r>
          </w:p>
        </w:tc>
        <w:tc>
          <w:tcPr>
            <w:tcW w:w="169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7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пгт Терней,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Иванов</w:t>
            </w:r>
            <w:r>
              <w:rPr>
                <w:sz w:val="24"/>
                <w:szCs w:val="24"/>
              </w:rPr>
              <w:t>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3272FF">
        <w:trPr>
          <w:cantSplit/>
          <w:trHeight w:val="234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Машины и обору-дование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Светлая,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Школь-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ная, 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-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37,3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8)в приложении 8: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а)в разделе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 водоснабжения населения, водоотведения, снабжения населения топливом, для ос</w:t>
      </w:r>
      <w:r>
        <w:rPr>
          <w:rFonts w:ascii="Times New Roman" w:hAnsi="Times New Roman" w:cs="Times New Roman"/>
          <w:sz w:val="28"/>
          <w:szCs w:val="28"/>
        </w:rPr>
        <w:t>ве</w:t>
      </w:r>
      <w:r w:rsidRPr="009979A8">
        <w:rPr>
          <w:rFonts w:ascii="Times New Roman" w:hAnsi="Times New Roman" w:cs="Times New Roman"/>
          <w:sz w:val="28"/>
          <w:szCs w:val="28"/>
        </w:rPr>
        <w:t>щения улиц насел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979A8">
        <w:rPr>
          <w:rFonts w:ascii="Times New Roman" w:hAnsi="Times New Roman" w:cs="Times New Roman"/>
          <w:sz w:val="28"/>
          <w:szCs w:val="28"/>
        </w:rPr>
        <w:t>нных пунктов поселения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38 признать утратившим силу;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41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79A8">
        <w:rPr>
          <w:rFonts w:ascii="Times New Roman" w:hAnsi="Times New Roman" w:cs="Times New Roman"/>
          <w:sz w:val="28"/>
          <w:szCs w:val="28"/>
        </w:rPr>
        <w:t>72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Молодеж-</w:t>
            </w:r>
          </w:p>
          <w:p w:rsidR="00C151D8" w:rsidRPr="00006450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ная, 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33,68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9,43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Рабо-чая, 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2,85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25,63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10,25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Юбилей-ная, 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26,5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9,54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Строи-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тельная, 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24,3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4,86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пгт Терней, ул. 50 лет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Октября, 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28,9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17,34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пгт Терней, ул. 50 лет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Октября, 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24,7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8,89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пгт Терней, ул. 50 лет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Октября, 16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10,0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пгт Терней, ул. 50 лет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Октября, 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10,0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пгт Терней, ул. 50 лет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Октября, 43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26,1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9,4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Нагор-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ная, 19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24,9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6,97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Нагор-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ная, 26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25,1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9,04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Нагор-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ная, 34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28,6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19,5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Нагор-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ная, 58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28,1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15,74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Пушкин-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21,3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Пушкин-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18,4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Иванов-ская,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1966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15,6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Иванов-ская, 22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15,9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Иванов-ская, 67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16,4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Иванов-ская, 67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Иванов-ская, 69-а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пгт Терней, ул. 30 лет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Победы, 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25,6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7,17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пгт Терней, ул. 30 лет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Победы,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23,8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10,47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Чапаев-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51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28,4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14,77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Парти-занская, 26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16,2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Парти-</w:t>
            </w:r>
          </w:p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занская, 95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1965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12,8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Парти-</w:t>
            </w:r>
          </w:p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занская, 107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15,2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Парти-занская,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23,5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7,52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Лазо, 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20,3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Калини-на, 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25,9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5,18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70.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Калини-на, 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31,2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13,7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71.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Калини-на, 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1994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38,4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18,43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72.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Колодец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Рыбац-</w:t>
            </w:r>
          </w:p>
          <w:p w:rsidR="00C151D8" w:rsidRPr="00006450" w:rsidRDefault="00C151D8" w:rsidP="002D5B59">
            <w:pPr>
              <w:ind w:left="-151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кая, 1-а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28,9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2,3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дополнить пунктом 87 следующего содержания: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87.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Водо-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насосная станция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Комсо-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мольская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-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93,5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40,2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Иванов-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2</w:t>
            </w:r>
          </w:p>
        </w:tc>
      </w:tr>
    </w:tbl>
    <w:p w:rsidR="00C151D8" w:rsidRPr="00664ECA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б)в разделе "Жилищный фонд социального использования, а также имущество, необходимое для содержания муниципального жилищного фонда"</w:t>
      </w:r>
      <w:r w:rsidRPr="00664ECA">
        <w:rPr>
          <w:rFonts w:ascii="Times New Roman" w:hAnsi="Times New Roman" w:cs="Times New Roman"/>
          <w:sz w:val="28"/>
          <w:szCs w:val="28"/>
        </w:rPr>
        <w:t>: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19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Парти-занская, 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55,4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59,39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22,57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Парти-занская,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50,4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1973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69,28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23,55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38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38.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Парти-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занская, 117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77,3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2000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16,0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48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Квартира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№ 7 в </w:t>
            </w:r>
          </w:p>
          <w:p w:rsidR="00C151D8" w:rsidRPr="0000645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2-этажном многоквар-тирном жилом доме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Комсо-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мольская, 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21,4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1969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25,68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16,21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57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57.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№ 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ул. Чапаев-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ская, 47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47,4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1967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46,63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17,72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</w:t>
      </w:r>
      <w:r w:rsidRPr="009979A8">
        <w:rPr>
          <w:rFonts w:ascii="Times New Roman" w:hAnsi="Times New Roman" w:cs="Times New Roman"/>
          <w:sz w:val="28"/>
          <w:szCs w:val="28"/>
        </w:rPr>
        <w:t>нкт 60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4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60.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Жилой дом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Терней, пер. Чапаев- ская, 56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45,8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1961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49,09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4,91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пгт Пластун,</w:t>
            </w:r>
          </w:p>
          <w:p w:rsidR="00C151D8" w:rsidRPr="00006450" w:rsidRDefault="00C151D8" w:rsidP="002D5B59">
            <w:pPr>
              <w:jc w:val="center"/>
              <w:rPr>
                <w:sz w:val="24"/>
                <w:szCs w:val="24"/>
              </w:rPr>
            </w:pPr>
            <w:r w:rsidRPr="0000645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69, 70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AD0B30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025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№ 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пгт Терней, ул. Иванов-</w:t>
            </w:r>
          </w:p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ская, 67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46,5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1973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49,88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16,96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пгт Пластун,</w:t>
            </w:r>
          </w:p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70.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№ 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пгт Терней, ул. Иванов-</w:t>
            </w:r>
          </w:p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ская, 69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55,4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1973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60,18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20,46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пгт Пластун,</w:t>
            </w:r>
          </w:p>
          <w:p w:rsidR="00C151D8" w:rsidRPr="00B93025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B93025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4A426F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A426F">
        <w:rPr>
          <w:rFonts w:ascii="Times New Roman" w:hAnsi="Times New Roman" w:cs="Times New Roman"/>
          <w:sz w:val="28"/>
          <w:szCs w:val="28"/>
        </w:rPr>
        <w:t>пункт 79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4A42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pStyle w:val="ConsPlusNormal"/>
              <w:widowControl/>
              <w:ind w:left="-57"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A426F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79.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Иванов- ская, 76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28,0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1967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8,0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4A426F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A426F">
        <w:rPr>
          <w:rFonts w:ascii="Times New Roman" w:hAnsi="Times New Roman" w:cs="Times New Roman"/>
          <w:sz w:val="28"/>
          <w:szCs w:val="28"/>
        </w:rPr>
        <w:t>пункт 86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4A42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A426F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86.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1 в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1-этажном много-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квартир-ном жилом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доме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Набереж-ная,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27,3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43,62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4A426F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A426F">
        <w:rPr>
          <w:rFonts w:ascii="Times New Roman" w:hAnsi="Times New Roman" w:cs="Times New Roman"/>
          <w:sz w:val="28"/>
          <w:szCs w:val="28"/>
        </w:rPr>
        <w:t>пункты 88-92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4A42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88.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Квартира 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3 в 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1-этажном многоквар-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тирном жилом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доме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Набереж-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ная,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26,3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44,02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89.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Квартира 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4 в 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1-этажном многоквар-тирном жилом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доме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Набереж-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ная,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27,0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41,67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90.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Квартира 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5 в 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1-этажном многоквар-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тирном жилом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доме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Набереж-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ная,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25,5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44,44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91.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Квартира 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6 в 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1-этажном многоквар-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тирном жилом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доме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Набереж-</w:t>
            </w:r>
          </w:p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ная,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27,2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43,14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92.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Квартира </w:t>
            </w:r>
          </w:p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7 в </w:t>
            </w:r>
          </w:p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1-этажном многоквар-</w:t>
            </w:r>
          </w:p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тирном жилом</w:t>
            </w:r>
          </w:p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доме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AD0B30">
            <w:pPr>
              <w:ind w:left="-57" w:right="-57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Набереж-</w:t>
            </w:r>
          </w:p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ная,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26,4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44,61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98, 99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98.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Строи-тельная, 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44,5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40,14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16,06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99.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Строи-тельная, 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18,4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40,14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16,06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101, 102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101.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№ 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Строи-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тельная,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44,5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45,19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16,27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CD7E5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102.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№ 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Строи-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тельная, 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40,2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56,22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20,24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107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107.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№ 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Строи-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тельная,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66,2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38,6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13,9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112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112.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Жилой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дом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Арсень-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ева,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33,1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1938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34,04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AD5D76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D5D76">
        <w:rPr>
          <w:rFonts w:ascii="Times New Roman" w:hAnsi="Times New Roman" w:cs="Times New Roman"/>
          <w:sz w:val="28"/>
          <w:szCs w:val="28"/>
        </w:rPr>
        <w:t>пункты 123, 124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AD5D7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AD5D76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50 лет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Октября, 24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45,2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50,08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18,05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124.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50 лет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Октября, 31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52,7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46,72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29,9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B75893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75893">
        <w:rPr>
          <w:rFonts w:ascii="Times New Roman" w:hAnsi="Times New Roman" w:cs="Times New Roman"/>
          <w:sz w:val="28"/>
          <w:szCs w:val="28"/>
        </w:rPr>
        <w:t>пункты 133, 134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B75893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B75893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133.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50 лет Октября, 16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39,0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1966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41,97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8,39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134.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пер. Почто-вый, 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57,3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58,79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25,87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141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141.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пер. Почто-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вый, 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57,9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1980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57,7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25,39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159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159.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30 лет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Победы, 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47,0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62,75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20,08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177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177.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Калини-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на, 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56,5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17,29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7,26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185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185.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Калини-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на, 27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84,7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17,29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7,26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216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216.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Зеле-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ная, 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54,7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16,1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6,44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231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85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231.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пгт Терней, </w:t>
            </w:r>
          </w:p>
          <w:p w:rsidR="00C151D8" w:rsidRPr="00AD0B30" w:rsidRDefault="00C151D8" w:rsidP="002D5B59">
            <w:pPr>
              <w:ind w:right="-191" w:hanging="151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Лесная, 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35,1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5,12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1,43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236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236.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9 в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2-этажном много-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квартир-ном жилом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Юбилей-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ная, 2-а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57,7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31,92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21,07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238, 239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B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238.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12 в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2-этажном много-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Юбилей-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ная, 2-а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42,6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1972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16,5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239.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Квартира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№ 8 в 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2-этажном много-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 xml:space="preserve">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Терней, ул. Юбилей-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ная, 1-б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57,6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49,01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30,9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пгт Пластун,</w:t>
            </w:r>
          </w:p>
          <w:p w:rsidR="00C151D8" w:rsidRPr="00AD0B30" w:rsidRDefault="00C151D8" w:rsidP="002D5B59">
            <w:pPr>
              <w:jc w:val="center"/>
              <w:rPr>
                <w:sz w:val="24"/>
                <w:szCs w:val="24"/>
              </w:rPr>
            </w:pPr>
            <w:r w:rsidRPr="00AD0B30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242-247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242.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11 в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2-этажном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Юбилей-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1-б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39,8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49,01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30,88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243.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12 в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2-этажном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Юбилей-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1-б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57,6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46,05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29,03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244.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13 в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2-этажном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Юбилей-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1-б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40,5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68,05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12,89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245.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№ 15 в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2-этажном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Юбилей-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1-б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69,34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43,81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/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246.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16 в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2-этажном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Юбилей-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1-б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27,17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17,18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247.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в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2-этажном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Юбилей-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1-б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38,1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49,01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30,88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257-263 изложить в следующей редакции: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257.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Квартира </w:t>
            </w:r>
          </w:p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№ 2 в </w:t>
            </w:r>
          </w:p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1-этажном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Терней, ул. Рыбац-кая, 5-а</w:t>
            </w:r>
          </w:p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14,6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15,42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4,32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Пластун"</w:t>
            </w:r>
          </w:p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Пластун,</w:t>
            </w:r>
          </w:p>
          <w:p w:rsidR="00C151D8" w:rsidRPr="00DB4B88" w:rsidRDefault="00C151D8" w:rsidP="00DB4B88">
            <w:pPr>
              <w:ind w:left="-57" w:right="-57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258.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Квартира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№ 3 в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1-этажном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Терней, ул. Рыбац-кая, 5-а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27,8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9,73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2,72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Пластун,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259.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Квартира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№ 5 в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1-этажном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Терней, ул. Рыбац-кая, 5-а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41,2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9,73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2,72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Пластун,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260.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Квартира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№ 6 в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1-этажном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Терней, ул. Рыбац-кая, 5-а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24,5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9,73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2,72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Пластун,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/>
    <w:p w:rsidR="00C151D8" w:rsidRDefault="00C151D8"/>
    <w:p w:rsidR="00C151D8" w:rsidRDefault="00C151D8"/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1440"/>
        <w:gridCol w:w="720"/>
        <w:gridCol w:w="700"/>
        <w:gridCol w:w="740"/>
        <w:gridCol w:w="720"/>
        <w:gridCol w:w="1675"/>
        <w:gridCol w:w="1565"/>
      </w:tblGrid>
      <w:tr w:rsidR="00C151D8" w:rsidRPr="000D5FEE" w:rsidTr="007F696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7F69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B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261.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Квартира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№ 7 в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1-этажном много-квартир-ном жилом доме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Терней, ул. Рыбац-кая, 5-а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18,6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8,76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2,45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Пластун,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ind w:right="-85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262.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Квартира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№ 12 в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1-этажном много-квартир-ном жилом доме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Терней, ул. Рыбац-кая, 5-а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26,0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9,54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2,67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Пластун,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ind w:right="-85"/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263.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Терней, ул. Парти-занская, 19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63,1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1980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62,95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30,22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пгт Пластун,</w:t>
            </w:r>
          </w:p>
          <w:p w:rsidR="00C151D8" w:rsidRPr="00DB4B88" w:rsidRDefault="00C151D8" w:rsidP="002D5B59">
            <w:pPr>
              <w:jc w:val="center"/>
              <w:rPr>
                <w:sz w:val="24"/>
                <w:szCs w:val="24"/>
              </w:rPr>
            </w:pPr>
            <w:r w:rsidRPr="00DB4B88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8D62AC">
      <w:pPr>
        <w:pStyle w:val="ConsPlusNormal"/>
        <w:widowControl/>
        <w:tabs>
          <w:tab w:val="left" w:pos="858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265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0D5FEE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265.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3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Терней-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44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23,1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1973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10,78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3,66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271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0D5FEE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456122">
        <w:trPr>
          <w:cantSplit/>
          <w:trHeight w:val="72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271.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Терней-ская, 52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46,1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97,04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62,11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282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0D5FEE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0D5FEE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282.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50 лет Октября, 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5,38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4,41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292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0D5FEE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0D5FEE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292.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3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17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54,0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48,8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24,4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299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0D5FEE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0D5FEE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299.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Завод-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21,0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110,0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52,8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316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0D5FEE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0D5FEE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316.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Рабо-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чая, 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27,7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170,0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88,4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F3700F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3700F">
        <w:rPr>
          <w:rFonts w:ascii="Times New Roman" w:hAnsi="Times New Roman" w:cs="Times New Roman"/>
          <w:sz w:val="28"/>
          <w:szCs w:val="28"/>
        </w:rPr>
        <w:t>пункт 321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321.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Рыбац-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кая, 16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72,0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75,0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18,0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4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ind w:right="-74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Лермонто-ва, 13</w:t>
            </w:r>
          </w:p>
        </w:tc>
      </w:tr>
    </w:tbl>
    <w:p w:rsidR="00C151D8" w:rsidRPr="00F3700F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3700F">
        <w:rPr>
          <w:rFonts w:ascii="Times New Roman" w:hAnsi="Times New Roman" w:cs="Times New Roman"/>
          <w:sz w:val="28"/>
          <w:szCs w:val="28"/>
        </w:rPr>
        <w:t>пункт 322 признать утратившим силу;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3700F">
        <w:rPr>
          <w:rFonts w:ascii="Times New Roman" w:hAnsi="Times New Roman" w:cs="Times New Roman"/>
          <w:sz w:val="28"/>
          <w:szCs w:val="28"/>
        </w:rPr>
        <w:t>пункт 325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325.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Совет-ская,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44,5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99,5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53,73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4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ind w:right="-74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335, 336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right="-7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335.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Совет-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52,8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95,0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49,4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336.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Совет-ская, 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52,6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96,7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52,22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340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340.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Строи-тельная, 24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92,1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1993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63,03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46,64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373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373.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Квартира 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5 в 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1-этажном многоквар- тирном жилом доме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2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Набереж-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36,7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54,4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375, 376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375.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Лазо, 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47,4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1954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54,4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376.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Арсень-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ева, 45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38,0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1957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11,6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9979A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382 признать утратившим силу;</w:t>
      </w:r>
    </w:p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401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2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401.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Квартира 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4 в 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1-этажном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многоквар-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тирном жилом доме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left="-69" w:right="-72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Набереж-</w:t>
            </w:r>
          </w:p>
          <w:p w:rsidR="00C151D8" w:rsidRPr="008D62AC" w:rsidRDefault="00C151D8" w:rsidP="002D5B59">
            <w:pPr>
              <w:ind w:left="-69" w:right="-72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34,4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Пластун,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7E557A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7178C">
        <w:rPr>
          <w:rFonts w:ascii="Times New Roman" w:hAnsi="Times New Roman" w:cs="Times New Roman"/>
          <w:sz w:val="28"/>
          <w:szCs w:val="28"/>
        </w:rPr>
        <w:t>пункты 405-445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C7178C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405.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Нагор-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22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</w:p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112,6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179,3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107,6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406.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№ 3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пгт Терней, ул. 50 лет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Октября, 43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8,3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4,2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407.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Чапаев-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11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38,1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408.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Чапаев-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15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</w:p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40,1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28,59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409.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Чапаев-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</w:p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27,1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64,2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C7178C" w:rsidTr="007F6962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Комсо-мольская, 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38,3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145,8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78,7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Квартира </w:t>
            </w:r>
          </w:p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11 в </w:t>
            </w:r>
          </w:p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1-этажном многоквар-тирном жилом доме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Рыбац-кая, 5-а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31,8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9,0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1,0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left="-69" w:right="-72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Партизан-</w:t>
            </w:r>
          </w:p>
          <w:p w:rsidR="00C151D8" w:rsidRPr="008D62AC" w:rsidRDefault="00C151D8" w:rsidP="002D5B59">
            <w:pPr>
              <w:ind w:left="-69" w:right="-72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57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23,9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57,1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54,1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Таеж-ная, 5-в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51,4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155,9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155,9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Пушкин-ская, 33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32,9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114,8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114,8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33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39,4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111,6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111,6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Чапаев-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47,4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288,4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288,4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Часть жилого дома, квартира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3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Зареч-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34,6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153,2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153,2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Часть жилого дома, квартира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Парти-занская, 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50,0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1977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288,4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288,4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419.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Арсень-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ева, 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56,0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562,0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284,4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C7178C" w:rsidTr="007F6962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7F6962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Часть жилого дома, квартира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Весен-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няя, 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77,5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266,3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266,3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Чапаев-ская, 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59,9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319,4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208,1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Чапаев-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кая, 32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39,4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1934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71,8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71,8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Квартира </w:t>
            </w:r>
          </w:p>
          <w:p w:rsidR="00C151D8" w:rsidRPr="008D62AC" w:rsidRDefault="00C151D8" w:rsidP="002D5B59">
            <w:pPr>
              <w:ind w:left="-69"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16 в </w:t>
            </w:r>
          </w:p>
          <w:p w:rsidR="00C151D8" w:rsidRPr="008D62AC" w:rsidRDefault="00C151D8" w:rsidP="002D5B59">
            <w:pPr>
              <w:ind w:left="-69"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2-этажном многоквар-тирном жилом доме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Терней-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64,9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1975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180,7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180,7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Артемо-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во, 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48,0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1972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49,0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15,0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Иванов-ская, 24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51,9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1977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37,0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29,3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Чапаев-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32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34,9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1934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80,0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71,8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Рабац-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кая, 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24,5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1969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32,8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пгт Терней, ул. Парти-занская, 35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38,3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1957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211,9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65,6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429.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Часть жилого дома, квартира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Арсень-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ева, 15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46,6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1979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88,2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68,3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C7178C" w:rsidTr="007F6962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430.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Квартира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№ 3 в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1-этажном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многоквар-тирном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жилом доме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Набереж-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ная, 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30,9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58,3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26,7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431.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3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Чапаев-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49,2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254,6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112,4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432.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Часть жилого дома, квартира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Иванов-ская, 42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59,0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131,1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105,9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433.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Арсень-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ева, 25-а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26,7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1989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159,2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132,9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434.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8D62AC" w:rsidRDefault="00C151D8" w:rsidP="008D62AC">
            <w:pPr>
              <w:ind w:left="-57" w:right="-113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8D62AC">
            <w:pPr>
              <w:ind w:left="-57" w:right="-57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90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47,2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1972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162,4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8D62AC" w:rsidRDefault="00C151D8" w:rsidP="002D5B59">
            <w:pPr>
              <w:ind w:left="-68" w:right="-72"/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111,85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пгт Терней, ул. Иванов-</w:t>
            </w:r>
          </w:p>
          <w:p w:rsidR="00C151D8" w:rsidRPr="008D62AC" w:rsidRDefault="00C151D8" w:rsidP="002D5B59">
            <w:pPr>
              <w:jc w:val="center"/>
              <w:rPr>
                <w:sz w:val="24"/>
                <w:szCs w:val="24"/>
              </w:rPr>
            </w:pPr>
            <w:r w:rsidRPr="008D62A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435.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Квартира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6 в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2-этажном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многоквар-тирном 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жилом доме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2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Комсо-мольская, 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23,7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52,4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50,38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436.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50 лет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Октября, 26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49,3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190,9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185,7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437.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50 лет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Октября, 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35-б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39,4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42,56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15,32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438.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Парти-занская, 57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26,7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1989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159,2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132,9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439.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Терней-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52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43,5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256,8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159,3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C7178C" w:rsidTr="007F6962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Рыбац-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кая, 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46,9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1965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167,7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193,3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Юби-лейная, 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49,4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1965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174,3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442.</w:t>
            </w:r>
          </w:p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пгт Терней, пер. Поч- 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товый, 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58,6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1980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28,2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4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пер. Поч-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товый, 17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34,1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1983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114,5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26,1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городского поселения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Партизан-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52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2E7E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Нагор- ная, 26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40,3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93,8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4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Юби-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лейная, 3-а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38,4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1987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233,3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53,3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дополнить пунктами 446-47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979A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2D5B59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Квартира 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№ 1 в 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1-этажном многоквар-тирном жилом доме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Рыбац-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кая, 5-а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18,4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9,73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2,72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Калини-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на, 15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55,4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58,1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58,1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Квартира 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10 в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1-этажном многоквар-тирном жилом доме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Рыбац-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кая, 5-а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47,3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9,73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2,72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 w:rsidTr="007F6962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ind w:right="-71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пгт Терней, ул. Набереж-ная, 30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31,9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1956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161,41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 w:hanging="68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161,41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Часть жилого дома, квартира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 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Юж-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ная, 17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190,1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1994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859,51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88739D">
            <w:pPr>
              <w:ind w:left="-57" w:right="-113" w:hanging="68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859,51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Терней-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42,6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60,94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 w:hanging="68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Иванов-ская, 15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67,4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1991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104,55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88739D">
            <w:pPr>
              <w:ind w:left="-57" w:right="-113" w:hanging="68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104,55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Часть жилого дома, квартира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№ 1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Рыбац-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кая, 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1967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113,44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402CB6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№ 2 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Строи-тельная, 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25,8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175,29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105,17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Артемо-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во, 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50,3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238,92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149,96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пгт Терней, ул. 50 лет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Октября, 43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32,4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1983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126,96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109,41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38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72,1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1985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317,87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244,17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Комсо-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мольская, 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44,9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247,6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216,5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459.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Терней-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19,97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7,19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 w:rsidTr="007F6962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460.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Космо-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навтов, 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55,4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1930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461.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4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Терней-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36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48,1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1958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48,3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462.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40,5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1968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202,8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123,0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463.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Квартира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№ 14 в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2-этажном многоквар-тирном жилом доме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Комсо-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мольская, 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53,0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1969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181,8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120,0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464.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Парти-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занская, 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25,0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1977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25,73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10,81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пгт Терней, ул. Иванов-</w:t>
            </w:r>
          </w:p>
          <w:p w:rsidR="00C151D8" w:rsidRPr="002E7EEC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2E7EEC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465.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№ 3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Парти-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занская, 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50,0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1977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50,0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20,0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466.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Жилой дом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Космо-навтов, 4-а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40,7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2011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192,3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192,3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467.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пгт Терней, ул. 50 лет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Октября, 35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52,0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1977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269,7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205,0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468.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Строи-тельная, 16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25,2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130,0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85,6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469.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Рыбац-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кая, 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40,0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1967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218,08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100,44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/>
    <w:p w:rsidR="00C151D8" w:rsidRDefault="00C151D8"/>
    <w:p w:rsidR="00C151D8" w:rsidRDefault="00C151D8"/>
    <w:p w:rsidR="00C151D8" w:rsidRDefault="00C151D8"/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 w:rsidTr="007F6962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7F6962">
            <w:pPr>
              <w:ind w:right="-71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7F6962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7F6962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7F6962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7F6962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7F6962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7F6962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7F6962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7F6962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470.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Квартира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№ 6 в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2-этажном многоквар-тирном жилом доме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Юбилей-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ная, 2-а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52,7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1972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143,59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32,5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471.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ул. Совет-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1-а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25,3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1996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110,0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52,8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472.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ул. Космо-навтов, 19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36,8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1950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39,0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473.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ул. Набе-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режная, 26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45,5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207,35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474.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Квартира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№ 9 в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1-этажном многоквар-тирном жилом доме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Рыбац-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кая, 5-а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44,0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1969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100,0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475.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Квартира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№ 4 в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2-этажном многоквар-тирном жилом доме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Комсо-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мольская, 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1969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90,0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78,7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476.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Часть жилого дома, квартира 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№ 3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Строи-тельная, 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43,1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1974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71,4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B675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</w:tbl>
    <w:p w:rsidR="00C151D8" w:rsidRPr="009B1A3E" w:rsidRDefault="00C151D8" w:rsidP="00611934">
      <w:pPr>
        <w:autoSpaceDE w:val="0"/>
        <w:autoSpaceDN w:val="0"/>
        <w:adjustRightInd w:val="0"/>
        <w:ind w:firstLine="720"/>
        <w:jc w:val="both"/>
        <w:outlineLvl w:val="0"/>
      </w:pPr>
      <w:r w:rsidRPr="009979A8">
        <w:t>в)</w:t>
      </w:r>
      <w:r>
        <w:t xml:space="preserve">пункт 1 раздела </w:t>
      </w:r>
      <w:r w:rsidRPr="0046587A">
        <w:t>"Имущество, предназначенное для сбора и вывоза</w:t>
      </w:r>
      <w:r>
        <w:t xml:space="preserve"> </w:t>
      </w:r>
      <w:r w:rsidRPr="0046587A">
        <w:t>бытовых отходов</w:t>
      </w:r>
      <w:r w:rsidRPr="00850C18">
        <w:t xml:space="preserve"> </w:t>
      </w:r>
      <w:r w:rsidRPr="0046587A">
        <w:t>и мусора</w:t>
      </w:r>
      <w:r>
        <w:t>" изложить в следующей редакции</w:t>
      </w:r>
      <w:r w:rsidRPr="009B1A3E">
        <w:t>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ind w:right="-71"/>
              <w:jc w:val="center"/>
              <w:rPr>
                <w:sz w:val="24"/>
                <w:szCs w:val="24"/>
                <w:lang w:val="en-US"/>
              </w:rPr>
            </w:pPr>
            <w:r w:rsidRPr="00B675D3">
              <w:rPr>
                <w:sz w:val="24"/>
                <w:szCs w:val="24"/>
                <w:lang w:val="en-US"/>
              </w:rPr>
              <w:t>1</w:t>
            </w:r>
            <w:r w:rsidRPr="00B675D3"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Автома-шина  ГАЗ-53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КО-413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ул. Парти-занская, 69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-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1991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50,945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пгт Терней, 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ул. Иванов-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</w:tbl>
    <w:p w:rsidR="00C151D8" w:rsidRPr="00975EF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75EF8">
        <w:rPr>
          <w:rFonts w:ascii="Times New Roman" w:hAnsi="Times New Roman" w:cs="Times New Roman"/>
          <w:sz w:val="28"/>
          <w:szCs w:val="28"/>
        </w:rPr>
        <w:t>г)раздел "Имущество, предназначенное для обеспечения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75EF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75EF8">
        <w:rPr>
          <w:rFonts w:ascii="Times New Roman" w:hAnsi="Times New Roman" w:cs="Times New Roman"/>
          <w:sz w:val="28"/>
          <w:szCs w:val="28"/>
        </w:rPr>
        <w:t xml:space="preserve">"Имущество, предназначенное для обеспечения деятельности </w:t>
      </w:r>
    </w:p>
    <w:p w:rsidR="00C151D8" w:rsidRPr="00975EF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75EF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Pr="0054640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546408"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Pr="00546408" w:rsidRDefault="00C151D8" w:rsidP="0061193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61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1"/>
        <w:gridCol w:w="1440"/>
        <w:gridCol w:w="1459"/>
        <w:gridCol w:w="701"/>
        <w:gridCol w:w="660"/>
        <w:gridCol w:w="800"/>
        <w:gridCol w:w="800"/>
        <w:gridCol w:w="1310"/>
        <w:gridCol w:w="1650"/>
      </w:tblGrid>
      <w:tr w:rsidR="00C151D8" w:rsidRPr="00546408">
        <w:trPr>
          <w:cantSplit/>
          <w:trHeight w:val="488"/>
        </w:trPr>
        <w:tc>
          <w:tcPr>
            <w:tcW w:w="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№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п/п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Наиме-нование 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объекта</w:t>
            </w:r>
          </w:p>
        </w:tc>
        <w:tc>
          <w:tcPr>
            <w:tcW w:w="14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Местона-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хождение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объекта</w:t>
            </w:r>
          </w:p>
        </w:tc>
        <w:tc>
          <w:tcPr>
            <w:tcW w:w="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Пло-</w:t>
            </w:r>
          </w:p>
          <w:p w:rsidR="00C151D8" w:rsidRPr="00B675D3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щадь,</w:t>
            </w:r>
          </w:p>
          <w:p w:rsidR="00C151D8" w:rsidRPr="00B675D3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кв. м</w:t>
            </w:r>
          </w:p>
        </w:tc>
        <w:tc>
          <w:tcPr>
            <w:tcW w:w="6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Год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вво-да в</w:t>
            </w:r>
          </w:p>
          <w:p w:rsidR="00C151D8" w:rsidRPr="00B675D3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экс-плуа-та-цию</w:t>
            </w:r>
          </w:p>
        </w:tc>
        <w:tc>
          <w:tcPr>
            <w:tcW w:w="1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Стоимость,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тыс. рублей</w:t>
            </w:r>
          </w:p>
        </w:tc>
        <w:tc>
          <w:tcPr>
            <w:tcW w:w="13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Наимено-вание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органи-зации-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балансо-держателя</w:t>
            </w:r>
          </w:p>
        </w:tc>
        <w:tc>
          <w:tcPr>
            <w:tcW w:w="16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Юридический/</w:t>
            </w:r>
          </w:p>
          <w:p w:rsidR="00C151D8" w:rsidRPr="00B675D3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почтовый </w:t>
            </w:r>
          </w:p>
          <w:p w:rsidR="00C151D8" w:rsidRPr="00B675D3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адрес</w:t>
            </w:r>
          </w:p>
          <w:p w:rsidR="00C151D8" w:rsidRPr="00B675D3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организации-</w:t>
            </w:r>
          </w:p>
          <w:p w:rsidR="00C151D8" w:rsidRPr="00B675D3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балансо-</w:t>
            </w:r>
          </w:p>
          <w:p w:rsidR="00C151D8" w:rsidRPr="00B675D3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держателя</w:t>
            </w:r>
          </w:p>
        </w:tc>
      </w:tr>
      <w:tr w:rsidR="00C151D8" w:rsidRPr="00546408">
        <w:trPr>
          <w:cantSplit/>
          <w:trHeight w:val="720"/>
        </w:trPr>
        <w:tc>
          <w:tcPr>
            <w:tcW w:w="54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балан-</w:t>
            </w:r>
          </w:p>
          <w:p w:rsidR="00C151D8" w:rsidRPr="00B675D3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совая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оста-</w:t>
            </w:r>
          </w:p>
          <w:p w:rsidR="00C151D8" w:rsidRPr="00B675D3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точ-</w:t>
            </w:r>
          </w:p>
          <w:p w:rsidR="00C151D8" w:rsidRPr="00B675D3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ная</w:t>
            </w:r>
          </w:p>
        </w:tc>
        <w:tc>
          <w:tcPr>
            <w:tcW w:w="13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</w:tr>
      <w:tr w:rsidR="00C151D8" w:rsidRPr="00546408">
        <w:trPr>
          <w:cantSplit/>
          <w:trHeight w:val="200"/>
        </w:trPr>
        <w:tc>
          <w:tcPr>
            <w:tcW w:w="5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B675D3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B675D3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B675D3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ind w:left="-129" w:right="-164"/>
              <w:jc w:val="center"/>
              <w:rPr>
                <w:sz w:val="24"/>
                <w:szCs w:val="24"/>
                <w:lang w:val="en-US"/>
              </w:rPr>
            </w:pPr>
            <w:r w:rsidRPr="00B675D3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B675D3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ind w:left="-70" w:right="-46"/>
              <w:jc w:val="center"/>
              <w:rPr>
                <w:sz w:val="24"/>
                <w:szCs w:val="24"/>
                <w:lang w:val="en-US"/>
              </w:rPr>
            </w:pPr>
            <w:r w:rsidRPr="00B675D3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ind w:right="-95"/>
              <w:jc w:val="center"/>
              <w:rPr>
                <w:sz w:val="24"/>
                <w:szCs w:val="24"/>
                <w:lang w:val="en-US"/>
              </w:rPr>
            </w:pPr>
            <w:r w:rsidRPr="00B675D3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B675D3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B675D3">
              <w:rPr>
                <w:sz w:val="24"/>
                <w:szCs w:val="24"/>
                <w:lang w:val="en-US"/>
              </w:rPr>
              <w:t>9</w:t>
            </w:r>
          </w:p>
        </w:tc>
      </w:tr>
      <w:tr w:rsidR="00C151D8" w:rsidRPr="009C61EA">
        <w:trPr>
          <w:cantSplit/>
          <w:trHeight w:val="200"/>
        </w:trPr>
        <w:tc>
          <w:tcPr>
            <w:tcW w:w="5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ind w:hanging="174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Нежилые помещения в админи-стративном здании (на поэтажном плане) </w:t>
            </w:r>
          </w:p>
          <w:p w:rsidR="00C151D8" w:rsidRPr="00B675D3" w:rsidRDefault="00C151D8" w:rsidP="002D5B59">
            <w:pPr>
              <w:ind w:hanging="174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№ 1-5</w:t>
            </w:r>
          </w:p>
          <w:p w:rsidR="00C151D8" w:rsidRPr="00B675D3" w:rsidRDefault="00C151D8" w:rsidP="002D5B59">
            <w:pPr>
              <w:ind w:hanging="174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(1 этаж), </w:t>
            </w:r>
          </w:p>
          <w:p w:rsidR="00C151D8" w:rsidRPr="00B675D3" w:rsidRDefault="00C151D8" w:rsidP="002D5B59">
            <w:pPr>
              <w:ind w:hanging="174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№ 1-9</w:t>
            </w:r>
          </w:p>
          <w:p w:rsidR="00C151D8" w:rsidRPr="00B675D3" w:rsidRDefault="00C151D8" w:rsidP="002D5B59">
            <w:pPr>
              <w:ind w:hanging="174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(2 этаж)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Парти-занская, 52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239,7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1981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325,5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270,7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  <w:tr w:rsidR="00C151D8" w:rsidRPr="009C61EA">
        <w:trPr>
          <w:cantSplit/>
          <w:trHeight w:val="200"/>
        </w:trPr>
        <w:tc>
          <w:tcPr>
            <w:tcW w:w="5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 xml:space="preserve">Гаражный бокс № 1 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в здании гаража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Парти-занская, 69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36,2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1967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17,4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14,3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пгт Терней, ул. Иванов-</w:t>
            </w:r>
          </w:p>
          <w:p w:rsidR="00C151D8" w:rsidRPr="00B675D3" w:rsidRDefault="00C151D8" w:rsidP="002D5B59">
            <w:pPr>
              <w:jc w:val="center"/>
              <w:rPr>
                <w:sz w:val="24"/>
                <w:szCs w:val="24"/>
              </w:rPr>
            </w:pPr>
            <w:r w:rsidRPr="00B675D3">
              <w:rPr>
                <w:sz w:val="24"/>
                <w:szCs w:val="24"/>
              </w:rPr>
              <w:t>ская, 2</w:t>
            </w:r>
          </w:p>
        </w:tc>
      </w:tr>
      <w:tr w:rsidR="00C151D8" w:rsidRPr="009C61EA">
        <w:trPr>
          <w:cantSplit/>
          <w:trHeight w:val="200"/>
        </w:trPr>
        <w:tc>
          <w:tcPr>
            <w:tcW w:w="5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Гаражный бокс № 2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в здании гаража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пгт Терней, ул. Парти-занская, 69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3278F1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66,7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1967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347,0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287,5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пгт Терней, ул. Иванов-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ская, 2</w:t>
            </w:r>
          </w:p>
        </w:tc>
      </w:tr>
      <w:tr w:rsidR="00C151D8" w:rsidRPr="009C61EA">
        <w:trPr>
          <w:cantSplit/>
          <w:trHeight w:val="200"/>
        </w:trPr>
        <w:tc>
          <w:tcPr>
            <w:tcW w:w="5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Автомобиль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УАЗ-3151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пгт Терней, ул. Парти-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занская, 52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1991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30,0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26,6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пгт Терней, ул. Иванов-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ская, 2</w:t>
            </w:r>
          </w:p>
        </w:tc>
      </w:tr>
      <w:tr w:rsidR="00C151D8" w:rsidRPr="009C61EA">
        <w:trPr>
          <w:cantSplit/>
          <w:trHeight w:val="200"/>
        </w:trPr>
        <w:tc>
          <w:tcPr>
            <w:tcW w:w="5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Автомобиль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УАЗ-3151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пгт Терней, ул. Парти-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занская, 52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1994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74,2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37,7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пгт Терней, ул. Иванов-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ская, 2</w:t>
            </w:r>
          </w:p>
        </w:tc>
      </w:tr>
      <w:tr w:rsidR="00C151D8" w:rsidRPr="009C61EA">
        <w:trPr>
          <w:cantSplit/>
          <w:trHeight w:val="200"/>
        </w:trPr>
        <w:tc>
          <w:tcPr>
            <w:tcW w:w="5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6.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Машины и оборудова-ние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пгт Терней, ул. Парти-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занская, 52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289,0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176,2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пгт Терней, ул. Иванов-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ская, 2</w:t>
            </w:r>
          </w:p>
        </w:tc>
      </w:tr>
      <w:tr w:rsidR="00C151D8" w:rsidRPr="009C61EA">
        <w:trPr>
          <w:cantSplit/>
          <w:trHeight w:val="200"/>
        </w:trPr>
        <w:tc>
          <w:tcPr>
            <w:tcW w:w="5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7.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Нежилое здание-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склад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пгт Терней, ул. Строи-тельная, 1-б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151D8" w:rsidRPr="003278F1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ind w:right="-164" w:hanging="129"/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126,1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1975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151D8" w:rsidRPr="003278F1" w:rsidRDefault="00C151D8" w:rsidP="002D5B59">
            <w:pPr>
              <w:ind w:right="-72"/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ind w:right="-72"/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413,65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151D8" w:rsidRPr="003278F1" w:rsidRDefault="00C151D8" w:rsidP="002D5B59">
            <w:pPr>
              <w:ind w:left="-68" w:right="-72"/>
              <w:jc w:val="center"/>
              <w:rPr>
                <w:sz w:val="24"/>
                <w:szCs w:val="24"/>
              </w:rPr>
            </w:pPr>
          </w:p>
          <w:p w:rsidR="00C151D8" w:rsidRPr="003278F1" w:rsidRDefault="00C151D8" w:rsidP="002D5B59">
            <w:pPr>
              <w:ind w:left="-68" w:right="-72"/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285,42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пгт Терней, ул. Иванов-</w:t>
            </w:r>
          </w:p>
          <w:p w:rsidR="00C151D8" w:rsidRPr="003278F1" w:rsidRDefault="00C151D8" w:rsidP="002D5B59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ская, 2</w:t>
            </w:r>
          </w:p>
        </w:tc>
      </w:tr>
    </w:tbl>
    <w:p w:rsidR="00C151D8" w:rsidRPr="003A274E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74E">
        <w:rPr>
          <w:rFonts w:ascii="Times New Roman" w:hAnsi="Times New Roman" w:cs="Times New Roman"/>
          <w:sz w:val="28"/>
          <w:szCs w:val="28"/>
        </w:rPr>
        <w:t>9)в приложении 9:</w:t>
      </w: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74E">
        <w:rPr>
          <w:rFonts w:ascii="Times New Roman" w:hAnsi="Times New Roman" w:cs="Times New Roman"/>
          <w:sz w:val="28"/>
          <w:szCs w:val="28"/>
        </w:rPr>
        <w:t>а)пункты 5-8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A27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A274E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3A274E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274E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Колодец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Крючко-ва, 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1976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9,85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Колодец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Крючко-ва, 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1960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5,25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Колодец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Школь-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ная, 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1962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6,85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Колодец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Яблон-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ского,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1970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</w:tbl>
    <w:p w:rsidR="00C151D8" w:rsidRPr="009979A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б)в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20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ind w:left="-70" w:right="-71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ind w:left="-70" w:right="-71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20.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Часть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жилого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дома, квартира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Яблон-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ского, 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48,5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1980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90,1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26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743CC4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Часть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жилого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дома, квартира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Яблон-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ского, 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21,0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1991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14,0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5,9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</w:tbl>
    <w:p w:rsidR="00C151D8" w:rsidRPr="009A747D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47D">
        <w:rPr>
          <w:rFonts w:ascii="Times New Roman" w:hAnsi="Times New Roman" w:cs="Times New Roman"/>
          <w:sz w:val="28"/>
          <w:szCs w:val="28"/>
        </w:rPr>
        <w:t>пункт 31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9A747D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743CC4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</w:t>
            </w:r>
          </w:p>
        </w:tc>
      </w:tr>
      <w:tr w:rsidR="00C151D8" w:rsidRPr="009A747D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Яблон-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ского, 20-а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44,0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2006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67,3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58,3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</w:tbl>
    <w:p w:rsidR="00C151D8" w:rsidRPr="009A747D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47D">
        <w:rPr>
          <w:rFonts w:ascii="Times New Roman" w:hAnsi="Times New Roman" w:cs="Times New Roman"/>
          <w:sz w:val="28"/>
          <w:szCs w:val="28"/>
        </w:rPr>
        <w:t>пункт 34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9A747D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</w:t>
            </w:r>
          </w:p>
        </w:tc>
      </w:tr>
      <w:tr w:rsidR="00C151D8" w:rsidRPr="009A747D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Совет-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74,4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1990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13,3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</w:tbl>
    <w:p w:rsidR="00C151D8" w:rsidRPr="009A747D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47D">
        <w:rPr>
          <w:rFonts w:ascii="Times New Roman" w:hAnsi="Times New Roman" w:cs="Times New Roman"/>
          <w:sz w:val="28"/>
          <w:szCs w:val="28"/>
        </w:rPr>
        <w:t>пункт 39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9A747D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</w:t>
            </w:r>
          </w:p>
        </w:tc>
      </w:tr>
      <w:tr w:rsidR="00C151D8" w:rsidRPr="009A747D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Часть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жилого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дома, квартира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Крючко-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ва,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44,5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1988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12,0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9A747D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47D">
        <w:rPr>
          <w:rFonts w:ascii="Times New Roman" w:hAnsi="Times New Roman" w:cs="Times New Roman"/>
          <w:sz w:val="28"/>
          <w:szCs w:val="28"/>
        </w:rPr>
        <w:t>пункты 42-46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743CC4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Часть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жилого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дома, квартира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№ 3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Школь-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ная, 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25,9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1973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39,4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Часть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жилого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дома, квартира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Школь-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ная, 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59,1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1973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89,9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Часть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жилого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дома, квартира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№ 4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Школь-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ная, 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25,1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1973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38,2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Крючко-ва, 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42,0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1936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Яблон-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ского, 19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41,2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1980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0,2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 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в)раздел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обеспечения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9979A8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9979A8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9A8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обеспечения деятельности 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51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02"/>
        <w:gridCol w:w="1796"/>
      </w:tblGrid>
      <w:tr w:rsidR="00C151D8" w:rsidRPr="00F3700F">
        <w:trPr>
          <w:cantSplit/>
          <w:trHeight w:val="510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№</w:t>
            </w:r>
          </w:p>
          <w:p w:rsidR="00C151D8" w:rsidRPr="00CF529F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п/п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Наиме-нование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объекта</w:t>
            </w:r>
          </w:p>
        </w:tc>
        <w:tc>
          <w:tcPr>
            <w:tcW w:w="14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Местона-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хождение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объекта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Пло-</w:t>
            </w:r>
          </w:p>
          <w:p w:rsidR="00C151D8" w:rsidRPr="00CF529F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щадь,</w:t>
            </w:r>
          </w:p>
          <w:p w:rsidR="00C151D8" w:rsidRPr="00CF529F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кв. м</w:t>
            </w:r>
          </w:p>
        </w:tc>
        <w:tc>
          <w:tcPr>
            <w:tcW w:w="7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Год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вво-да в </w:t>
            </w:r>
          </w:p>
          <w:p w:rsidR="00C151D8" w:rsidRPr="00CF529F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экс-плуа-та-цию</w:t>
            </w:r>
          </w:p>
        </w:tc>
        <w:tc>
          <w:tcPr>
            <w:tcW w:w="14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Стоимость,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тыс. рублей</w:t>
            </w:r>
          </w:p>
        </w:tc>
        <w:tc>
          <w:tcPr>
            <w:tcW w:w="16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ind w:left="-68" w:right="-90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Наименование</w:t>
            </w:r>
          </w:p>
          <w:p w:rsidR="00C151D8" w:rsidRPr="00CF529F" w:rsidRDefault="00C151D8" w:rsidP="002D5B59">
            <w:pPr>
              <w:ind w:left="-68" w:right="-90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организации-</w:t>
            </w:r>
          </w:p>
          <w:p w:rsidR="00C151D8" w:rsidRPr="00CF529F" w:rsidRDefault="00C151D8" w:rsidP="002D5B59">
            <w:pPr>
              <w:ind w:left="-68" w:right="-90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балансо-</w:t>
            </w:r>
          </w:p>
          <w:p w:rsidR="00C151D8" w:rsidRPr="00CF529F" w:rsidRDefault="00C151D8" w:rsidP="002D5B59">
            <w:pPr>
              <w:tabs>
                <w:tab w:val="left" w:pos="240"/>
              </w:tabs>
              <w:ind w:left="-68" w:right="-90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держателя</w:t>
            </w:r>
          </w:p>
        </w:tc>
        <w:tc>
          <w:tcPr>
            <w:tcW w:w="17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tabs>
                <w:tab w:val="left" w:pos="240"/>
              </w:tabs>
              <w:ind w:left="-120" w:right="-74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Юридический/</w:t>
            </w:r>
          </w:p>
          <w:p w:rsidR="00C151D8" w:rsidRPr="00CF529F" w:rsidRDefault="00C151D8" w:rsidP="002D5B59">
            <w:pPr>
              <w:tabs>
                <w:tab w:val="left" w:pos="240"/>
              </w:tabs>
              <w:ind w:left="-120" w:right="-74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почтовый адрес</w:t>
            </w:r>
          </w:p>
          <w:p w:rsidR="00C151D8" w:rsidRPr="00CF529F" w:rsidRDefault="00C151D8" w:rsidP="002D5B59">
            <w:pPr>
              <w:tabs>
                <w:tab w:val="left" w:pos="240"/>
              </w:tabs>
              <w:ind w:left="-120" w:right="-74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организации-</w:t>
            </w:r>
          </w:p>
          <w:p w:rsidR="00C151D8" w:rsidRPr="00CF529F" w:rsidRDefault="00C151D8" w:rsidP="002D5B59">
            <w:pPr>
              <w:tabs>
                <w:tab w:val="left" w:pos="240"/>
              </w:tabs>
              <w:ind w:left="-120" w:right="-74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балансо-</w:t>
            </w:r>
          </w:p>
          <w:p w:rsidR="00C151D8" w:rsidRPr="00CF529F" w:rsidRDefault="00C151D8" w:rsidP="002D5B59">
            <w:pPr>
              <w:ind w:left="-120" w:right="-74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держателя</w:t>
            </w:r>
          </w:p>
        </w:tc>
      </w:tr>
      <w:tr w:rsidR="00C151D8" w:rsidRPr="00F3700F">
        <w:trPr>
          <w:cantSplit/>
          <w:trHeight w:val="990"/>
        </w:trPr>
        <w:tc>
          <w:tcPr>
            <w:tcW w:w="5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ind w:left="-48" w:right="-72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балан-совая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ind w:left="-68" w:right="-72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оста-</w:t>
            </w:r>
          </w:p>
          <w:p w:rsidR="00C151D8" w:rsidRPr="00CF529F" w:rsidRDefault="00C151D8" w:rsidP="002D5B59">
            <w:pPr>
              <w:ind w:left="-68" w:right="-72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точ-</w:t>
            </w:r>
          </w:p>
          <w:p w:rsidR="00C151D8" w:rsidRPr="00CF529F" w:rsidRDefault="00C151D8" w:rsidP="002D5B59">
            <w:pPr>
              <w:ind w:left="-68" w:right="-72"/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ная</w:t>
            </w:r>
          </w:p>
        </w:tc>
        <w:tc>
          <w:tcPr>
            <w:tcW w:w="16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</w:t>
            </w:r>
          </w:p>
        </w:tc>
        <w:tc>
          <w:tcPr>
            <w:tcW w:w="1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Часть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здания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Крючко-ва,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48,3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1978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72,1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1,7</w:t>
            </w:r>
          </w:p>
        </w:tc>
        <w:tc>
          <w:tcPr>
            <w:tcW w:w="1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пгт Терней,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Машины и оборудо-вание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Крючко-ва,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-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-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25,5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22,5</w:t>
            </w:r>
          </w:p>
        </w:tc>
        <w:tc>
          <w:tcPr>
            <w:tcW w:w="1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Терней,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Трактор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Агзу,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Крючко-ва, 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-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28,9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5,2</w:t>
            </w:r>
          </w:p>
        </w:tc>
        <w:tc>
          <w:tcPr>
            <w:tcW w:w="1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пгт Терней,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Иванов-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436629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10)в приложении 10</w:t>
      </w:r>
      <w:r w:rsidRPr="00436629">
        <w:rPr>
          <w:rFonts w:ascii="Times New Roman" w:hAnsi="Times New Roman" w:cs="Times New Roman"/>
          <w:sz w:val="28"/>
          <w:szCs w:val="28"/>
        </w:rPr>
        <w:t>:</w:t>
      </w: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а)в разделе "Жилищный фонд социального использования, а также имущество, необходимое для содержания муниципального жилищного фонда": </w:t>
      </w: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979A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743CC4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Часть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жилого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дома, квартира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Усть-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Соболевка,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Новая, 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49,7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1980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34,08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16,36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Пластун,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Pr="00EC0876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97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3, 4</w:t>
      </w:r>
      <w:r w:rsidRPr="009979A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743CC4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 xml:space="preserve">Часть 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жилого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дома, квартира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с. Усть-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Соболевка,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Новая, 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49,8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1980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34,08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16,36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пгт Пластун,</w:t>
            </w:r>
          </w:p>
          <w:p w:rsidR="00C151D8" w:rsidRPr="00CF529F" w:rsidRDefault="00C151D8" w:rsidP="002D5B59">
            <w:pPr>
              <w:jc w:val="center"/>
              <w:rPr>
                <w:sz w:val="24"/>
                <w:szCs w:val="24"/>
              </w:rPr>
            </w:pPr>
            <w:r w:rsidRPr="00CF529F">
              <w:rPr>
                <w:sz w:val="24"/>
                <w:szCs w:val="24"/>
              </w:rPr>
              <w:t>ул. Лермон-това, 13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Часть 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жилого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дома, квартира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Совет-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45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24,0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1951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3,0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МУП "Жилищно-коммунальное хозяйство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Пластун"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Пластун,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Лермон-това, 13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18</w:t>
      </w:r>
      <w:r>
        <w:rPr>
          <w:rFonts w:ascii="Times New Roman" w:hAnsi="Times New Roman" w:cs="Times New Roman"/>
          <w:sz w:val="28"/>
          <w:szCs w:val="28"/>
        </w:rPr>
        <w:t>, 19</w:t>
      </w:r>
      <w:r w:rsidRPr="009979A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Часть 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жилого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дома, квартира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Совет-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48,4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1978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61,5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</w:t>
            </w:r>
            <w:r w:rsidRPr="00395FDB">
              <w:rPr>
                <w:sz w:val="24"/>
                <w:szCs w:val="24"/>
                <w:lang w:val="en-US"/>
              </w:rPr>
              <w:t>-</w:t>
            </w:r>
            <w:r w:rsidRPr="00395FD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Совет-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38,1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1948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17,0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</w:t>
            </w:r>
            <w:r w:rsidRPr="00395FDB">
              <w:rPr>
                <w:sz w:val="24"/>
                <w:szCs w:val="24"/>
                <w:lang w:val="en-US"/>
              </w:rPr>
              <w:t>-</w:t>
            </w:r>
            <w:r w:rsidRPr="00395FD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36 из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979A8">
        <w:rPr>
          <w:rFonts w:ascii="Times New Roman" w:hAnsi="Times New Roman" w:cs="Times New Roman"/>
          <w:sz w:val="28"/>
          <w:szCs w:val="28"/>
        </w:rPr>
        <w:t>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Совет-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22,3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1924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</w:t>
            </w:r>
            <w:r w:rsidRPr="00395FDB">
              <w:rPr>
                <w:sz w:val="24"/>
                <w:szCs w:val="24"/>
                <w:lang w:val="en-US"/>
              </w:rPr>
              <w:t>-</w:t>
            </w:r>
            <w:r w:rsidRPr="00395FD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3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9979A8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979A8">
        <w:rPr>
          <w:rFonts w:ascii="Times New Roman" w:hAnsi="Times New Roman" w:cs="Times New Roman"/>
          <w:sz w:val="28"/>
          <w:szCs w:val="28"/>
        </w:rPr>
        <w:t>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259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9</w:t>
            </w:r>
          </w:p>
        </w:tc>
      </w:tr>
      <w:tr w:rsidR="00C151D8" w:rsidRPr="00CD7E5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38.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Часть 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жилого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дома, квартира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№ 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Совхоз-ная, 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60,0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1977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2,1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</w:t>
            </w:r>
            <w:r w:rsidRPr="00395FDB">
              <w:rPr>
                <w:sz w:val="24"/>
                <w:szCs w:val="24"/>
                <w:lang w:val="en-US"/>
              </w:rPr>
              <w:t>-</w:t>
            </w:r>
            <w:r w:rsidRPr="00395FD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 42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9</w:t>
            </w:r>
          </w:p>
        </w:tc>
      </w:tr>
      <w:tr w:rsidR="00C151D8" w:rsidRPr="00CD7E51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Совхоз-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ная, 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24,2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1930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</w:t>
            </w:r>
            <w:r w:rsidRPr="00395FDB">
              <w:rPr>
                <w:sz w:val="24"/>
                <w:szCs w:val="24"/>
                <w:lang w:val="en-US"/>
              </w:rPr>
              <w:t>-</w:t>
            </w:r>
            <w:r w:rsidRPr="00395FD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пункты 45</w:t>
      </w:r>
      <w:r w:rsidRPr="001E4314">
        <w:rPr>
          <w:rFonts w:ascii="Times New Roman" w:hAnsi="Times New Roman" w:cs="Times New Roman"/>
          <w:sz w:val="28"/>
          <w:szCs w:val="28"/>
        </w:rPr>
        <w:t>-</w:t>
      </w:r>
      <w:r w:rsidRPr="009979A8">
        <w:rPr>
          <w:rFonts w:ascii="Times New Roman" w:hAnsi="Times New Roman" w:cs="Times New Roman"/>
          <w:sz w:val="28"/>
          <w:szCs w:val="28"/>
        </w:rPr>
        <w:t>48 изложить в следующей редакции:</w:t>
      </w: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45.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Часть 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жилого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дома, квартира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№ 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Новая, 15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44,0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1979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32,0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12,8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</w:t>
            </w:r>
            <w:r w:rsidRPr="00395FDB">
              <w:rPr>
                <w:sz w:val="24"/>
                <w:szCs w:val="24"/>
                <w:lang w:val="en-US"/>
              </w:rPr>
              <w:t>-</w:t>
            </w:r>
            <w:r w:rsidRPr="00395FDB">
              <w:rPr>
                <w:sz w:val="24"/>
                <w:szCs w:val="24"/>
              </w:rPr>
              <w:t>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46.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Совхоз-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ная, 16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36,5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1930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47.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Совхоз-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ная, 31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28,2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1940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48.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Жилой дом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Новая, 27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55,4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1991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9,1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3C9F">
        <w:rPr>
          <w:rFonts w:ascii="Times New Roman" w:hAnsi="Times New Roman" w:cs="Times New Roman"/>
          <w:sz w:val="28"/>
          <w:szCs w:val="28"/>
        </w:rPr>
        <w:t>б)раздел "Объекты культурного наследия (памятники истории и</w:t>
      </w:r>
      <w:r>
        <w:rPr>
          <w:rFonts w:ascii="Times New Roman" w:hAnsi="Times New Roman" w:cs="Times New Roman"/>
          <w:sz w:val="28"/>
          <w:szCs w:val="28"/>
        </w:rPr>
        <w:br/>
      </w:r>
      <w:r w:rsidRPr="00873C9F">
        <w:rPr>
          <w:rFonts w:ascii="Times New Roman" w:hAnsi="Times New Roman" w:cs="Times New Roman"/>
          <w:sz w:val="28"/>
          <w:szCs w:val="28"/>
        </w:rPr>
        <w:t>культуры) местного (муниципального) значения, расположенные в границах поселения" изложить в следующей редакции:</w:t>
      </w:r>
    </w:p>
    <w:p w:rsidR="00C151D8" w:rsidRPr="00873C9F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873C9F">
        <w:rPr>
          <w:rFonts w:ascii="Times New Roman" w:hAnsi="Times New Roman" w:cs="Times New Roman"/>
          <w:sz w:val="28"/>
          <w:szCs w:val="28"/>
        </w:rPr>
        <w:t xml:space="preserve">Объекты культурного наследия (памятники истории и культуры) </w:t>
      </w:r>
    </w:p>
    <w:p w:rsidR="00C151D8" w:rsidRPr="00873C9F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73C9F">
        <w:rPr>
          <w:rFonts w:ascii="Times New Roman" w:hAnsi="Times New Roman" w:cs="Times New Roman"/>
          <w:sz w:val="28"/>
          <w:szCs w:val="28"/>
        </w:rPr>
        <w:t>местного (муниципального) значения, расположенные в границах поселения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151D8" w:rsidRPr="00CE065D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CE065D"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Default="00C151D8" w:rsidP="00611934">
      <w:pPr>
        <w:pStyle w:val="ConsPlusNormal"/>
        <w:widowControl/>
        <w:ind w:firstLine="708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61"/>
        <w:gridCol w:w="1418"/>
        <w:gridCol w:w="841"/>
        <w:gridCol w:w="680"/>
        <w:gridCol w:w="940"/>
        <w:gridCol w:w="680"/>
        <w:gridCol w:w="1840"/>
        <w:gridCol w:w="1800"/>
      </w:tblGrid>
      <w:tr w:rsidR="00C151D8" w:rsidRPr="009C61EA">
        <w:trPr>
          <w:cantSplit/>
          <w:trHeight w:val="488"/>
        </w:trPr>
        <w:tc>
          <w:tcPr>
            <w:tcW w:w="11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Наиме-нование 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Местона-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хождение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объекта</w:t>
            </w:r>
          </w:p>
        </w:tc>
        <w:tc>
          <w:tcPr>
            <w:tcW w:w="8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Пло-</w:t>
            </w:r>
          </w:p>
          <w:p w:rsidR="00C151D8" w:rsidRPr="00395FD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щадь,</w:t>
            </w:r>
          </w:p>
          <w:p w:rsidR="00C151D8" w:rsidRPr="00395FD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кв. м</w:t>
            </w:r>
          </w:p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Год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вво-да в </w:t>
            </w:r>
          </w:p>
          <w:p w:rsidR="00C151D8" w:rsidRPr="00395FDB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экс-плуа-та-цию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Стоимость,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тыс. рублей</w:t>
            </w:r>
          </w:p>
        </w:tc>
        <w:tc>
          <w:tcPr>
            <w:tcW w:w="18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Наименование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организации-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балансо-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держателя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Юридический/</w:t>
            </w:r>
          </w:p>
          <w:p w:rsidR="00C151D8" w:rsidRPr="00395FD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почтовый адрес</w:t>
            </w:r>
          </w:p>
          <w:p w:rsidR="00C151D8" w:rsidRPr="00395FD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организации-</w:t>
            </w:r>
          </w:p>
          <w:p w:rsidR="00C151D8" w:rsidRPr="00395FD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балансо-</w:t>
            </w:r>
          </w:p>
          <w:p w:rsidR="00C151D8" w:rsidRPr="00395FD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держателя</w:t>
            </w:r>
          </w:p>
        </w:tc>
      </w:tr>
      <w:tr w:rsidR="00C151D8" w:rsidRPr="009C61EA">
        <w:trPr>
          <w:cantSplit/>
          <w:trHeight w:val="720"/>
        </w:trPr>
        <w:tc>
          <w:tcPr>
            <w:tcW w:w="11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балан-</w:t>
            </w:r>
          </w:p>
          <w:p w:rsidR="00C151D8" w:rsidRPr="00395FDB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совая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оста-</w:t>
            </w:r>
          </w:p>
          <w:p w:rsidR="00C151D8" w:rsidRPr="00395FDB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точ-</w:t>
            </w:r>
          </w:p>
          <w:p w:rsidR="00C151D8" w:rsidRPr="00395FDB" w:rsidRDefault="00C151D8" w:rsidP="002D5B59">
            <w:pPr>
              <w:ind w:right="-95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ная</w:t>
            </w:r>
          </w:p>
        </w:tc>
        <w:tc>
          <w:tcPr>
            <w:tcW w:w="18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</w:tr>
      <w:tr w:rsidR="00C151D8" w:rsidRPr="00C65008">
        <w:trPr>
          <w:cantSplit/>
          <w:trHeight w:val="200"/>
        </w:trPr>
        <w:tc>
          <w:tcPr>
            <w:tcW w:w="1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395FDB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395FDB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129" w:right="-164"/>
              <w:jc w:val="center"/>
              <w:rPr>
                <w:sz w:val="24"/>
                <w:szCs w:val="24"/>
                <w:lang w:val="en-US"/>
              </w:rPr>
            </w:pPr>
            <w:r w:rsidRPr="00395FDB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395FDB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70" w:right="-46"/>
              <w:jc w:val="center"/>
              <w:rPr>
                <w:sz w:val="24"/>
                <w:szCs w:val="24"/>
                <w:lang w:val="en-US"/>
              </w:rPr>
            </w:pPr>
            <w:r w:rsidRPr="00395FDB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right="-95"/>
              <w:jc w:val="center"/>
              <w:rPr>
                <w:sz w:val="24"/>
                <w:szCs w:val="24"/>
                <w:lang w:val="en-US"/>
              </w:rPr>
            </w:pPr>
            <w:r w:rsidRPr="00395FDB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395FDB">
              <w:rPr>
                <w:sz w:val="24"/>
                <w:szCs w:val="24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  <w:lang w:val="en-US"/>
              </w:rPr>
            </w:pPr>
            <w:r w:rsidRPr="00395FDB">
              <w:rPr>
                <w:sz w:val="24"/>
                <w:szCs w:val="24"/>
              </w:rPr>
              <w:t>8</w:t>
            </w:r>
          </w:p>
        </w:tc>
      </w:tr>
      <w:tr w:rsidR="00C151D8" w:rsidRPr="006B6550">
        <w:trPr>
          <w:cantSplit/>
          <w:trHeight w:val="200"/>
        </w:trPr>
        <w:tc>
          <w:tcPr>
            <w:tcW w:w="11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Обелиск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Новая, 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1998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10,0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4,66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пального 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района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пгт Терней, 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Иванов-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в)пункт 1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97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организации благоустройства и озеленения территории поселения, в том числе для обустройства 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979A8">
        <w:rPr>
          <w:rFonts w:ascii="Times New Roman" w:hAnsi="Times New Roman" w:cs="Times New Roman"/>
          <w:sz w:val="28"/>
          <w:szCs w:val="28"/>
        </w:rPr>
        <w:t>ст общего пользования и мест массового отдыха населения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br/>
      </w:r>
      <w:r w:rsidRPr="009979A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40"/>
        <w:gridCol w:w="720"/>
        <w:gridCol w:w="1674"/>
        <w:gridCol w:w="1564"/>
      </w:tblGrid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9</w:t>
            </w:r>
          </w:p>
        </w:tc>
      </w:tr>
      <w:tr w:rsidR="00C151D8" w:rsidRPr="00F3700F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Детская игровая площадка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с. Усть- 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Совет-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16-а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20,0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2006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12,0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12,0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395FDB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 xml:space="preserve">г)раздел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>Имущество, предназначенное для обеспечения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 xml:space="preserve"> изложить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9A8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979A8"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обеспечения деятельности </w:t>
      </w:r>
    </w:p>
    <w:p w:rsidR="00C151D8" w:rsidRDefault="00C151D8" w:rsidP="006119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C151D8" w:rsidRDefault="00C151D8" w:rsidP="006119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418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1260"/>
        <w:gridCol w:w="1439"/>
        <w:gridCol w:w="720"/>
        <w:gridCol w:w="700"/>
        <w:gridCol w:w="722"/>
        <w:gridCol w:w="560"/>
        <w:gridCol w:w="1800"/>
        <w:gridCol w:w="1678"/>
      </w:tblGrid>
      <w:tr w:rsidR="00C151D8" w:rsidRPr="00F3700F" w:rsidTr="004666DB">
        <w:trPr>
          <w:cantSplit/>
          <w:trHeight w:val="602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№</w:t>
            </w:r>
          </w:p>
          <w:p w:rsidR="00C151D8" w:rsidRPr="00395FDB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</w:t>
            </w:r>
            <w:r w:rsidRPr="00395FDB">
              <w:rPr>
                <w:sz w:val="24"/>
                <w:szCs w:val="24"/>
                <w:lang w:val="en-US"/>
              </w:rPr>
              <w:t>/</w:t>
            </w:r>
            <w:r w:rsidRPr="00395FDB">
              <w:rPr>
                <w:sz w:val="24"/>
                <w:szCs w:val="24"/>
              </w:rPr>
              <w:t>п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Наиме-нование 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объекта</w:t>
            </w:r>
          </w:p>
        </w:tc>
        <w:tc>
          <w:tcPr>
            <w:tcW w:w="14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Местона-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хождение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объекта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Пло-</w:t>
            </w:r>
          </w:p>
          <w:p w:rsidR="00C151D8" w:rsidRPr="00395FD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щадь,</w:t>
            </w:r>
          </w:p>
          <w:p w:rsidR="00C151D8" w:rsidRPr="00395FD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кв. м</w:t>
            </w:r>
          </w:p>
        </w:tc>
        <w:tc>
          <w:tcPr>
            <w:tcW w:w="7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Год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вво-да в </w:t>
            </w:r>
          </w:p>
          <w:p w:rsidR="00C151D8" w:rsidRPr="00395FDB" w:rsidRDefault="00C151D8" w:rsidP="002D5B59">
            <w:pPr>
              <w:ind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экс-плуа-та-цию</w:t>
            </w: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48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Стоимость,</w:t>
            </w:r>
          </w:p>
          <w:p w:rsidR="00C151D8" w:rsidRPr="00395FDB" w:rsidRDefault="00C151D8" w:rsidP="002D5B59">
            <w:pPr>
              <w:ind w:left="-48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тыс. рублей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Наименование</w:t>
            </w:r>
          </w:p>
          <w:p w:rsidR="00C151D8" w:rsidRPr="00395FD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организации-</w:t>
            </w:r>
          </w:p>
          <w:p w:rsidR="00C151D8" w:rsidRPr="00395FD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балансо-</w:t>
            </w:r>
          </w:p>
          <w:p w:rsidR="00C151D8" w:rsidRPr="00395FD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держателя</w:t>
            </w:r>
          </w:p>
        </w:tc>
        <w:tc>
          <w:tcPr>
            <w:tcW w:w="1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tabs>
                <w:tab w:val="left" w:pos="240"/>
              </w:tabs>
              <w:ind w:left="-12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Юридический/</w:t>
            </w:r>
          </w:p>
          <w:p w:rsidR="00C151D8" w:rsidRPr="00395FDB" w:rsidRDefault="00C151D8" w:rsidP="002D5B59">
            <w:pPr>
              <w:tabs>
                <w:tab w:val="left" w:pos="240"/>
              </w:tabs>
              <w:ind w:left="-12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почтовый адрес</w:t>
            </w:r>
          </w:p>
          <w:p w:rsidR="00C151D8" w:rsidRPr="00395FDB" w:rsidRDefault="00C151D8" w:rsidP="002D5B59">
            <w:pPr>
              <w:tabs>
                <w:tab w:val="left" w:pos="240"/>
              </w:tabs>
              <w:ind w:left="-12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организации-</w:t>
            </w:r>
          </w:p>
          <w:p w:rsidR="00C151D8" w:rsidRPr="00395FDB" w:rsidRDefault="00C151D8" w:rsidP="002D5B59">
            <w:pPr>
              <w:tabs>
                <w:tab w:val="left" w:pos="240"/>
              </w:tabs>
              <w:ind w:left="-12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балансо-</w:t>
            </w:r>
          </w:p>
          <w:p w:rsidR="00C151D8" w:rsidRPr="00395FDB" w:rsidRDefault="00C151D8" w:rsidP="002D5B59">
            <w:pPr>
              <w:tabs>
                <w:tab w:val="left" w:pos="240"/>
              </w:tabs>
              <w:ind w:left="-12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держателя</w:t>
            </w:r>
          </w:p>
        </w:tc>
      </w:tr>
      <w:tr w:rsidR="00C151D8" w:rsidRPr="00F3700F" w:rsidTr="004666DB">
        <w:trPr>
          <w:cantSplit/>
          <w:trHeight w:val="765"/>
        </w:trPr>
        <w:tc>
          <w:tcPr>
            <w:tcW w:w="5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129" w:right="-164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балан-</w:t>
            </w:r>
          </w:p>
          <w:p w:rsidR="00C151D8" w:rsidRPr="00395FDB" w:rsidRDefault="00C151D8" w:rsidP="002D5B59">
            <w:pPr>
              <w:ind w:left="-70" w:right="-46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совая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оста-точ-ная</w:t>
            </w: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tabs>
                <w:tab w:val="left" w:pos="240"/>
              </w:tabs>
              <w:ind w:left="-120" w:right="-187"/>
              <w:jc w:val="center"/>
              <w:rPr>
                <w:sz w:val="24"/>
                <w:szCs w:val="24"/>
              </w:rPr>
            </w:pPr>
          </w:p>
        </w:tc>
      </w:tr>
      <w:tr w:rsidR="00C151D8" w:rsidRPr="00F3700F" w:rsidTr="004666DB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5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6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8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9</w:t>
            </w:r>
          </w:p>
        </w:tc>
      </w:tr>
      <w:tr w:rsidR="00C151D8" w:rsidRPr="00775143" w:rsidTr="004666DB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ind w:right="-71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Здание админи-страции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Совет-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ская, 16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106,0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1975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ind w:left="-48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178,0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2D5B59">
            <w:pPr>
              <w:ind w:left="-70" w:right="-70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95,0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Казна муници-пального 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района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пгт Терней, 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Иванов-</w:t>
            </w:r>
          </w:p>
          <w:p w:rsidR="00C151D8" w:rsidRPr="00395FDB" w:rsidRDefault="00C151D8" w:rsidP="002D5B59">
            <w:pPr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  <w:tr w:rsidR="00C151D8" w:rsidRPr="00775143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Дровяной сарай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Совет-</w:t>
            </w: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ская, 16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12,0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2005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21,5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20,9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  <w:tr w:rsidR="00C151D8" w:rsidRPr="00775143">
        <w:trPr>
          <w:cantSplit/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Машины и оборудо-вание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с. Усть-</w:t>
            </w: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Соболевка,</w:t>
            </w: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ул. Совет-</w:t>
            </w: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 xml:space="preserve">ская, 16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-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-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38,0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34,1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Казна муници-пального района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пгт Терней, ул. Иванов-</w:t>
            </w:r>
          </w:p>
          <w:p w:rsidR="00C151D8" w:rsidRPr="00395FDB" w:rsidRDefault="00C151D8" w:rsidP="007F696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5FDB">
              <w:rPr>
                <w:sz w:val="24"/>
                <w:szCs w:val="24"/>
              </w:rPr>
              <w:t>ская, 2</w:t>
            </w:r>
          </w:p>
        </w:tc>
      </w:tr>
    </w:tbl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9979A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СТАТЬЯ 2.</w:t>
      </w: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79A8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</w:t>
      </w:r>
      <w:r>
        <w:rPr>
          <w:rFonts w:ascii="Times New Roman" w:hAnsi="Times New Roman" w:cs="Times New Roman"/>
          <w:sz w:val="28"/>
          <w:szCs w:val="28"/>
        </w:rPr>
        <w:br/>
      </w:r>
      <w:r w:rsidRPr="009979A8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Default="00C151D8" w:rsidP="006119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51D8" w:rsidRPr="009979A8" w:rsidRDefault="00C151D8" w:rsidP="006119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В.В. Миклушевский</w:t>
      </w:r>
    </w:p>
    <w:p w:rsidR="00C151D8" w:rsidRPr="009979A8" w:rsidRDefault="00C151D8" w:rsidP="00611934"/>
    <w:p w:rsidR="00C151D8" w:rsidRDefault="00C151D8"/>
    <w:sectPr w:rsidR="00C151D8" w:rsidSect="00436629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1D8" w:rsidRDefault="00C151D8">
      <w:r>
        <w:separator/>
      </w:r>
    </w:p>
  </w:endnote>
  <w:endnote w:type="continuationSeparator" w:id="1">
    <w:p w:rsidR="00C151D8" w:rsidRDefault="00C15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1D8" w:rsidRDefault="00C151D8">
      <w:r>
        <w:separator/>
      </w:r>
    </w:p>
  </w:footnote>
  <w:footnote w:type="continuationSeparator" w:id="1">
    <w:p w:rsidR="00C151D8" w:rsidRDefault="00C151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1D8" w:rsidRPr="00AC31EC" w:rsidRDefault="00C151D8">
    <w:pPr>
      <w:pStyle w:val="Header"/>
      <w:jc w:val="right"/>
    </w:pPr>
    <w:fldSimple w:instr=" PAGE   \* MERGEFORMAT ">
      <w:r>
        <w:rPr>
          <w:noProof/>
        </w:rPr>
        <w:t>60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embedSystemFonts/>
  <w:defaultTabStop w:val="709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6629"/>
    <w:rsid w:val="00006450"/>
    <w:rsid w:val="00015C73"/>
    <w:rsid w:val="0003291F"/>
    <w:rsid w:val="000568F5"/>
    <w:rsid w:val="000A1229"/>
    <w:rsid w:val="000D5FEE"/>
    <w:rsid w:val="000F2201"/>
    <w:rsid w:val="000F487C"/>
    <w:rsid w:val="0012763A"/>
    <w:rsid w:val="00134658"/>
    <w:rsid w:val="00151B18"/>
    <w:rsid w:val="00155DD0"/>
    <w:rsid w:val="0016396A"/>
    <w:rsid w:val="00164AC2"/>
    <w:rsid w:val="0018201B"/>
    <w:rsid w:val="001D4EA6"/>
    <w:rsid w:val="001E2CB6"/>
    <w:rsid w:val="001E4314"/>
    <w:rsid w:val="001F275F"/>
    <w:rsid w:val="00237078"/>
    <w:rsid w:val="0026601A"/>
    <w:rsid w:val="00273426"/>
    <w:rsid w:val="00285319"/>
    <w:rsid w:val="002A2796"/>
    <w:rsid w:val="002B4F1C"/>
    <w:rsid w:val="002D1925"/>
    <w:rsid w:val="002D5B59"/>
    <w:rsid w:val="002E7EEC"/>
    <w:rsid w:val="003272FF"/>
    <w:rsid w:val="003278F1"/>
    <w:rsid w:val="003405CF"/>
    <w:rsid w:val="00343696"/>
    <w:rsid w:val="00347F18"/>
    <w:rsid w:val="003746D5"/>
    <w:rsid w:val="00377798"/>
    <w:rsid w:val="00395FDB"/>
    <w:rsid w:val="003A274E"/>
    <w:rsid w:val="003B26E7"/>
    <w:rsid w:val="003C0A73"/>
    <w:rsid w:val="003D4BF6"/>
    <w:rsid w:val="003D5936"/>
    <w:rsid w:val="00402CB6"/>
    <w:rsid w:val="00432E59"/>
    <w:rsid w:val="00436629"/>
    <w:rsid w:val="004379F0"/>
    <w:rsid w:val="00443F2C"/>
    <w:rsid w:val="00456122"/>
    <w:rsid w:val="0046587A"/>
    <w:rsid w:val="004666DB"/>
    <w:rsid w:val="0047435B"/>
    <w:rsid w:val="004A426F"/>
    <w:rsid w:val="004C01CC"/>
    <w:rsid w:val="004E4D82"/>
    <w:rsid w:val="00546408"/>
    <w:rsid w:val="00554858"/>
    <w:rsid w:val="005A2827"/>
    <w:rsid w:val="005B1B17"/>
    <w:rsid w:val="005B384B"/>
    <w:rsid w:val="005E7142"/>
    <w:rsid w:val="005E7FBB"/>
    <w:rsid w:val="00611934"/>
    <w:rsid w:val="0061563B"/>
    <w:rsid w:val="00664ECA"/>
    <w:rsid w:val="006741E0"/>
    <w:rsid w:val="006909D8"/>
    <w:rsid w:val="006A6025"/>
    <w:rsid w:val="006B6550"/>
    <w:rsid w:val="006C21DD"/>
    <w:rsid w:val="006E7984"/>
    <w:rsid w:val="00702172"/>
    <w:rsid w:val="00743CC4"/>
    <w:rsid w:val="00770964"/>
    <w:rsid w:val="00775143"/>
    <w:rsid w:val="007D727E"/>
    <w:rsid w:val="007E557A"/>
    <w:rsid w:val="007F6962"/>
    <w:rsid w:val="00850C18"/>
    <w:rsid w:val="00867F84"/>
    <w:rsid w:val="008706C5"/>
    <w:rsid w:val="00873C9F"/>
    <w:rsid w:val="00885258"/>
    <w:rsid w:val="0088739D"/>
    <w:rsid w:val="008D62AC"/>
    <w:rsid w:val="008E5D54"/>
    <w:rsid w:val="009059B4"/>
    <w:rsid w:val="009231DD"/>
    <w:rsid w:val="0092766B"/>
    <w:rsid w:val="00933F9E"/>
    <w:rsid w:val="00935297"/>
    <w:rsid w:val="00936630"/>
    <w:rsid w:val="009451F2"/>
    <w:rsid w:val="00970809"/>
    <w:rsid w:val="00975EF8"/>
    <w:rsid w:val="009979A8"/>
    <w:rsid w:val="009A1572"/>
    <w:rsid w:val="009A747D"/>
    <w:rsid w:val="009B1A3E"/>
    <w:rsid w:val="009B2E92"/>
    <w:rsid w:val="009C4DBA"/>
    <w:rsid w:val="009C61EA"/>
    <w:rsid w:val="009C6324"/>
    <w:rsid w:val="009E790A"/>
    <w:rsid w:val="009F1AE6"/>
    <w:rsid w:val="00A03764"/>
    <w:rsid w:val="00A14C0D"/>
    <w:rsid w:val="00A1777C"/>
    <w:rsid w:val="00A204F1"/>
    <w:rsid w:val="00A7579A"/>
    <w:rsid w:val="00A80D1C"/>
    <w:rsid w:val="00A97AFC"/>
    <w:rsid w:val="00AA1CA4"/>
    <w:rsid w:val="00AB4FB1"/>
    <w:rsid w:val="00AB70F9"/>
    <w:rsid w:val="00AC31EC"/>
    <w:rsid w:val="00AD0B30"/>
    <w:rsid w:val="00AD5D76"/>
    <w:rsid w:val="00B64AFA"/>
    <w:rsid w:val="00B675D3"/>
    <w:rsid w:val="00B75893"/>
    <w:rsid w:val="00B846BB"/>
    <w:rsid w:val="00B93025"/>
    <w:rsid w:val="00BA564A"/>
    <w:rsid w:val="00BD6944"/>
    <w:rsid w:val="00BE0544"/>
    <w:rsid w:val="00BE6476"/>
    <w:rsid w:val="00C02CE3"/>
    <w:rsid w:val="00C07B9D"/>
    <w:rsid w:val="00C151D8"/>
    <w:rsid w:val="00C16314"/>
    <w:rsid w:val="00C65008"/>
    <w:rsid w:val="00C7178C"/>
    <w:rsid w:val="00C91AEE"/>
    <w:rsid w:val="00CC76AD"/>
    <w:rsid w:val="00CD3061"/>
    <w:rsid w:val="00CD7E51"/>
    <w:rsid w:val="00CE065D"/>
    <w:rsid w:val="00CE13BD"/>
    <w:rsid w:val="00CF529F"/>
    <w:rsid w:val="00D03E15"/>
    <w:rsid w:val="00D06DD0"/>
    <w:rsid w:val="00D34D49"/>
    <w:rsid w:val="00D626D0"/>
    <w:rsid w:val="00DB4B88"/>
    <w:rsid w:val="00DD1F38"/>
    <w:rsid w:val="00DD6FF7"/>
    <w:rsid w:val="00DE3E04"/>
    <w:rsid w:val="00DE40F8"/>
    <w:rsid w:val="00DF1F71"/>
    <w:rsid w:val="00E23AD7"/>
    <w:rsid w:val="00E34273"/>
    <w:rsid w:val="00E44093"/>
    <w:rsid w:val="00E565B3"/>
    <w:rsid w:val="00E7364B"/>
    <w:rsid w:val="00E75CDE"/>
    <w:rsid w:val="00E83290"/>
    <w:rsid w:val="00EC0876"/>
    <w:rsid w:val="00EC4B21"/>
    <w:rsid w:val="00F107D0"/>
    <w:rsid w:val="00F256DE"/>
    <w:rsid w:val="00F3700F"/>
    <w:rsid w:val="00F42498"/>
    <w:rsid w:val="00F60833"/>
    <w:rsid w:val="00FD1087"/>
    <w:rsid w:val="00FF7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696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F7696"/>
    <w:pPr>
      <w:keepNext/>
      <w:widowControl w:val="0"/>
      <w:spacing w:line="360" w:lineRule="auto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link w:val="Heading2Char"/>
    <w:uiPriority w:val="99"/>
    <w:qFormat/>
    <w:rsid w:val="0061193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6B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11934"/>
    <w:rPr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rsid w:val="00FF769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36629"/>
    <w:rPr>
      <w:sz w:val="28"/>
      <w:szCs w:val="28"/>
    </w:rPr>
  </w:style>
  <w:style w:type="paragraph" w:styleId="Footer">
    <w:name w:val="footer"/>
    <w:basedOn w:val="Normal"/>
    <w:link w:val="FooterChar"/>
    <w:uiPriority w:val="99"/>
    <w:rsid w:val="00FF769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06BC"/>
    <w:rPr>
      <w:sz w:val="28"/>
      <w:szCs w:val="28"/>
    </w:rPr>
  </w:style>
  <w:style w:type="paragraph" w:customStyle="1" w:styleId="ConsPlusNormal">
    <w:name w:val="ConsPlusNormal"/>
    <w:uiPriority w:val="99"/>
    <w:rsid w:val="00611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1193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a">
    <w:name w:val="Знак"/>
    <w:basedOn w:val="Normal"/>
    <w:uiPriority w:val="99"/>
    <w:rsid w:val="00611934"/>
    <w:pPr>
      <w:spacing w:after="160" w:line="240" w:lineRule="exact"/>
    </w:pPr>
    <w:rPr>
      <w:rFonts w:ascii="Calibri" w:hAnsi="Calibri" w:cs="Calibri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611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1193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rsid w:val="00611934"/>
  </w:style>
  <w:style w:type="paragraph" w:customStyle="1" w:styleId="ConsPlusCell">
    <w:name w:val="ConsPlusCell"/>
    <w:uiPriority w:val="99"/>
    <w:rsid w:val="00611934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basedOn w:val="DefaultParagraphFont"/>
    <w:uiPriority w:val="99"/>
    <w:rsid w:val="00611934"/>
    <w:rPr>
      <w:color w:val="0000FF"/>
      <w:u w:val="single"/>
    </w:rPr>
  </w:style>
  <w:style w:type="paragraph" w:styleId="NormalWeb">
    <w:name w:val="Normal (Web)"/>
    <w:basedOn w:val="Normal"/>
    <w:uiPriority w:val="99"/>
    <w:rsid w:val="00611934"/>
    <w:pPr>
      <w:spacing w:before="100" w:beforeAutospacing="1" w:after="100" w:afterAutospacing="1"/>
    </w:pPr>
    <w:rPr>
      <w:sz w:val="24"/>
      <w:szCs w:val="24"/>
    </w:rPr>
  </w:style>
  <w:style w:type="character" w:customStyle="1" w:styleId="skypepnhcontainer">
    <w:name w:val="skype_pnh_container"/>
    <w:basedOn w:val="DefaultParagraphFont"/>
    <w:uiPriority w:val="99"/>
    <w:rsid w:val="00611934"/>
  </w:style>
  <w:style w:type="character" w:customStyle="1" w:styleId="skypepnhtextspan">
    <w:name w:val="skype_pnh_text_span"/>
    <w:basedOn w:val="DefaultParagraphFont"/>
    <w:uiPriority w:val="99"/>
    <w:rsid w:val="006119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60</Pages>
  <Words>17004</Words>
  <Characters>-32766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egupova_m_a</dc:creator>
  <cp:keywords/>
  <dc:description/>
  <cp:lastModifiedBy>nik</cp:lastModifiedBy>
  <cp:revision>3</cp:revision>
  <cp:lastPrinted>2012-11-22T06:17:00Z</cp:lastPrinted>
  <dcterms:created xsi:type="dcterms:W3CDTF">2012-10-22T21:19:00Z</dcterms:created>
  <dcterms:modified xsi:type="dcterms:W3CDTF">2012-10-22T21:41:00Z</dcterms:modified>
</cp:coreProperties>
</file>