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4DCE" w:rsidRPr="00265D74" w:rsidRDefault="00E44DCE" w:rsidP="00CB00BF">
      <w:pPr>
        <w:ind w:left="11907"/>
        <w:jc w:val="both"/>
        <w:rPr>
          <w:sz w:val="28"/>
          <w:szCs w:val="28"/>
        </w:rPr>
      </w:pPr>
      <w:r w:rsidRPr="00265D74">
        <w:rPr>
          <w:sz w:val="28"/>
          <w:szCs w:val="28"/>
        </w:rPr>
        <w:t xml:space="preserve">Приложение </w:t>
      </w:r>
    </w:p>
    <w:p w:rsidR="00E44DCE" w:rsidRPr="00265D74" w:rsidRDefault="00E44DCE" w:rsidP="00CB00BF">
      <w:pPr>
        <w:ind w:left="11907"/>
        <w:jc w:val="both"/>
        <w:rPr>
          <w:sz w:val="28"/>
          <w:szCs w:val="28"/>
        </w:rPr>
      </w:pPr>
      <w:r w:rsidRPr="00265D74">
        <w:rPr>
          <w:sz w:val="28"/>
          <w:szCs w:val="28"/>
        </w:rPr>
        <w:t>к решению комитета</w:t>
      </w:r>
    </w:p>
    <w:p w:rsidR="00E44DCE" w:rsidRPr="00265D74" w:rsidRDefault="00E44DCE" w:rsidP="00CB00BF">
      <w:pPr>
        <w:ind w:left="11907"/>
        <w:jc w:val="both"/>
        <w:rPr>
          <w:sz w:val="28"/>
          <w:szCs w:val="28"/>
        </w:rPr>
      </w:pPr>
      <w:r w:rsidRPr="00265D74">
        <w:rPr>
          <w:sz w:val="28"/>
          <w:szCs w:val="28"/>
        </w:rPr>
        <w:t>Законодательного Собрания</w:t>
      </w:r>
    </w:p>
    <w:p w:rsidR="00E44DCE" w:rsidRPr="00265D74" w:rsidRDefault="00E44DCE" w:rsidP="00CB00BF">
      <w:pPr>
        <w:ind w:left="11907"/>
        <w:jc w:val="both"/>
        <w:rPr>
          <w:sz w:val="28"/>
          <w:szCs w:val="28"/>
        </w:rPr>
      </w:pPr>
      <w:r w:rsidRPr="00265D74">
        <w:rPr>
          <w:sz w:val="28"/>
          <w:szCs w:val="28"/>
        </w:rPr>
        <w:t>по экономической политике</w:t>
      </w:r>
    </w:p>
    <w:p w:rsidR="00E44DCE" w:rsidRDefault="00E44DCE" w:rsidP="00CB00BF">
      <w:pPr>
        <w:ind w:left="11907"/>
        <w:jc w:val="both"/>
        <w:rPr>
          <w:sz w:val="28"/>
          <w:szCs w:val="28"/>
        </w:rPr>
      </w:pPr>
      <w:r w:rsidRPr="00265D74">
        <w:rPr>
          <w:sz w:val="28"/>
          <w:szCs w:val="28"/>
        </w:rPr>
        <w:t>и собственности</w:t>
      </w:r>
    </w:p>
    <w:p w:rsidR="00E44DCE" w:rsidRPr="00265D74" w:rsidRDefault="00E44DCE" w:rsidP="00CB00BF">
      <w:pPr>
        <w:ind w:left="11907"/>
        <w:jc w:val="both"/>
        <w:rPr>
          <w:sz w:val="28"/>
          <w:szCs w:val="28"/>
        </w:rPr>
      </w:pPr>
      <w:r w:rsidRPr="00265D74">
        <w:rPr>
          <w:sz w:val="28"/>
          <w:szCs w:val="28"/>
        </w:rPr>
        <w:t xml:space="preserve">от 20.11.2012 № </w:t>
      </w:r>
    </w:p>
    <w:p w:rsidR="00E44DCE" w:rsidRPr="00265D74" w:rsidRDefault="00E44DCE" w:rsidP="00FE422A">
      <w:pPr>
        <w:ind w:left="11340"/>
        <w:jc w:val="center"/>
        <w:rPr>
          <w:sz w:val="28"/>
          <w:szCs w:val="28"/>
        </w:rPr>
      </w:pPr>
    </w:p>
    <w:p w:rsidR="00E44DCE" w:rsidRDefault="00E44DCE" w:rsidP="00FE422A">
      <w:pPr>
        <w:pStyle w:val="Style1"/>
        <w:widowControl/>
        <w:spacing w:before="72" w:line="240" w:lineRule="auto"/>
        <w:ind w:left="1134" w:right="1653"/>
        <w:rPr>
          <w:sz w:val="28"/>
          <w:szCs w:val="28"/>
        </w:rPr>
      </w:pPr>
      <w:r w:rsidRPr="00265D74">
        <w:rPr>
          <w:rStyle w:val="FontStyle18"/>
        </w:rPr>
        <w:t>Таблица поправок к проекту закона Приморского края "О краевом бюджете на 2013 год</w:t>
      </w:r>
      <w:r w:rsidRPr="00265D74">
        <w:rPr>
          <w:rStyle w:val="FontStyle18"/>
        </w:rPr>
        <w:br/>
        <w:t xml:space="preserve"> и плановый период 2014 и 2015 годов",</w:t>
      </w:r>
      <w:r w:rsidRPr="00265D74">
        <w:rPr>
          <w:sz w:val="28"/>
          <w:szCs w:val="28"/>
        </w:rPr>
        <w:t xml:space="preserve"> рекомендуемых комитетом Законодательного Собрания</w:t>
      </w:r>
      <w:r w:rsidRPr="00265D74">
        <w:rPr>
          <w:sz w:val="28"/>
          <w:szCs w:val="28"/>
        </w:rPr>
        <w:br/>
        <w:t>по экономической политике и собственности к принятию (отклонению)</w:t>
      </w:r>
    </w:p>
    <w:p w:rsidR="00E44DCE" w:rsidRPr="00265D74" w:rsidRDefault="00E44DCE" w:rsidP="00CB00BF">
      <w:pPr>
        <w:pStyle w:val="Style1"/>
        <w:widowControl/>
        <w:spacing w:before="72" w:line="240" w:lineRule="auto"/>
        <w:ind w:left="1134" w:right="1653"/>
        <w:jc w:val="both"/>
        <w:rPr>
          <w:sz w:val="28"/>
          <w:szCs w:val="28"/>
        </w:rPr>
      </w:pPr>
    </w:p>
    <w:tbl>
      <w:tblPr>
        <w:tblW w:w="15876" w:type="dxa"/>
        <w:tblInd w:w="40" w:type="dxa"/>
        <w:tblLayout w:type="fixed"/>
        <w:tblCellMar>
          <w:left w:w="40" w:type="dxa"/>
          <w:right w:w="40" w:type="dxa"/>
        </w:tblCellMar>
        <w:tblLook w:val="01E0"/>
      </w:tblPr>
      <w:tblGrid>
        <w:gridCol w:w="486"/>
        <w:gridCol w:w="2005"/>
        <w:gridCol w:w="2908"/>
        <w:gridCol w:w="3673"/>
        <w:gridCol w:w="3402"/>
        <w:gridCol w:w="1701"/>
        <w:gridCol w:w="1701"/>
      </w:tblGrid>
      <w:tr w:rsidR="00E44DCE" w:rsidRPr="00737117" w:rsidTr="00CB0F86">
        <w:trPr>
          <w:tblHeader/>
        </w:trPr>
        <w:tc>
          <w:tcPr>
            <w:tcW w:w="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DCE" w:rsidRPr="00737117" w:rsidRDefault="00E44DCE" w:rsidP="00CB00BF">
            <w:pPr>
              <w:pStyle w:val="Style2"/>
              <w:widowControl/>
              <w:spacing w:line="240" w:lineRule="auto"/>
              <w:ind w:firstLine="34"/>
              <w:jc w:val="center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№ п/п</w:t>
            </w:r>
          </w:p>
        </w:tc>
        <w:tc>
          <w:tcPr>
            <w:tcW w:w="2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DCE" w:rsidRPr="00737117" w:rsidRDefault="00E44DCE" w:rsidP="00CB00BF">
            <w:pPr>
              <w:pStyle w:val="Style3"/>
              <w:widowControl/>
              <w:spacing w:line="240" w:lineRule="auto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Статья, раздел, абзац</w:t>
            </w:r>
          </w:p>
        </w:tc>
        <w:tc>
          <w:tcPr>
            <w:tcW w:w="2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DCE" w:rsidRPr="00737117" w:rsidRDefault="00E44DCE" w:rsidP="00CB00BF">
            <w:pPr>
              <w:pStyle w:val="Style3"/>
              <w:widowControl/>
              <w:spacing w:line="240" w:lineRule="auto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Текст законопроекта внесенного Губернатором Приморского края</w:t>
            </w:r>
          </w:p>
        </w:tc>
        <w:tc>
          <w:tcPr>
            <w:tcW w:w="3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DCE" w:rsidRPr="00737117" w:rsidRDefault="00E44DCE" w:rsidP="00CB00BF">
            <w:pPr>
              <w:pStyle w:val="Style3"/>
              <w:widowControl/>
              <w:spacing w:line="240" w:lineRule="auto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Поправка, источник финансирования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DCE" w:rsidRPr="00737117" w:rsidRDefault="00E44DCE" w:rsidP="00CB00BF">
            <w:pPr>
              <w:pStyle w:val="Style3"/>
              <w:widowControl/>
              <w:spacing w:line="240" w:lineRule="auto"/>
              <w:ind w:left="341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Текст законопроекта с учетом поправки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DCE" w:rsidRPr="00737117" w:rsidRDefault="00E44DCE" w:rsidP="00CB00BF">
            <w:pPr>
              <w:pStyle w:val="Style3"/>
              <w:widowControl/>
              <w:spacing w:line="240" w:lineRule="auto"/>
              <w:ind w:left="341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Автор поправки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DCE" w:rsidRPr="00737117" w:rsidRDefault="00E44DCE" w:rsidP="00CB00BF">
            <w:pPr>
              <w:pStyle w:val="Style3"/>
              <w:widowControl/>
              <w:spacing w:line="240" w:lineRule="auto"/>
              <w:rPr>
                <w:rStyle w:val="FontStyle20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 xml:space="preserve">Результат рассмотрения комитетом (профильным комитетом/ </w:t>
            </w:r>
            <w:r w:rsidRPr="00737117">
              <w:rPr>
                <w:rStyle w:val="FontStyle20"/>
                <w:i w:val="0"/>
                <w:sz w:val="28"/>
                <w:szCs w:val="28"/>
              </w:rPr>
              <w:t>Админист</w:t>
            </w:r>
            <w:r w:rsidRPr="00737117">
              <w:rPr>
                <w:rStyle w:val="FontStyle20"/>
                <w:i w:val="0"/>
                <w:sz w:val="28"/>
                <w:szCs w:val="28"/>
              </w:rPr>
              <w:softHyphen/>
              <w:t>рацией При</w:t>
            </w:r>
            <w:r w:rsidRPr="00737117">
              <w:rPr>
                <w:rStyle w:val="FontStyle20"/>
                <w:i w:val="0"/>
                <w:sz w:val="28"/>
                <w:szCs w:val="28"/>
              </w:rPr>
              <w:softHyphen/>
              <w:t>морского края)</w:t>
            </w:r>
          </w:p>
        </w:tc>
      </w:tr>
    </w:tbl>
    <w:p w:rsidR="00E44DCE" w:rsidRPr="003A5412" w:rsidRDefault="00E44DCE">
      <w:pPr>
        <w:rPr>
          <w:sz w:val="2"/>
          <w:szCs w:val="2"/>
        </w:rPr>
      </w:pPr>
    </w:p>
    <w:tbl>
      <w:tblPr>
        <w:tblW w:w="15876" w:type="dxa"/>
        <w:tblInd w:w="40" w:type="dxa"/>
        <w:tblLayout w:type="fixed"/>
        <w:tblCellMar>
          <w:left w:w="40" w:type="dxa"/>
          <w:right w:w="40" w:type="dxa"/>
        </w:tblCellMar>
        <w:tblLook w:val="01E0"/>
      </w:tblPr>
      <w:tblGrid>
        <w:gridCol w:w="476"/>
        <w:gridCol w:w="10"/>
        <w:gridCol w:w="1991"/>
        <w:gridCol w:w="14"/>
        <w:gridCol w:w="2894"/>
        <w:gridCol w:w="14"/>
        <w:gridCol w:w="3673"/>
        <w:gridCol w:w="3402"/>
        <w:gridCol w:w="1701"/>
        <w:gridCol w:w="1701"/>
      </w:tblGrid>
      <w:tr w:rsidR="00E44DCE" w:rsidRPr="00737117" w:rsidTr="00CB0F86">
        <w:trPr>
          <w:tblHeader/>
        </w:trPr>
        <w:tc>
          <w:tcPr>
            <w:tcW w:w="4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DCE" w:rsidRPr="00737117" w:rsidRDefault="00E44DCE" w:rsidP="00717901">
            <w:pPr>
              <w:pStyle w:val="Style2"/>
              <w:widowControl/>
              <w:spacing w:line="240" w:lineRule="auto"/>
              <w:jc w:val="center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1</w:t>
            </w:r>
          </w:p>
        </w:tc>
        <w:tc>
          <w:tcPr>
            <w:tcW w:w="20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DCE" w:rsidRPr="00737117" w:rsidRDefault="00E44DCE" w:rsidP="00717901">
            <w:pPr>
              <w:pStyle w:val="Style2"/>
              <w:widowControl/>
              <w:spacing w:line="240" w:lineRule="auto"/>
              <w:jc w:val="center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2</w:t>
            </w:r>
          </w:p>
        </w:tc>
        <w:tc>
          <w:tcPr>
            <w:tcW w:w="2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DCE" w:rsidRPr="00737117" w:rsidRDefault="00E44DCE" w:rsidP="00717901">
            <w:pPr>
              <w:pStyle w:val="Style2"/>
              <w:widowControl/>
              <w:spacing w:line="240" w:lineRule="auto"/>
              <w:ind w:left="1277"/>
              <w:jc w:val="center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3</w:t>
            </w:r>
          </w:p>
        </w:tc>
        <w:tc>
          <w:tcPr>
            <w:tcW w:w="3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DCE" w:rsidRPr="00737117" w:rsidRDefault="00E44DCE" w:rsidP="00717901">
            <w:pPr>
              <w:pStyle w:val="Style2"/>
              <w:widowControl/>
              <w:spacing w:line="240" w:lineRule="auto"/>
              <w:jc w:val="center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4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DCE" w:rsidRPr="00737117" w:rsidRDefault="00E44DCE" w:rsidP="00717901">
            <w:pPr>
              <w:pStyle w:val="Style2"/>
              <w:widowControl/>
              <w:spacing w:line="240" w:lineRule="auto"/>
              <w:ind w:left="1363"/>
              <w:jc w:val="center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DCE" w:rsidRPr="00737117" w:rsidRDefault="00E44DCE" w:rsidP="00717901">
            <w:pPr>
              <w:pStyle w:val="Style2"/>
              <w:widowControl/>
              <w:spacing w:line="240" w:lineRule="auto"/>
              <w:jc w:val="center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DCE" w:rsidRPr="00737117" w:rsidRDefault="00E44DCE" w:rsidP="00717901">
            <w:pPr>
              <w:pStyle w:val="Style7"/>
              <w:widowControl/>
              <w:jc w:val="center"/>
              <w:rPr>
                <w:rStyle w:val="FontStyle20"/>
                <w:i w:val="0"/>
                <w:sz w:val="28"/>
                <w:szCs w:val="28"/>
              </w:rPr>
            </w:pPr>
            <w:r w:rsidRPr="00737117">
              <w:rPr>
                <w:rStyle w:val="FontStyle20"/>
                <w:i w:val="0"/>
                <w:sz w:val="28"/>
                <w:szCs w:val="28"/>
              </w:rPr>
              <w:t>7</w:t>
            </w:r>
          </w:p>
        </w:tc>
      </w:tr>
      <w:tr w:rsidR="00E44DCE" w:rsidRPr="00737117" w:rsidTr="00CB0F86">
        <w:tc>
          <w:tcPr>
            <w:tcW w:w="15876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DCE" w:rsidRPr="00737117" w:rsidRDefault="00E44DCE" w:rsidP="00CB00BF">
            <w:pPr>
              <w:pStyle w:val="Style2"/>
              <w:widowControl/>
              <w:spacing w:line="288" w:lineRule="exact"/>
              <w:ind w:left="29" w:hanging="29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 xml:space="preserve">Приложение </w:t>
            </w:r>
            <w:r w:rsidRPr="00737117">
              <w:rPr>
                <w:rStyle w:val="FontStyle21"/>
                <w:sz w:val="28"/>
                <w:szCs w:val="28"/>
              </w:rPr>
              <w:t xml:space="preserve">11. </w:t>
            </w:r>
            <w:r w:rsidRPr="00737117">
              <w:rPr>
                <w:rStyle w:val="FontStyle19"/>
                <w:sz w:val="28"/>
                <w:szCs w:val="28"/>
              </w:rPr>
              <w:t xml:space="preserve">Распределение бюджетных ассигнований из краевого бюджета на </w:t>
            </w:r>
            <w:r w:rsidRPr="00737117">
              <w:rPr>
                <w:rStyle w:val="FontStyle21"/>
                <w:sz w:val="28"/>
                <w:szCs w:val="28"/>
              </w:rPr>
              <w:t xml:space="preserve">2013 </w:t>
            </w:r>
            <w:r w:rsidRPr="00737117">
              <w:rPr>
                <w:rStyle w:val="FontStyle19"/>
                <w:sz w:val="28"/>
                <w:szCs w:val="28"/>
              </w:rPr>
              <w:t>год по разделам, подразделам, целевым статьям и видам расходов в соответствии с классификацией расходов бюджетов</w:t>
            </w:r>
          </w:p>
        </w:tc>
      </w:tr>
      <w:tr w:rsidR="00E44DCE" w:rsidRPr="00737117" w:rsidTr="00CB0F86">
        <w:tc>
          <w:tcPr>
            <w:tcW w:w="4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DCE" w:rsidRPr="00737117" w:rsidRDefault="00E44DCE" w:rsidP="00CB00BF">
            <w:pPr>
              <w:pStyle w:val="Style2"/>
              <w:widowControl/>
              <w:spacing w:line="240" w:lineRule="auto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1.</w:t>
            </w:r>
          </w:p>
        </w:tc>
        <w:tc>
          <w:tcPr>
            <w:tcW w:w="20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DCE" w:rsidRPr="00737117" w:rsidRDefault="00E44DCE" w:rsidP="00CB00BF">
            <w:pPr>
              <w:pStyle w:val="Style3"/>
              <w:widowControl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Приложение 11 к законопроекту</w:t>
            </w:r>
          </w:p>
        </w:tc>
        <w:tc>
          <w:tcPr>
            <w:tcW w:w="2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DCE" w:rsidRPr="00737117" w:rsidRDefault="00E44DCE" w:rsidP="00CB0F86">
            <w:pPr>
              <w:pStyle w:val="Style3"/>
              <w:widowControl/>
              <w:ind w:left="21" w:right="82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 xml:space="preserve">ЖИЛИЩНО-КОММУНАЛЬНОЕ ХОЗЯЙСТВО </w:t>
            </w:r>
          </w:p>
          <w:p w:rsidR="00E44DCE" w:rsidRPr="00737117" w:rsidRDefault="00E44DCE" w:rsidP="00CB0F86">
            <w:pPr>
              <w:pStyle w:val="Style3"/>
              <w:widowControl/>
              <w:ind w:left="21" w:right="82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0500 0000000 000</w:t>
            </w:r>
          </w:p>
          <w:p w:rsidR="00E44DCE" w:rsidRPr="00737117" w:rsidRDefault="00E44DCE" w:rsidP="00CB0F86">
            <w:pPr>
              <w:pStyle w:val="Style3"/>
              <w:widowControl/>
              <w:ind w:left="21" w:right="82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 xml:space="preserve">5749776,37 </w:t>
            </w:r>
            <w:r w:rsidRPr="00737117">
              <w:rPr>
                <w:rStyle w:val="FontStyle19"/>
                <w:sz w:val="28"/>
                <w:szCs w:val="28"/>
              </w:rPr>
              <w:t xml:space="preserve">Коммунальное хозяйство </w:t>
            </w:r>
          </w:p>
          <w:p w:rsidR="00E44DCE" w:rsidRPr="00737117" w:rsidRDefault="00E44DCE" w:rsidP="00CB0F86">
            <w:pPr>
              <w:pStyle w:val="Style3"/>
              <w:widowControl/>
              <w:ind w:left="21" w:right="82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05020000000 000</w:t>
            </w:r>
          </w:p>
          <w:p w:rsidR="00E44DCE" w:rsidRPr="00737117" w:rsidRDefault="00E44DCE" w:rsidP="00CB0F86">
            <w:pPr>
              <w:pStyle w:val="Style3"/>
              <w:widowControl/>
              <w:ind w:left="21" w:right="82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 xml:space="preserve">5164605,46 </w:t>
            </w:r>
            <w:r w:rsidRPr="00737117">
              <w:rPr>
                <w:rStyle w:val="FontStyle19"/>
                <w:sz w:val="28"/>
                <w:szCs w:val="28"/>
              </w:rPr>
              <w:t xml:space="preserve">Региональные целевые программы </w:t>
            </w:r>
          </w:p>
          <w:p w:rsidR="00E44DCE" w:rsidRPr="00737117" w:rsidRDefault="00E44DCE" w:rsidP="00CB0F86">
            <w:pPr>
              <w:pStyle w:val="Style3"/>
              <w:widowControl/>
              <w:ind w:left="21" w:right="82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0502 5220000 000</w:t>
            </w:r>
          </w:p>
          <w:p w:rsidR="00E44DCE" w:rsidRPr="00737117" w:rsidRDefault="00E44DCE" w:rsidP="00CB0F86">
            <w:pPr>
              <w:pStyle w:val="Style4"/>
              <w:widowControl/>
              <w:spacing w:line="274" w:lineRule="exact"/>
              <w:ind w:left="21" w:right="82"/>
              <w:jc w:val="both"/>
              <w:rPr>
                <w:rStyle w:val="FontStyle21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>2 173 120,00</w:t>
            </w:r>
          </w:p>
          <w:p w:rsidR="00E44DCE" w:rsidRPr="00737117" w:rsidRDefault="00E44DCE" w:rsidP="00CB0F86">
            <w:pPr>
              <w:pStyle w:val="Style2"/>
              <w:widowControl/>
              <w:spacing w:line="274" w:lineRule="exact"/>
              <w:ind w:left="21" w:right="82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Краевая долгосрочная целевая программа "Энергосбережение и повышение энергетиче</w:t>
            </w:r>
            <w:r w:rsidRPr="00737117">
              <w:rPr>
                <w:rStyle w:val="FontStyle19"/>
                <w:sz w:val="28"/>
                <w:szCs w:val="28"/>
              </w:rPr>
              <w:softHyphen/>
              <w:t>ской эффективности в Приморском крае" на 2010-2014 годы с целевыми показателями</w:t>
            </w:r>
          </w:p>
          <w:p w:rsidR="00E44DCE" w:rsidRPr="00737117" w:rsidRDefault="00E44DCE" w:rsidP="00CB0F86">
            <w:pPr>
              <w:pStyle w:val="Style2"/>
              <w:widowControl/>
              <w:spacing w:line="274" w:lineRule="exact"/>
              <w:ind w:left="21" w:right="82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до 2020 года"</w:t>
            </w:r>
          </w:p>
          <w:p w:rsidR="00E44DCE" w:rsidRPr="00737117" w:rsidRDefault="00E44DCE" w:rsidP="00CB0F86">
            <w:pPr>
              <w:pStyle w:val="Style2"/>
              <w:widowControl/>
              <w:spacing w:line="274" w:lineRule="exact"/>
              <w:ind w:left="21" w:right="82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05025223400 000</w:t>
            </w:r>
          </w:p>
          <w:p w:rsidR="00E44DCE" w:rsidRPr="00737117" w:rsidRDefault="00E44DCE" w:rsidP="00CB0F86">
            <w:pPr>
              <w:pStyle w:val="Style4"/>
              <w:widowControl/>
              <w:spacing w:line="274" w:lineRule="exact"/>
              <w:ind w:left="21" w:right="82"/>
              <w:jc w:val="both"/>
              <w:rPr>
                <w:rStyle w:val="FontStyle21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>1 789 540,00</w:t>
            </w:r>
          </w:p>
          <w:p w:rsidR="00E44DCE" w:rsidRPr="00737117" w:rsidRDefault="00E44DCE" w:rsidP="00CB0F86">
            <w:pPr>
              <w:pStyle w:val="Style3"/>
              <w:widowControl/>
              <w:ind w:left="21" w:right="82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Подпрограмма" Энергоресурсосбере</w:t>
            </w:r>
            <w:r w:rsidRPr="00737117">
              <w:rPr>
                <w:rStyle w:val="FontStyle19"/>
                <w:sz w:val="28"/>
                <w:szCs w:val="28"/>
              </w:rPr>
              <w:softHyphen/>
              <w:t>жение и модернизация объектов коммунальной инфраструктуры Приморского края" на 2010-2014 годы" 05025223410000</w:t>
            </w:r>
          </w:p>
          <w:p w:rsidR="00E44DCE" w:rsidRPr="00737117" w:rsidRDefault="00E44DCE" w:rsidP="00CB0F86">
            <w:pPr>
              <w:pStyle w:val="Style4"/>
              <w:widowControl/>
              <w:spacing w:line="274" w:lineRule="exact"/>
              <w:ind w:left="21" w:right="82"/>
              <w:jc w:val="both"/>
              <w:rPr>
                <w:rStyle w:val="FontStyle21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>1 469 540,00</w:t>
            </w:r>
          </w:p>
          <w:p w:rsidR="00E44DCE" w:rsidRPr="00737117" w:rsidRDefault="00E44DCE" w:rsidP="00CB0F86">
            <w:pPr>
              <w:pStyle w:val="Style3"/>
              <w:widowControl/>
              <w:spacing w:line="278" w:lineRule="exact"/>
              <w:ind w:left="21" w:right="82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Субсидии юридическим лицам</w:t>
            </w:r>
          </w:p>
          <w:p w:rsidR="00E44DCE" w:rsidRPr="00737117" w:rsidRDefault="00E44DCE" w:rsidP="00CB0F86">
            <w:pPr>
              <w:pStyle w:val="Style2"/>
              <w:widowControl/>
              <w:spacing w:line="278" w:lineRule="exact"/>
              <w:ind w:left="21" w:right="82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05025223410006</w:t>
            </w:r>
          </w:p>
          <w:p w:rsidR="00E44DCE" w:rsidRPr="00737117" w:rsidRDefault="00E44DCE" w:rsidP="00CB0F86">
            <w:pPr>
              <w:pStyle w:val="Style3"/>
              <w:widowControl/>
              <w:ind w:left="21" w:right="82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>700 000,00</w:t>
            </w:r>
          </w:p>
        </w:tc>
        <w:tc>
          <w:tcPr>
            <w:tcW w:w="3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DCE" w:rsidRPr="00737117" w:rsidRDefault="00E44DCE" w:rsidP="00CB00BF">
            <w:pPr>
              <w:pStyle w:val="Style2"/>
              <w:widowControl/>
              <w:spacing w:line="274" w:lineRule="exact"/>
              <w:ind w:left="89" w:right="99" w:hanging="14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 xml:space="preserve">По разделу "ЖИЛИЩНО-КОММУНАЛЬНОЕ ХОЗЯЙСТВО" 0500 000000 000 уменьшить расходы на </w:t>
            </w:r>
            <w:r w:rsidRPr="00737117">
              <w:rPr>
                <w:rStyle w:val="FontStyle21"/>
                <w:sz w:val="28"/>
                <w:szCs w:val="28"/>
              </w:rPr>
              <w:t xml:space="preserve">51 000 </w:t>
            </w:r>
            <w:r w:rsidRPr="00737117">
              <w:rPr>
                <w:rStyle w:val="FontStyle19"/>
                <w:sz w:val="28"/>
                <w:szCs w:val="28"/>
              </w:rPr>
              <w:t xml:space="preserve">тыс. руб. цифры </w:t>
            </w:r>
            <w:r w:rsidRPr="00737117">
              <w:rPr>
                <w:rStyle w:val="FontStyle21"/>
                <w:sz w:val="28"/>
                <w:szCs w:val="28"/>
              </w:rPr>
              <w:t xml:space="preserve">"5 749 77637" </w:t>
            </w:r>
            <w:r w:rsidRPr="00737117">
              <w:rPr>
                <w:rStyle w:val="FontStyle19"/>
                <w:sz w:val="28"/>
                <w:szCs w:val="28"/>
              </w:rPr>
              <w:t xml:space="preserve">заменить цифрами </w:t>
            </w:r>
          </w:p>
          <w:p w:rsidR="00E44DCE" w:rsidRPr="00737117" w:rsidRDefault="00E44DCE" w:rsidP="00CB00BF">
            <w:pPr>
              <w:pStyle w:val="Style2"/>
              <w:widowControl/>
              <w:spacing w:line="274" w:lineRule="exact"/>
              <w:ind w:left="89" w:right="99" w:hanging="14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 xml:space="preserve">"5 698 776,37", </w:t>
            </w:r>
            <w:r w:rsidRPr="00737117">
              <w:rPr>
                <w:rStyle w:val="FontStyle19"/>
                <w:sz w:val="28"/>
                <w:szCs w:val="28"/>
              </w:rPr>
              <w:t xml:space="preserve">по подразделу "Коммунальное хозяйство" 05020000000000 цифры </w:t>
            </w:r>
            <w:r w:rsidRPr="00737117">
              <w:rPr>
                <w:rStyle w:val="FontStyle21"/>
                <w:sz w:val="28"/>
                <w:szCs w:val="28"/>
              </w:rPr>
              <w:t xml:space="preserve">"5 164 605,46" </w:t>
            </w:r>
            <w:r w:rsidRPr="00737117">
              <w:rPr>
                <w:rStyle w:val="FontStyle19"/>
                <w:sz w:val="28"/>
                <w:szCs w:val="28"/>
              </w:rPr>
              <w:t xml:space="preserve">заменить цифрами </w:t>
            </w:r>
            <w:r w:rsidRPr="00737117">
              <w:rPr>
                <w:rStyle w:val="FontStyle21"/>
                <w:sz w:val="28"/>
                <w:szCs w:val="28"/>
              </w:rPr>
              <w:t xml:space="preserve">"5 113 605,46", </w:t>
            </w:r>
            <w:r w:rsidRPr="00737117">
              <w:rPr>
                <w:rStyle w:val="FontStyle19"/>
                <w:sz w:val="28"/>
                <w:szCs w:val="28"/>
              </w:rPr>
              <w:t xml:space="preserve">по строке "Региональные целевые программы" 5025220000000 цифры </w:t>
            </w:r>
            <w:r w:rsidRPr="00737117">
              <w:rPr>
                <w:rStyle w:val="FontStyle21"/>
                <w:sz w:val="28"/>
                <w:szCs w:val="28"/>
              </w:rPr>
              <w:t xml:space="preserve">"2173120,00" </w:t>
            </w:r>
            <w:r w:rsidRPr="00737117">
              <w:rPr>
                <w:rStyle w:val="FontStyle19"/>
                <w:sz w:val="28"/>
                <w:szCs w:val="28"/>
              </w:rPr>
              <w:t xml:space="preserve">заменить цифрами </w:t>
            </w:r>
            <w:r w:rsidRPr="00737117">
              <w:rPr>
                <w:rStyle w:val="FontStyle21"/>
                <w:sz w:val="28"/>
                <w:szCs w:val="28"/>
              </w:rPr>
              <w:t xml:space="preserve">"2 122 120,00", </w:t>
            </w:r>
            <w:r w:rsidRPr="00737117">
              <w:rPr>
                <w:rStyle w:val="FontStyle19"/>
                <w:sz w:val="28"/>
                <w:szCs w:val="28"/>
              </w:rPr>
              <w:t xml:space="preserve">по строке "Краевая долгосрочная целевая программа "Энергосбережение и повышение энергетической эффективности в Приморском крае" на 2010-2014 годы с целевыми показателями до 2020 года" 05025223400000 цифры </w:t>
            </w:r>
            <w:r w:rsidRPr="00737117">
              <w:rPr>
                <w:rStyle w:val="FontStyle21"/>
                <w:sz w:val="28"/>
                <w:szCs w:val="28"/>
              </w:rPr>
              <w:t xml:space="preserve">"1789 540,00" </w:t>
            </w:r>
            <w:r w:rsidRPr="00737117">
              <w:rPr>
                <w:rStyle w:val="FontStyle19"/>
                <w:sz w:val="28"/>
                <w:szCs w:val="28"/>
              </w:rPr>
              <w:t xml:space="preserve">заменить цифрами </w:t>
            </w:r>
            <w:r w:rsidRPr="00737117">
              <w:rPr>
                <w:rStyle w:val="FontStyle21"/>
                <w:sz w:val="28"/>
                <w:szCs w:val="28"/>
              </w:rPr>
              <w:t xml:space="preserve">"1 738 540,00", </w:t>
            </w:r>
            <w:r w:rsidRPr="00737117">
              <w:rPr>
                <w:rStyle w:val="FontStyle19"/>
                <w:sz w:val="28"/>
                <w:szCs w:val="28"/>
              </w:rPr>
              <w:t>по строке "Подпрограмма</w:t>
            </w:r>
          </w:p>
          <w:p w:rsidR="00E44DCE" w:rsidRPr="00737117" w:rsidRDefault="00E44DCE" w:rsidP="00CB00BF">
            <w:pPr>
              <w:pStyle w:val="Style3"/>
              <w:widowControl/>
              <w:ind w:left="89" w:right="99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"Энергоресурсосбережение и модернизация объектов коммунальной инфраструктуры Приморского края" на 2010-2014 годы" 05025223410000 цифры</w:t>
            </w:r>
          </w:p>
          <w:p w:rsidR="00E44DCE" w:rsidRPr="00737117" w:rsidRDefault="00E44DCE" w:rsidP="00CB00BF">
            <w:pPr>
              <w:pStyle w:val="Style3"/>
              <w:widowControl/>
              <w:ind w:left="89" w:right="99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 xml:space="preserve">"1 469 540,00" </w:t>
            </w:r>
            <w:r w:rsidRPr="00737117">
              <w:rPr>
                <w:rStyle w:val="FontStyle19"/>
                <w:sz w:val="28"/>
                <w:szCs w:val="28"/>
              </w:rPr>
              <w:t xml:space="preserve">заменить цифрами </w:t>
            </w:r>
            <w:r w:rsidRPr="00737117">
              <w:rPr>
                <w:rStyle w:val="FontStyle21"/>
                <w:sz w:val="28"/>
                <w:szCs w:val="28"/>
              </w:rPr>
              <w:t xml:space="preserve">"1 418 540,00", </w:t>
            </w:r>
            <w:r w:rsidRPr="00737117">
              <w:rPr>
                <w:rStyle w:val="FontStyle19"/>
                <w:sz w:val="28"/>
                <w:szCs w:val="28"/>
              </w:rPr>
              <w:t>по строке "Субсидии юридическим лицам" 05025223410006 цифры</w:t>
            </w:r>
          </w:p>
          <w:p w:rsidR="00E44DCE" w:rsidRPr="00737117" w:rsidRDefault="00E44DCE" w:rsidP="00CB00BF">
            <w:pPr>
              <w:pStyle w:val="Style3"/>
              <w:widowControl/>
              <w:ind w:left="89" w:right="99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 xml:space="preserve">"700 000,00" </w:t>
            </w:r>
            <w:r w:rsidRPr="00737117">
              <w:rPr>
                <w:rStyle w:val="FontStyle19"/>
                <w:sz w:val="28"/>
                <w:szCs w:val="28"/>
              </w:rPr>
              <w:t xml:space="preserve">заменить цифрами </w:t>
            </w:r>
            <w:r w:rsidRPr="00737117">
              <w:rPr>
                <w:rStyle w:val="FontStyle21"/>
                <w:sz w:val="28"/>
                <w:szCs w:val="28"/>
              </w:rPr>
              <w:t>"649 000,00".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DCE" w:rsidRPr="00737117" w:rsidRDefault="00E44DCE" w:rsidP="003A5412">
            <w:pPr>
              <w:pStyle w:val="Style2"/>
              <w:widowControl/>
              <w:spacing w:line="274" w:lineRule="exact"/>
              <w:ind w:left="105" w:right="170" w:hanging="19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 xml:space="preserve">ЖИЛИЩНО-КОММУНАЛЬНОЕ ХОЗЯЙСТВО </w:t>
            </w:r>
          </w:p>
          <w:p w:rsidR="00E44DCE" w:rsidRPr="00737117" w:rsidRDefault="00E44DCE" w:rsidP="003A5412">
            <w:pPr>
              <w:pStyle w:val="Style2"/>
              <w:widowControl/>
              <w:spacing w:line="274" w:lineRule="exact"/>
              <w:ind w:left="105" w:right="170" w:hanging="19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0500 0000000 000</w:t>
            </w:r>
          </w:p>
          <w:p w:rsidR="00E44DCE" w:rsidRPr="00737117" w:rsidRDefault="00E44DCE" w:rsidP="003A5412">
            <w:pPr>
              <w:pStyle w:val="Style2"/>
              <w:widowControl/>
              <w:spacing w:line="274" w:lineRule="exact"/>
              <w:ind w:left="105" w:right="170" w:hanging="19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 xml:space="preserve">5 698 776,37 </w:t>
            </w:r>
            <w:r w:rsidRPr="00737117">
              <w:rPr>
                <w:rStyle w:val="FontStyle19"/>
                <w:sz w:val="28"/>
                <w:szCs w:val="28"/>
              </w:rPr>
              <w:t>Коммунальное хозяйство 05020000000000</w:t>
            </w:r>
          </w:p>
          <w:p w:rsidR="00E44DCE" w:rsidRPr="00737117" w:rsidRDefault="00E44DCE" w:rsidP="003A5412">
            <w:pPr>
              <w:pStyle w:val="Style5"/>
              <w:widowControl/>
              <w:ind w:left="105" w:right="170" w:hanging="19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 xml:space="preserve">5 113 605,46 </w:t>
            </w:r>
            <w:r w:rsidRPr="00737117">
              <w:rPr>
                <w:rStyle w:val="FontStyle19"/>
                <w:sz w:val="28"/>
                <w:szCs w:val="28"/>
              </w:rPr>
              <w:t>Региональные целевые программы 05025220000000</w:t>
            </w:r>
          </w:p>
          <w:p w:rsidR="00E44DCE" w:rsidRPr="00737117" w:rsidRDefault="00E44DCE" w:rsidP="003A5412">
            <w:pPr>
              <w:pStyle w:val="Style4"/>
              <w:widowControl/>
              <w:spacing w:line="274" w:lineRule="exact"/>
              <w:ind w:left="105" w:right="170" w:hanging="19"/>
              <w:rPr>
                <w:rStyle w:val="FontStyle21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>2 122 120,00</w:t>
            </w:r>
          </w:p>
          <w:p w:rsidR="00E44DCE" w:rsidRPr="00737117" w:rsidRDefault="00E44DCE" w:rsidP="003A5412">
            <w:pPr>
              <w:pStyle w:val="Style3"/>
              <w:widowControl/>
              <w:ind w:left="105" w:right="170" w:hanging="3"/>
              <w:jc w:val="left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Краевая долгосрочная целевая программа "Энергосбережение и повышение энергетической эффективности в Приморском крае" на 2010-2014 годы с целевыми показателями до 2020 года"</w:t>
            </w:r>
          </w:p>
          <w:p w:rsidR="00E44DCE" w:rsidRPr="00737117" w:rsidRDefault="00E44DCE" w:rsidP="003A5412">
            <w:pPr>
              <w:pStyle w:val="Style2"/>
              <w:widowControl/>
              <w:spacing w:line="274" w:lineRule="exact"/>
              <w:ind w:left="105" w:right="170" w:hanging="19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05025223400000</w:t>
            </w:r>
          </w:p>
          <w:p w:rsidR="00E44DCE" w:rsidRPr="00737117" w:rsidRDefault="00E44DCE" w:rsidP="003A5412">
            <w:pPr>
              <w:pStyle w:val="Style4"/>
              <w:widowControl/>
              <w:spacing w:line="274" w:lineRule="exact"/>
              <w:ind w:left="105" w:right="170" w:hanging="19"/>
              <w:rPr>
                <w:rStyle w:val="FontStyle21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>1 738 540,00</w:t>
            </w:r>
          </w:p>
          <w:p w:rsidR="00E44DCE" w:rsidRPr="00737117" w:rsidRDefault="00E44DCE" w:rsidP="003A5412">
            <w:pPr>
              <w:pStyle w:val="Style3"/>
              <w:widowControl/>
              <w:ind w:left="105" w:right="170" w:hanging="19"/>
              <w:jc w:val="left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Подпрограмма "Энергоресурсосбережение и модернизация объектов коммунальной инфраструктуры Приморского края" на 2010-2014 годы"</w:t>
            </w:r>
          </w:p>
          <w:p w:rsidR="00E44DCE" w:rsidRPr="00737117" w:rsidRDefault="00E44DCE" w:rsidP="003A5412">
            <w:pPr>
              <w:pStyle w:val="Style3"/>
              <w:widowControl/>
              <w:ind w:left="105" w:right="170" w:hanging="19"/>
              <w:jc w:val="left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05025223410000</w:t>
            </w:r>
          </w:p>
          <w:p w:rsidR="00E44DCE" w:rsidRPr="00737117" w:rsidRDefault="00E44DCE" w:rsidP="003A5412">
            <w:pPr>
              <w:pStyle w:val="Style4"/>
              <w:widowControl/>
              <w:spacing w:line="274" w:lineRule="exact"/>
              <w:ind w:left="105" w:right="170" w:hanging="19"/>
              <w:rPr>
                <w:rStyle w:val="FontStyle21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>1 418 540,00</w:t>
            </w:r>
          </w:p>
          <w:p w:rsidR="00E44DCE" w:rsidRPr="00737117" w:rsidRDefault="00E44DCE" w:rsidP="003A5412">
            <w:pPr>
              <w:pStyle w:val="Style3"/>
              <w:widowControl/>
              <w:spacing w:line="278" w:lineRule="exact"/>
              <w:ind w:left="105" w:right="170" w:hanging="19"/>
              <w:jc w:val="left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Субсидии юридическим лицам</w:t>
            </w:r>
          </w:p>
          <w:p w:rsidR="00E44DCE" w:rsidRPr="00737117" w:rsidRDefault="00E44DCE" w:rsidP="003A5412">
            <w:pPr>
              <w:pStyle w:val="Style2"/>
              <w:widowControl/>
              <w:spacing w:line="278" w:lineRule="exact"/>
              <w:ind w:left="105" w:right="170" w:hanging="19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05025223410006</w:t>
            </w:r>
          </w:p>
          <w:p w:rsidR="00E44DCE" w:rsidRPr="00737117" w:rsidRDefault="00E44DCE" w:rsidP="003A5412">
            <w:pPr>
              <w:pStyle w:val="Style2"/>
              <w:widowControl/>
              <w:spacing w:line="274" w:lineRule="exact"/>
              <w:ind w:left="105" w:right="170" w:hanging="19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>649 000,00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DCE" w:rsidRPr="00737117" w:rsidRDefault="00E44DCE" w:rsidP="00CB00BF">
            <w:pPr>
              <w:pStyle w:val="Style3"/>
              <w:widowControl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Депутат Законодатель</w:t>
            </w:r>
            <w:r w:rsidRPr="00737117">
              <w:rPr>
                <w:rStyle w:val="FontStyle19"/>
                <w:sz w:val="28"/>
                <w:szCs w:val="28"/>
              </w:rPr>
              <w:softHyphen/>
              <w:t>ного Собрания Лазарев Г.И.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DCE" w:rsidRPr="00737117" w:rsidRDefault="00E44DCE" w:rsidP="00CB00BF">
            <w:pPr>
              <w:pStyle w:val="Style6"/>
              <w:widowControl/>
              <w:jc w:val="both"/>
              <w:rPr>
                <w:sz w:val="28"/>
                <w:szCs w:val="28"/>
              </w:rPr>
            </w:pPr>
          </w:p>
        </w:tc>
      </w:tr>
      <w:tr w:rsidR="00E44DCE" w:rsidRPr="00737117" w:rsidTr="00CB0F86"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DCE" w:rsidRPr="00737117" w:rsidRDefault="00E44DCE" w:rsidP="00CB00BF">
            <w:pPr>
              <w:pStyle w:val="Style2"/>
              <w:widowControl/>
              <w:spacing w:line="240" w:lineRule="auto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2.</w:t>
            </w:r>
          </w:p>
        </w:tc>
        <w:tc>
          <w:tcPr>
            <w:tcW w:w="20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DCE" w:rsidRPr="00737117" w:rsidRDefault="00E44DCE" w:rsidP="00CB00BF">
            <w:pPr>
              <w:pStyle w:val="Style3"/>
              <w:widowControl/>
              <w:spacing w:line="278" w:lineRule="exact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Приложение 11 к законопроекту</w:t>
            </w:r>
          </w:p>
        </w:tc>
        <w:tc>
          <w:tcPr>
            <w:tcW w:w="29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DCE" w:rsidRPr="00737117" w:rsidRDefault="00E44DCE" w:rsidP="00CB0F86">
            <w:pPr>
              <w:pStyle w:val="Style3"/>
              <w:widowControl/>
              <w:spacing w:line="278" w:lineRule="exact"/>
              <w:ind w:left="35" w:right="114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 xml:space="preserve">ОБРАЗОВАНИЕ </w:t>
            </w:r>
          </w:p>
          <w:p w:rsidR="00E44DCE" w:rsidRPr="00737117" w:rsidRDefault="00E44DCE" w:rsidP="00CB0F86">
            <w:pPr>
              <w:pStyle w:val="Style3"/>
              <w:widowControl/>
              <w:spacing w:line="278" w:lineRule="exact"/>
              <w:ind w:left="35" w:right="114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 xml:space="preserve">07000000000000 </w:t>
            </w:r>
          </w:p>
          <w:p w:rsidR="00E44DCE" w:rsidRPr="00737117" w:rsidRDefault="00E44DCE" w:rsidP="00CB0F86">
            <w:pPr>
              <w:pStyle w:val="Style3"/>
              <w:widowControl/>
              <w:spacing w:line="278" w:lineRule="exact"/>
              <w:ind w:left="35" w:right="114"/>
              <w:jc w:val="both"/>
              <w:rPr>
                <w:rStyle w:val="FontStyle21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>12 139 207,86</w:t>
            </w:r>
          </w:p>
          <w:p w:rsidR="00E44DCE" w:rsidRPr="00737117" w:rsidRDefault="00E44DCE" w:rsidP="00CB0F86">
            <w:pPr>
              <w:pStyle w:val="Style3"/>
              <w:widowControl/>
              <w:spacing w:line="278" w:lineRule="exact"/>
              <w:ind w:left="35" w:right="114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 xml:space="preserve">Общее образование </w:t>
            </w:r>
          </w:p>
          <w:p w:rsidR="00E44DCE" w:rsidRPr="00737117" w:rsidRDefault="00E44DCE" w:rsidP="00CB0F86">
            <w:pPr>
              <w:pStyle w:val="Style3"/>
              <w:widowControl/>
              <w:spacing w:line="278" w:lineRule="exact"/>
              <w:ind w:left="35" w:right="114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07020000000000</w:t>
            </w:r>
          </w:p>
          <w:p w:rsidR="00E44DCE" w:rsidRPr="00737117" w:rsidRDefault="00E44DCE" w:rsidP="00CB0F86">
            <w:pPr>
              <w:pStyle w:val="Style4"/>
              <w:widowControl/>
              <w:ind w:left="35" w:right="114"/>
              <w:jc w:val="both"/>
              <w:rPr>
                <w:rStyle w:val="FontStyle21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>8 664 121,88</w:t>
            </w:r>
          </w:p>
          <w:p w:rsidR="00E44DCE" w:rsidRPr="00737117" w:rsidRDefault="00E44DCE" w:rsidP="00CB0F86">
            <w:pPr>
              <w:pStyle w:val="Style3"/>
              <w:widowControl/>
              <w:ind w:left="35" w:right="114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Школы-интернаты 0702 4220000 000</w:t>
            </w:r>
          </w:p>
          <w:p w:rsidR="00E44DCE" w:rsidRPr="00737117" w:rsidRDefault="00E44DCE" w:rsidP="00CB0F86">
            <w:pPr>
              <w:pStyle w:val="Style16"/>
              <w:widowControl/>
              <w:ind w:left="35" w:right="114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>87 846,88</w:t>
            </w:r>
            <w:r w:rsidRPr="00737117">
              <w:rPr>
                <w:rStyle w:val="FontStyle19"/>
                <w:sz w:val="28"/>
                <w:szCs w:val="28"/>
              </w:rPr>
              <w:t xml:space="preserve"> </w:t>
            </w:r>
          </w:p>
          <w:p w:rsidR="00E44DCE" w:rsidRPr="00737117" w:rsidRDefault="00E44DCE" w:rsidP="00CB0F86">
            <w:pPr>
              <w:pStyle w:val="Style16"/>
              <w:widowControl/>
              <w:ind w:left="35" w:right="114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Обеспечение</w:t>
            </w:r>
          </w:p>
          <w:p w:rsidR="00E44DCE" w:rsidRPr="00737117" w:rsidRDefault="00E44DCE" w:rsidP="00CB0F86">
            <w:pPr>
              <w:pStyle w:val="Style16"/>
              <w:widowControl/>
              <w:ind w:left="35" w:right="114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деятельности</w:t>
            </w:r>
          </w:p>
          <w:p w:rsidR="00E44DCE" w:rsidRPr="00737117" w:rsidRDefault="00E44DCE" w:rsidP="00CB0F86">
            <w:pPr>
              <w:pStyle w:val="Style16"/>
              <w:widowControl/>
              <w:ind w:left="35" w:right="114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подведомственных</w:t>
            </w:r>
          </w:p>
          <w:p w:rsidR="00E44DCE" w:rsidRPr="00737117" w:rsidRDefault="00E44DCE" w:rsidP="00CB0F86">
            <w:pPr>
              <w:pStyle w:val="Style16"/>
              <w:widowControl/>
              <w:ind w:left="35" w:right="114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учреждений</w:t>
            </w:r>
          </w:p>
          <w:p w:rsidR="00E44DCE" w:rsidRPr="00737117" w:rsidRDefault="00E44DCE" w:rsidP="00CB0F86">
            <w:pPr>
              <w:pStyle w:val="Style16"/>
              <w:widowControl/>
              <w:ind w:left="35" w:right="114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07024229900 ООО</w:t>
            </w:r>
          </w:p>
          <w:p w:rsidR="00E44DCE" w:rsidRPr="00737117" w:rsidRDefault="00E44DCE" w:rsidP="00CB0F86">
            <w:pPr>
              <w:pStyle w:val="Style3"/>
              <w:widowControl/>
              <w:ind w:left="35" w:right="114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 xml:space="preserve">87 846,88 </w:t>
            </w:r>
            <w:r w:rsidRPr="00737117">
              <w:rPr>
                <w:rStyle w:val="FontStyle19"/>
                <w:sz w:val="28"/>
                <w:szCs w:val="28"/>
              </w:rPr>
              <w:t>Выполнение функций казенными учреждениями</w:t>
            </w:r>
          </w:p>
          <w:p w:rsidR="00E44DCE" w:rsidRPr="00737117" w:rsidRDefault="00E44DCE" w:rsidP="00CB0F86">
            <w:pPr>
              <w:pStyle w:val="Style3"/>
              <w:widowControl/>
              <w:ind w:left="35" w:right="114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07024229900001</w:t>
            </w:r>
          </w:p>
          <w:p w:rsidR="00E44DCE" w:rsidRPr="00737117" w:rsidRDefault="00E44DCE" w:rsidP="00CB0F86">
            <w:pPr>
              <w:pStyle w:val="Style4"/>
              <w:widowControl/>
              <w:spacing w:line="274" w:lineRule="exact"/>
              <w:ind w:left="35" w:right="114"/>
              <w:jc w:val="both"/>
              <w:rPr>
                <w:rStyle w:val="FontStyle21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>87 846,88</w:t>
            </w:r>
          </w:p>
        </w:tc>
        <w:tc>
          <w:tcPr>
            <w:tcW w:w="3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DCE" w:rsidRPr="00737117" w:rsidRDefault="00E44DCE" w:rsidP="00CB0F86">
            <w:pPr>
              <w:pStyle w:val="Style14"/>
              <w:widowControl/>
              <w:spacing w:line="274" w:lineRule="exact"/>
              <w:ind w:left="90" w:right="101" w:hanging="90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 xml:space="preserve">Увеличить </w:t>
            </w:r>
            <w:r w:rsidRPr="00737117">
              <w:rPr>
                <w:rStyle w:val="FontStyle19"/>
                <w:sz w:val="28"/>
                <w:szCs w:val="28"/>
              </w:rPr>
              <w:t xml:space="preserve">расходы на </w:t>
            </w:r>
          </w:p>
          <w:p w:rsidR="00E44DCE" w:rsidRPr="00737117" w:rsidRDefault="00E44DCE" w:rsidP="00CB0F86">
            <w:pPr>
              <w:pStyle w:val="Style14"/>
              <w:widowControl/>
              <w:spacing w:line="274" w:lineRule="exact"/>
              <w:ind w:left="90" w:right="101" w:hanging="90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 xml:space="preserve">51 000,00 тыс. руб. </w:t>
            </w:r>
            <w:r w:rsidRPr="00737117">
              <w:rPr>
                <w:rStyle w:val="FontStyle19"/>
                <w:sz w:val="28"/>
                <w:szCs w:val="28"/>
              </w:rPr>
              <w:t xml:space="preserve">по разделу "ОБРАЗОВАНИЕ" </w:t>
            </w:r>
          </w:p>
          <w:p w:rsidR="00E44DCE" w:rsidRPr="00737117" w:rsidRDefault="00E44DCE" w:rsidP="00CB0F86">
            <w:pPr>
              <w:pStyle w:val="Style14"/>
              <w:widowControl/>
              <w:spacing w:line="274" w:lineRule="exact"/>
              <w:ind w:left="90" w:right="101" w:hanging="90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 xml:space="preserve">0700 0000000 000, подразделу "Общее образование" </w:t>
            </w:r>
          </w:p>
          <w:p w:rsidR="00E44DCE" w:rsidRPr="00737117" w:rsidRDefault="00E44DCE" w:rsidP="00CB0F86">
            <w:pPr>
              <w:pStyle w:val="Style14"/>
              <w:widowControl/>
              <w:spacing w:line="274" w:lineRule="exact"/>
              <w:ind w:left="90" w:right="101" w:hanging="90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 xml:space="preserve">07020000000000, строкам "Школы-интернаты" </w:t>
            </w:r>
          </w:p>
          <w:p w:rsidR="00E44DCE" w:rsidRPr="00737117" w:rsidRDefault="00E44DCE" w:rsidP="00CB0F86">
            <w:pPr>
              <w:pStyle w:val="Style14"/>
              <w:widowControl/>
              <w:spacing w:line="274" w:lineRule="exact"/>
              <w:ind w:left="90" w:right="101" w:hanging="90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 xml:space="preserve">07024220000000, </w:t>
            </w:r>
          </w:p>
          <w:p w:rsidR="00E44DCE" w:rsidRPr="00737117" w:rsidRDefault="00E44DCE" w:rsidP="00CB0F86">
            <w:pPr>
              <w:pStyle w:val="Style14"/>
              <w:widowControl/>
              <w:spacing w:line="274" w:lineRule="exact"/>
              <w:ind w:left="90" w:right="101" w:hanging="90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 xml:space="preserve">"Обеспечение деятельности подведомственных учреждений" 07024229900000; цифры </w:t>
            </w:r>
          </w:p>
          <w:p w:rsidR="00E44DCE" w:rsidRPr="00737117" w:rsidRDefault="00E44DCE" w:rsidP="00CB0F86">
            <w:pPr>
              <w:pStyle w:val="Style4"/>
              <w:widowControl/>
              <w:spacing w:line="274" w:lineRule="exact"/>
              <w:ind w:left="90" w:right="101" w:hanging="90"/>
              <w:jc w:val="both"/>
              <w:rPr>
                <w:rStyle w:val="FontStyle21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 xml:space="preserve">"12 139 207,86" </w:t>
            </w:r>
            <w:r w:rsidRPr="00737117">
              <w:rPr>
                <w:rStyle w:val="FontStyle19"/>
                <w:sz w:val="28"/>
                <w:szCs w:val="28"/>
              </w:rPr>
              <w:t xml:space="preserve">заменить цифрами </w:t>
            </w:r>
            <w:r w:rsidRPr="00737117">
              <w:rPr>
                <w:rStyle w:val="FontStyle21"/>
                <w:sz w:val="28"/>
                <w:szCs w:val="28"/>
              </w:rPr>
              <w:t xml:space="preserve">"12 190 207,86", </w:t>
            </w:r>
            <w:r w:rsidRPr="00737117">
              <w:rPr>
                <w:rStyle w:val="FontStyle19"/>
                <w:sz w:val="28"/>
                <w:szCs w:val="28"/>
              </w:rPr>
              <w:t xml:space="preserve">цифры </w:t>
            </w:r>
            <w:r w:rsidRPr="00737117">
              <w:rPr>
                <w:rStyle w:val="FontStyle21"/>
                <w:sz w:val="28"/>
                <w:szCs w:val="28"/>
              </w:rPr>
              <w:t xml:space="preserve">"8 664 121,88" </w:t>
            </w:r>
            <w:r w:rsidRPr="00737117">
              <w:rPr>
                <w:rStyle w:val="FontStyle19"/>
                <w:sz w:val="28"/>
                <w:szCs w:val="28"/>
              </w:rPr>
              <w:t xml:space="preserve">заменить цифрами </w:t>
            </w:r>
            <w:r w:rsidRPr="00737117">
              <w:rPr>
                <w:rStyle w:val="FontStyle21"/>
                <w:sz w:val="28"/>
                <w:szCs w:val="28"/>
              </w:rPr>
              <w:t xml:space="preserve">"8 715 121,88", </w:t>
            </w:r>
            <w:r w:rsidRPr="00737117">
              <w:rPr>
                <w:rStyle w:val="FontStyle19"/>
                <w:sz w:val="28"/>
                <w:szCs w:val="28"/>
              </w:rPr>
              <w:t xml:space="preserve">цифры </w:t>
            </w:r>
            <w:r w:rsidRPr="00737117">
              <w:rPr>
                <w:rStyle w:val="FontStyle21"/>
                <w:sz w:val="28"/>
                <w:szCs w:val="28"/>
              </w:rPr>
              <w:t xml:space="preserve">"87 846,88" </w:t>
            </w:r>
            <w:r w:rsidRPr="00737117">
              <w:rPr>
                <w:rStyle w:val="FontStyle19"/>
                <w:sz w:val="28"/>
                <w:szCs w:val="28"/>
              </w:rPr>
              <w:t xml:space="preserve">заменить цифрами </w:t>
            </w:r>
            <w:r w:rsidRPr="00737117">
              <w:rPr>
                <w:rStyle w:val="FontStyle21"/>
                <w:sz w:val="28"/>
                <w:szCs w:val="28"/>
              </w:rPr>
              <w:t>"138 846,88".</w:t>
            </w:r>
          </w:p>
          <w:p w:rsidR="00E44DCE" w:rsidRPr="00737117" w:rsidRDefault="00E44DCE" w:rsidP="00CB0F86">
            <w:pPr>
              <w:pStyle w:val="Style14"/>
              <w:widowControl/>
              <w:spacing w:line="274" w:lineRule="exact"/>
              <w:ind w:left="90" w:right="101" w:hanging="90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После строки "Выполнение функций казенными учреждениями"</w:t>
            </w:r>
          </w:p>
          <w:p w:rsidR="00E44DCE" w:rsidRPr="00737117" w:rsidRDefault="00E44DCE" w:rsidP="00CB0F86">
            <w:pPr>
              <w:pStyle w:val="Style14"/>
              <w:widowControl/>
              <w:spacing w:line="274" w:lineRule="exact"/>
              <w:ind w:left="90" w:right="101" w:hanging="90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 xml:space="preserve">0702 4229900 001                         </w:t>
            </w:r>
            <w:r w:rsidRPr="00737117">
              <w:rPr>
                <w:rStyle w:val="FontStyle21"/>
                <w:sz w:val="28"/>
                <w:szCs w:val="28"/>
              </w:rPr>
              <w:t xml:space="preserve">87 846,88 дополнить строкой: </w:t>
            </w:r>
            <w:r w:rsidRPr="00737117">
              <w:rPr>
                <w:rStyle w:val="FontStyle19"/>
                <w:sz w:val="28"/>
                <w:szCs w:val="28"/>
              </w:rPr>
              <w:t>"Выполнение функций государственными органами 07024229900 012</w:t>
            </w:r>
          </w:p>
          <w:p w:rsidR="00E44DCE" w:rsidRPr="00737117" w:rsidRDefault="00E44DCE" w:rsidP="00CB0F86">
            <w:pPr>
              <w:pStyle w:val="Style4"/>
              <w:widowControl/>
              <w:spacing w:line="274" w:lineRule="exact"/>
              <w:ind w:left="90" w:right="101" w:hanging="90"/>
              <w:jc w:val="both"/>
              <w:rPr>
                <w:rStyle w:val="FontStyle21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>51 000,00".</w:t>
            </w:r>
          </w:p>
          <w:p w:rsidR="00E44DCE" w:rsidRPr="00737117" w:rsidRDefault="00E44DCE" w:rsidP="00CB0F86">
            <w:pPr>
              <w:pStyle w:val="Style12"/>
              <w:widowControl/>
              <w:spacing w:line="274" w:lineRule="exact"/>
              <w:ind w:left="90" w:right="101" w:hanging="90"/>
              <w:jc w:val="both"/>
              <w:rPr>
                <w:rStyle w:val="FontStyle20"/>
                <w:i w:val="0"/>
                <w:sz w:val="28"/>
                <w:szCs w:val="28"/>
              </w:rPr>
            </w:pPr>
            <w:r w:rsidRPr="00737117">
              <w:rPr>
                <w:rStyle w:val="FontStyle20"/>
                <w:i w:val="0"/>
                <w:sz w:val="28"/>
                <w:szCs w:val="28"/>
              </w:rPr>
              <w:t xml:space="preserve">Источники финансирования: за счет сокращения расходов на 51 000,00 тыс. рублей по разделу 0500 Жилищно-коммунальное хозяйство", подразделу "Коммунальное хозяйство", строкам: "Региональные целевые программы", </w:t>
            </w:r>
          </w:p>
          <w:p w:rsidR="00E44DCE" w:rsidRPr="00737117" w:rsidRDefault="00E44DCE" w:rsidP="00CB0F86">
            <w:pPr>
              <w:pStyle w:val="Style12"/>
              <w:widowControl/>
              <w:spacing w:line="274" w:lineRule="exact"/>
              <w:ind w:left="90" w:right="101" w:hanging="90"/>
              <w:jc w:val="both"/>
              <w:rPr>
                <w:rStyle w:val="FontStyle20"/>
                <w:i w:val="0"/>
                <w:sz w:val="28"/>
                <w:szCs w:val="28"/>
              </w:rPr>
            </w:pPr>
            <w:r w:rsidRPr="00737117">
              <w:rPr>
                <w:rStyle w:val="FontStyle20"/>
                <w:i w:val="0"/>
                <w:sz w:val="28"/>
                <w:szCs w:val="28"/>
              </w:rPr>
              <w:t>"Краевая долгосрочнаяцелевая программа "Энергосбережение и повышение энергетической эффективности в Приморском крае" на 2010-2014 годы с целевыми показателями до 2020 года", "Подпрограмма</w:t>
            </w:r>
          </w:p>
          <w:p w:rsidR="00E44DCE" w:rsidRPr="00737117" w:rsidRDefault="00E44DCE" w:rsidP="00CB0F86">
            <w:pPr>
              <w:pStyle w:val="Style14"/>
              <w:widowControl/>
              <w:spacing w:line="274" w:lineRule="exact"/>
              <w:ind w:left="90" w:right="101" w:hanging="90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20"/>
                <w:i w:val="0"/>
                <w:sz w:val="28"/>
                <w:szCs w:val="28"/>
              </w:rPr>
              <w:t>"Энергоресурсосбережение и модернизация объектов коммунальной инфраструктуры Приморского края" на 2010-2014 годы", "Субсидии юридическим лицам".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DCE" w:rsidRPr="00737117" w:rsidRDefault="00E44DCE" w:rsidP="003A5412">
            <w:pPr>
              <w:pStyle w:val="Style3"/>
              <w:widowControl/>
              <w:spacing w:line="278" w:lineRule="exact"/>
              <w:ind w:left="102" w:right="101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ОБРАЗОВАНИЕ</w:t>
            </w:r>
          </w:p>
          <w:p w:rsidR="00E44DCE" w:rsidRPr="00737117" w:rsidRDefault="00E44DCE" w:rsidP="003A5412">
            <w:pPr>
              <w:pStyle w:val="Style3"/>
              <w:widowControl/>
              <w:spacing w:line="278" w:lineRule="exact"/>
              <w:ind w:left="102" w:right="101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07000000000000</w:t>
            </w:r>
          </w:p>
          <w:p w:rsidR="00E44DCE" w:rsidRPr="00737117" w:rsidRDefault="00E44DCE" w:rsidP="003A5412">
            <w:pPr>
              <w:pStyle w:val="Style4"/>
              <w:widowControl/>
              <w:spacing w:line="278" w:lineRule="exact"/>
              <w:ind w:left="102" w:right="101"/>
              <w:jc w:val="both"/>
              <w:rPr>
                <w:rStyle w:val="FontStyle21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>12 190 207,86</w:t>
            </w:r>
          </w:p>
          <w:p w:rsidR="00E44DCE" w:rsidRPr="00737117" w:rsidRDefault="00E44DCE" w:rsidP="003A5412">
            <w:pPr>
              <w:pStyle w:val="Style3"/>
              <w:widowControl/>
              <w:ind w:left="102" w:right="101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Общее образование</w:t>
            </w:r>
          </w:p>
          <w:p w:rsidR="00E44DCE" w:rsidRPr="00737117" w:rsidRDefault="00E44DCE" w:rsidP="003A5412">
            <w:pPr>
              <w:pStyle w:val="Style3"/>
              <w:widowControl/>
              <w:ind w:left="102" w:right="101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07020000000000</w:t>
            </w:r>
          </w:p>
          <w:p w:rsidR="00E44DCE" w:rsidRPr="00737117" w:rsidRDefault="00E44DCE" w:rsidP="003A5412">
            <w:pPr>
              <w:pStyle w:val="Style4"/>
              <w:widowControl/>
              <w:spacing w:line="274" w:lineRule="exact"/>
              <w:ind w:left="102" w:right="101"/>
              <w:jc w:val="both"/>
              <w:rPr>
                <w:rStyle w:val="FontStyle21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>8 715 121,88</w:t>
            </w:r>
          </w:p>
          <w:p w:rsidR="00E44DCE" w:rsidRPr="00737117" w:rsidRDefault="00E44DCE" w:rsidP="003A5412">
            <w:pPr>
              <w:pStyle w:val="Style3"/>
              <w:widowControl/>
              <w:ind w:left="102" w:right="101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Школы-интернаты</w:t>
            </w:r>
          </w:p>
          <w:p w:rsidR="00E44DCE" w:rsidRPr="00737117" w:rsidRDefault="00E44DCE" w:rsidP="003A5412">
            <w:pPr>
              <w:pStyle w:val="Style3"/>
              <w:widowControl/>
              <w:ind w:left="102" w:right="101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0702 4220000 000</w:t>
            </w:r>
          </w:p>
          <w:p w:rsidR="00E44DCE" w:rsidRPr="00737117" w:rsidRDefault="00E44DCE" w:rsidP="003A5412">
            <w:pPr>
              <w:pStyle w:val="Style16"/>
              <w:widowControl/>
              <w:ind w:left="102" w:right="101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>138 846,88</w:t>
            </w:r>
          </w:p>
          <w:p w:rsidR="00E44DCE" w:rsidRPr="00737117" w:rsidRDefault="00E44DCE" w:rsidP="003A5412">
            <w:pPr>
              <w:pStyle w:val="Style16"/>
              <w:widowControl/>
              <w:ind w:left="102" w:right="101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Обеспечение деятельности</w:t>
            </w:r>
          </w:p>
          <w:p w:rsidR="00E44DCE" w:rsidRPr="00737117" w:rsidRDefault="00E44DCE" w:rsidP="003A5412">
            <w:pPr>
              <w:pStyle w:val="Style16"/>
              <w:widowControl/>
              <w:ind w:left="102" w:right="101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подведомственных</w:t>
            </w:r>
          </w:p>
          <w:p w:rsidR="00E44DCE" w:rsidRPr="00737117" w:rsidRDefault="00E44DCE" w:rsidP="003A5412">
            <w:pPr>
              <w:pStyle w:val="Style16"/>
              <w:widowControl/>
              <w:ind w:left="102" w:right="101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учреждений</w:t>
            </w:r>
          </w:p>
          <w:p w:rsidR="00E44DCE" w:rsidRPr="00737117" w:rsidRDefault="00E44DCE" w:rsidP="003A5412">
            <w:pPr>
              <w:pStyle w:val="Style16"/>
              <w:widowControl/>
              <w:ind w:left="102" w:right="101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07024229900000</w:t>
            </w:r>
          </w:p>
          <w:p w:rsidR="00E44DCE" w:rsidRPr="00737117" w:rsidRDefault="00E44DCE" w:rsidP="003A5412">
            <w:pPr>
              <w:pStyle w:val="Style3"/>
              <w:widowControl/>
              <w:ind w:left="102" w:right="101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 xml:space="preserve">138 846,88 </w:t>
            </w:r>
            <w:r w:rsidRPr="00737117">
              <w:rPr>
                <w:rStyle w:val="FontStyle19"/>
                <w:sz w:val="28"/>
                <w:szCs w:val="28"/>
              </w:rPr>
              <w:t>Выполнение функций казенными учреждениями</w:t>
            </w:r>
          </w:p>
          <w:p w:rsidR="00E44DCE" w:rsidRPr="00737117" w:rsidRDefault="00E44DCE" w:rsidP="003A5412">
            <w:pPr>
              <w:pStyle w:val="Style3"/>
              <w:widowControl/>
              <w:ind w:left="102" w:right="101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0702 4229900 001</w:t>
            </w:r>
          </w:p>
          <w:p w:rsidR="00E44DCE" w:rsidRPr="00737117" w:rsidRDefault="00E44DCE" w:rsidP="003A5412">
            <w:pPr>
              <w:pStyle w:val="Style3"/>
              <w:widowControl/>
              <w:ind w:left="102" w:right="101"/>
              <w:jc w:val="both"/>
              <w:rPr>
                <w:rStyle w:val="FontStyle21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>87 846,88</w:t>
            </w:r>
          </w:p>
          <w:p w:rsidR="00E44DCE" w:rsidRPr="00737117" w:rsidRDefault="00E44DCE" w:rsidP="003A5412">
            <w:pPr>
              <w:pStyle w:val="Style3"/>
              <w:widowControl/>
              <w:ind w:left="102" w:right="101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Выполнение функций государственными органами</w:t>
            </w:r>
          </w:p>
          <w:p w:rsidR="00E44DCE" w:rsidRPr="00737117" w:rsidRDefault="00E44DCE" w:rsidP="003A5412">
            <w:pPr>
              <w:pStyle w:val="Style3"/>
              <w:widowControl/>
              <w:ind w:left="102" w:right="101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07024229900 012</w:t>
            </w:r>
          </w:p>
          <w:p w:rsidR="00E44DCE" w:rsidRPr="00737117" w:rsidRDefault="00E44DCE" w:rsidP="003A5412">
            <w:pPr>
              <w:pStyle w:val="Style4"/>
              <w:widowControl/>
              <w:spacing w:line="274" w:lineRule="exact"/>
              <w:ind w:left="102" w:right="101"/>
              <w:jc w:val="both"/>
              <w:rPr>
                <w:rStyle w:val="FontStyle21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>51 000,00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DCE" w:rsidRPr="00737117" w:rsidRDefault="00E44DCE" w:rsidP="00CB00BF">
            <w:pPr>
              <w:pStyle w:val="Style3"/>
              <w:widowControl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Депутат Законодатель</w:t>
            </w:r>
            <w:r w:rsidRPr="00737117">
              <w:rPr>
                <w:rStyle w:val="FontStyle19"/>
                <w:sz w:val="28"/>
                <w:szCs w:val="28"/>
              </w:rPr>
              <w:softHyphen/>
              <w:t>ного Собрания Лазарев Г.И.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DCE" w:rsidRPr="00737117" w:rsidRDefault="00E44DCE" w:rsidP="00CB00BF">
            <w:pPr>
              <w:pStyle w:val="Style6"/>
              <w:widowControl/>
              <w:jc w:val="both"/>
              <w:rPr>
                <w:sz w:val="28"/>
                <w:szCs w:val="28"/>
              </w:rPr>
            </w:pPr>
          </w:p>
        </w:tc>
      </w:tr>
      <w:tr w:rsidR="00E44DCE" w:rsidRPr="00737117" w:rsidTr="00CB0F86">
        <w:tc>
          <w:tcPr>
            <w:tcW w:w="15876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DCE" w:rsidRPr="00737117" w:rsidRDefault="00E44DCE" w:rsidP="00CB00BF">
            <w:pPr>
              <w:pStyle w:val="Style2"/>
              <w:widowControl/>
              <w:spacing w:line="283" w:lineRule="exact"/>
              <w:ind w:left="24" w:hanging="24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 xml:space="preserve">Приложение </w:t>
            </w:r>
            <w:r w:rsidRPr="00737117">
              <w:rPr>
                <w:rStyle w:val="FontStyle21"/>
                <w:sz w:val="28"/>
                <w:szCs w:val="28"/>
              </w:rPr>
              <w:t xml:space="preserve">13. </w:t>
            </w:r>
            <w:r w:rsidRPr="00737117">
              <w:rPr>
                <w:rStyle w:val="FontStyle19"/>
                <w:sz w:val="28"/>
                <w:szCs w:val="28"/>
              </w:rPr>
              <w:t xml:space="preserve">Распределение бюджетных ассигнований из краевого бюджета на </w:t>
            </w:r>
            <w:r w:rsidRPr="00737117">
              <w:rPr>
                <w:rStyle w:val="FontStyle21"/>
                <w:sz w:val="28"/>
                <w:szCs w:val="28"/>
              </w:rPr>
              <w:t xml:space="preserve">2013 </w:t>
            </w:r>
            <w:r w:rsidRPr="00737117">
              <w:rPr>
                <w:rStyle w:val="FontStyle19"/>
                <w:sz w:val="28"/>
                <w:szCs w:val="28"/>
              </w:rPr>
              <w:t>год в ведомственной структуре расходов краевого бюджета</w:t>
            </w:r>
          </w:p>
        </w:tc>
      </w:tr>
      <w:tr w:rsidR="00E44DCE" w:rsidRPr="00737117" w:rsidTr="00CB0F86"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DCE" w:rsidRPr="00737117" w:rsidRDefault="00E44DCE" w:rsidP="00CB00BF">
            <w:pPr>
              <w:pStyle w:val="Style2"/>
              <w:widowControl/>
              <w:spacing w:line="240" w:lineRule="auto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3.</w:t>
            </w:r>
          </w:p>
        </w:tc>
        <w:tc>
          <w:tcPr>
            <w:tcW w:w="20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DCE" w:rsidRPr="00737117" w:rsidRDefault="00E44DCE" w:rsidP="00CB00BF">
            <w:pPr>
              <w:pStyle w:val="Style3"/>
              <w:widowControl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Приложение 13 к законопроекту</w:t>
            </w:r>
          </w:p>
        </w:tc>
        <w:tc>
          <w:tcPr>
            <w:tcW w:w="2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DCE" w:rsidRPr="00737117" w:rsidRDefault="00E44DCE" w:rsidP="00CB0F86">
            <w:pPr>
              <w:pStyle w:val="Style3"/>
              <w:widowControl/>
              <w:spacing w:line="278" w:lineRule="exact"/>
              <w:ind w:left="35" w:right="100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Департамент образования и   науки Приморского края</w:t>
            </w:r>
          </w:p>
          <w:p w:rsidR="00E44DCE" w:rsidRPr="00737117" w:rsidRDefault="00E44DCE" w:rsidP="00CB0F86">
            <w:pPr>
              <w:pStyle w:val="Style2"/>
              <w:widowControl/>
              <w:spacing w:line="278" w:lineRule="exact"/>
              <w:ind w:left="35" w:right="100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759 0000 0000000 000</w:t>
            </w:r>
          </w:p>
          <w:p w:rsidR="00E44DCE" w:rsidRPr="00737117" w:rsidRDefault="00E44DCE" w:rsidP="00CB0F86">
            <w:pPr>
              <w:pStyle w:val="Style4"/>
              <w:widowControl/>
              <w:spacing w:line="278" w:lineRule="exact"/>
              <w:ind w:left="35" w:right="100"/>
              <w:jc w:val="both"/>
              <w:rPr>
                <w:rStyle w:val="FontStyle21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>12 435 525,73</w:t>
            </w:r>
          </w:p>
          <w:p w:rsidR="00E44DCE" w:rsidRPr="00737117" w:rsidRDefault="00E44DCE" w:rsidP="00CB0F86">
            <w:pPr>
              <w:pStyle w:val="Style2"/>
              <w:widowControl/>
              <w:spacing w:line="278" w:lineRule="exact"/>
              <w:ind w:left="35" w:right="100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Образование</w:t>
            </w:r>
          </w:p>
          <w:p w:rsidR="00E44DCE" w:rsidRPr="00737117" w:rsidRDefault="00E44DCE" w:rsidP="00CB0F86">
            <w:pPr>
              <w:pStyle w:val="Style2"/>
              <w:widowControl/>
              <w:spacing w:line="278" w:lineRule="exact"/>
              <w:ind w:left="35" w:right="100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0700 0000000 000</w:t>
            </w:r>
          </w:p>
          <w:p w:rsidR="00E44DCE" w:rsidRPr="00737117" w:rsidRDefault="00E44DCE" w:rsidP="00CB0F86">
            <w:pPr>
              <w:pStyle w:val="Style4"/>
              <w:widowControl/>
              <w:spacing w:line="278" w:lineRule="exact"/>
              <w:ind w:left="35" w:right="100"/>
              <w:jc w:val="both"/>
              <w:rPr>
                <w:rStyle w:val="FontStyle21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>11 510 167,99</w:t>
            </w:r>
          </w:p>
          <w:p w:rsidR="00E44DCE" w:rsidRPr="00737117" w:rsidRDefault="00E44DCE" w:rsidP="00CB0F86">
            <w:pPr>
              <w:pStyle w:val="Style3"/>
              <w:widowControl/>
              <w:ind w:left="35" w:right="100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Общее образование 07020000000 000</w:t>
            </w:r>
          </w:p>
          <w:p w:rsidR="00E44DCE" w:rsidRPr="00737117" w:rsidRDefault="00E44DCE" w:rsidP="00CB0F86">
            <w:pPr>
              <w:pStyle w:val="Style3"/>
              <w:widowControl/>
              <w:ind w:left="35" w:right="100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 xml:space="preserve">8 531 584,04 </w:t>
            </w:r>
            <w:r w:rsidRPr="00737117">
              <w:rPr>
                <w:rStyle w:val="FontStyle19"/>
                <w:sz w:val="28"/>
                <w:szCs w:val="28"/>
              </w:rPr>
              <w:t>Школы-интернаты 0702 4220000 000</w:t>
            </w:r>
          </w:p>
          <w:p w:rsidR="00E44DCE" w:rsidRPr="00737117" w:rsidRDefault="00E44DCE" w:rsidP="00CB0F86">
            <w:pPr>
              <w:pStyle w:val="Style4"/>
              <w:widowControl/>
              <w:spacing w:line="274" w:lineRule="exact"/>
              <w:ind w:left="35" w:right="100"/>
              <w:jc w:val="both"/>
              <w:rPr>
                <w:rStyle w:val="FontStyle21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>87 846,88</w:t>
            </w:r>
          </w:p>
          <w:p w:rsidR="00E44DCE" w:rsidRPr="00737117" w:rsidRDefault="00E44DCE" w:rsidP="00CB0F86">
            <w:pPr>
              <w:pStyle w:val="Style2"/>
              <w:widowControl/>
              <w:spacing w:line="274" w:lineRule="exact"/>
              <w:ind w:left="35" w:right="100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Обеспечение</w:t>
            </w:r>
          </w:p>
          <w:p w:rsidR="00E44DCE" w:rsidRPr="00737117" w:rsidRDefault="00E44DCE" w:rsidP="00CB0F86">
            <w:pPr>
              <w:pStyle w:val="Style2"/>
              <w:widowControl/>
              <w:spacing w:line="274" w:lineRule="exact"/>
              <w:ind w:left="35" w:right="100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деятельности</w:t>
            </w:r>
          </w:p>
          <w:p w:rsidR="00E44DCE" w:rsidRPr="00737117" w:rsidRDefault="00E44DCE" w:rsidP="00CB0F86">
            <w:pPr>
              <w:pStyle w:val="Style2"/>
              <w:widowControl/>
              <w:spacing w:line="274" w:lineRule="exact"/>
              <w:ind w:left="35" w:right="100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подведомственных</w:t>
            </w:r>
          </w:p>
          <w:p w:rsidR="00E44DCE" w:rsidRPr="00737117" w:rsidRDefault="00E44DCE" w:rsidP="00CB0F86">
            <w:pPr>
              <w:pStyle w:val="Style2"/>
              <w:widowControl/>
              <w:spacing w:line="274" w:lineRule="exact"/>
              <w:ind w:left="35" w:right="100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учреждений</w:t>
            </w:r>
          </w:p>
          <w:p w:rsidR="00E44DCE" w:rsidRPr="00737117" w:rsidRDefault="00E44DCE" w:rsidP="00CB0F86">
            <w:pPr>
              <w:pStyle w:val="Style2"/>
              <w:widowControl/>
              <w:spacing w:line="274" w:lineRule="exact"/>
              <w:ind w:left="35" w:right="100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07024229900000</w:t>
            </w:r>
          </w:p>
          <w:p w:rsidR="00E44DCE" w:rsidRPr="00737117" w:rsidRDefault="00E44DCE" w:rsidP="00CB0F86">
            <w:pPr>
              <w:pStyle w:val="Style3"/>
              <w:widowControl/>
              <w:ind w:left="35" w:right="100"/>
              <w:jc w:val="both"/>
              <w:rPr>
                <w:rStyle w:val="FontStyle21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 xml:space="preserve">87 846,88 </w:t>
            </w:r>
          </w:p>
          <w:p w:rsidR="00E44DCE" w:rsidRPr="00737117" w:rsidRDefault="00E44DCE" w:rsidP="00CB0F86">
            <w:pPr>
              <w:pStyle w:val="Style3"/>
              <w:widowControl/>
              <w:spacing w:line="278" w:lineRule="exact"/>
              <w:ind w:left="35" w:right="100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Выполнение функций казенными учреждениями 07024229900001</w:t>
            </w:r>
          </w:p>
          <w:p w:rsidR="00E44DCE" w:rsidRPr="00737117" w:rsidRDefault="00E44DCE" w:rsidP="00CB0F86">
            <w:pPr>
              <w:pStyle w:val="Style3"/>
              <w:widowControl/>
              <w:ind w:left="35" w:right="100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>87 846,88</w:t>
            </w:r>
          </w:p>
        </w:tc>
        <w:tc>
          <w:tcPr>
            <w:tcW w:w="36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DCE" w:rsidRPr="00737117" w:rsidRDefault="00E44DCE" w:rsidP="00CB0F86">
            <w:pPr>
              <w:pStyle w:val="Style2"/>
              <w:widowControl/>
              <w:spacing w:line="274" w:lineRule="exact"/>
              <w:ind w:left="104" w:right="101" w:hanging="10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Увеличить расходы на</w:t>
            </w:r>
          </w:p>
          <w:p w:rsidR="00E44DCE" w:rsidRPr="00737117" w:rsidRDefault="00E44DCE" w:rsidP="00CB0F86">
            <w:pPr>
              <w:pStyle w:val="Style2"/>
              <w:widowControl/>
              <w:spacing w:line="274" w:lineRule="exact"/>
              <w:ind w:left="104" w:right="101" w:hanging="10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 xml:space="preserve">51 000,00 </w:t>
            </w:r>
            <w:r w:rsidRPr="00737117">
              <w:rPr>
                <w:rStyle w:val="FontStyle19"/>
                <w:sz w:val="28"/>
                <w:szCs w:val="28"/>
              </w:rPr>
              <w:t xml:space="preserve">тыс. руб. по ведомству </w:t>
            </w:r>
          </w:p>
          <w:p w:rsidR="00E44DCE" w:rsidRPr="00737117" w:rsidRDefault="00E44DCE" w:rsidP="00CB0F86">
            <w:pPr>
              <w:pStyle w:val="Style2"/>
              <w:widowControl/>
              <w:spacing w:line="274" w:lineRule="exact"/>
              <w:ind w:left="104" w:right="101" w:hanging="10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 xml:space="preserve">759 "Департамент образования и науки Приморского края", цифры </w:t>
            </w:r>
            <w:r w:rsidRPr="00737117">
              <w:rPr>
                <w:rStyle w:val="FontStyle21"/>
                <w:sz w:val="28"/>
                <w:szCs w:val="28"/>
              </w:rPr>
              <w:t xml:space="preserve">"12 435 525,73" </w:t>
            </w:r>
            <w:r w:rsidRPr="00737117">
              <w:rPr>
                <w:rStyle w:val="FontStyle19"/>
                <w:sz w:val="28"/>
                <w:szCs w:val="28"/>
              </w:rPr>
              <w:t xml:space="preserve">заменить цифрами </w:t>
            </w:r>
          </w:p>
          <w:p w:rsidR="00E44DCE" w:rsidRPr="00737117" w:rsidRDefault="00E44DCE" w:rsidP="00CB0F86">
            <w:pPr>
              <w:pStyle w:val="Style2"/>
              <w:widowControl/>
              <w:spacing w:line="274" w:lineRule="exact"/>
              <w:ind w:left="104" w:right="101" w:hanging="10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 xml:space="preserve">"12 486 525,73", </w:t>
            </w:r>
            <w:r w:rsidRPr="00737117">
              <w:rPr>
                <w:rStyle w:val="FontStyle19"/>
                <w:sz w:val="28"/>
                <w:szCs w:val="28"/>
              </w:rPr>
              <w:t>по строкам: "Образование"</w:t>
            </w:r>
          </w:p>
          <w:p w:rsidR="00E44DCE" w:rsidRPr="00737117" w:rsidRDefault="00E44DCE" w:rsidP="00CB0F86">
            <w:pPr>
              <w:pStyle w:val="Style2"/>
              <w:widowControl/>
              <w:spacing w:line="274" w:lineRule="exact"/>
              <w:ind w:left="104" w:right="101" w:hanging="10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 xml:space="preserve">0700 0000000 000, "Общее образование" </w:t>
            </w:r>
          </w:p>
          <w:p w:rsidR="00E44DCE" w:rsidRPr="00737117" w:rsidRDefault="00E44DCE" w:rsidP="00CB0F86">
            <w:pPr>
              <w:pStyle w:val="Style2"/>
              <w:widowControl/>
              <w:spacing w:line="274" w:lineRule="exact"/>
              <w:ind w:left="104" w:right="101" w:hanging="10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07020000000000, "Школы-интернаты"</w:t>
            </w:r>
            <w:r w:rsidRPr="00737117">
              <w:rPr>
                <w:rStyle w:val="FontStyle19"/>
                <w:sz w:val="28"/>
                <w:szCs w:val="28"/>
              </w:rPr>
              <w:br/>
              <w:t>07024220000000,</w:t>
            </w:r>
            <w:r w:rsidRPr="00737117">
              <w:rPr>
                <w:rStyle w:val="FontStyle19"/>
                <w:sz w:val="28"/>
                <w:szCs w:val="28"/>
              </w:rPr>
              <w:br/>
              <w:t>"Обеспечение деятельности</w:t>
            </w:r>
            <w:r w:rsidRPr="00737117">
              <w:rPr>
                <w:rStyle w:val="FontStyle19"/>
                <w:sz w:val="28"/>
                <w:szCs w:val="28"/>
              </w:rPr>
              <w:br/>
              <w:t>подведомственных учреждений"</w:t>
            </w:r>
            <w:r w:rsidRPr="00737117">
              <w:rPr>
                <w:rStyle w:val="FontStyle19"/>
                <w:sz w:val="28"/>
                <w:szCs w:val="28"/>
              </w:rPr>
              <w:br/>
              <w:t>07024229900000 цифры</w:t>
            </w:r>
            <w:r w:rsidRPr="00737117">
              <w:rPr>
                <w:rStyle w:val="FontStyle19"/>
                <w:sz w:val="28"/>
                <w:szCs w:val="28"/>
              </w:rPr>
              <w:br/>
            </w:r>
            <w:r w:rsidRPr="00737117">
              <w:rPr>
                <w:rStyle w:val="FontStyle21"/>
                <w:sz w:val="28"/>
                <w:szCs w:val="28"/>
              </w:rPr>
              <w:t xml:space="preserve">"11 510 167,99" </w:t>
            </w:r>
            <w:r w:rsidRPr="00737117">
              <w:rPr>
                <w:rStyle w:val="FontStyle19"/>
                <w:sz w:val="28"/>
                <w:szCs w:val="28"/>
              </w:rPr>
              <w:t xml:space="preserve">заменить цифрами </w:t>
            </w:r>
            <w:r w:rsidRPr="00737117">
              <w:rPr>
                <w:rStyle w:val="FontStyle21"/>
                <w:sz w:val="28"/>
                <w:szCs w:val="28"/>
              </w:rPr>
              <w:t xml:space="preserve">"11 561 167,99", </w:t>
            </w:r>
            <w:r w:rsidRPr="00737117">
              <w:rPr>
                <w:rStyle w:val="FontStyle19"/>
                <w:sz w:val="28"/>
                <w:szCs w:val="28"/>
              </w:rPr>
              <w:t xml:space="preserve">цифры </w:t>
            </w:r>
            <w:r w:rsidRPr="00737117">
              <w:rPr>
                <w:rStyle w:val="FontStyle21"/>
                <w:sz w:val="28"/>
                <w:szCs w:val="28"/>
              </w:rPr>
              <w:t xml:space="preserve">"8 531 584,04" </w:t>
            </w:r>
            <w:r w:rsidRPr="00737117">
              <w:rPr>
                <w:rStyle w:val="FontStyle19"/>
                <w:sz w:val="28"/>
                <w:szCs w:val="28"/>
              </w:rPr>
              <w:t>заменить цифрами</w:t>
            </w:r>
          </w:p>
          <w:p w:rsidR="00E44DCE" w:rsidRPr="00737117" w:rsidRDefault="00E44DCE" w:rsidP="00CB0F86">
            <w:pPr>
              <w:pStyle w:val="Style2"/>
              <w:widowControl/>
              <w:spacing w:line="274" w:lineRule="exact"/>
              <w:ind w:left="104" w:right="101" w:hanging="10"/>
              <w:jc w:val="both"/>
              <w:rPr>
                <w:rStyle w:val="FontStyle21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>"8 582 584,04",</w:t>
            </w:r>
          </w:p>
          <w:p w:rsidR="00E44DCE" w:rsidRPr="00737117" w:rsidRDefault="00E44DCE" w:rsidP="00CB0F86">
            <w:pPr>
              <w:pStyle w:val="Style2"/>
              <w:widowControl/>
              <w:spacing w:line="274" w:lineRule="exact"/>
              <w:ind w:left="104" w:right="101" w:hanging="10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 xml:space="preserve">цифры </w:t>
            </w:r>
            <w:r w:rsidRPr="00737117">
              <w:rPr>
                <w:rStyle w:val="FontStyle21"/>
                <w:sz w:val="28"/>
                <w:szCs w:val="28"/>
              </w:rPr>
              <w:t>"87 846,88"</w:t>
            </w:r>
            <w:r w:rsidRPr="00737117">
              <w:rPr>
                <w:rStyle w:val="FontStyle21"/>
                <w:sz w:val="28"/>
                <w:szCs w:val="28"/>
              </w:rPr>
              <w:br/>
            </w:r>
            <w:r w:rsidRPr="00737117">
              <w:rPr>
                <w:rStyle w:val="FontStyle19"/>
                <w:sz w:val="28"/>
                <w:szCs w:val="28"/>
              </w:rPr>
              <w:t xml:space="preserve">заменить цифрами </w:t>
            </w:r>
          </w:p>
          <w:p w:rsidR="00E44DCE" w:rsidRPr="00737117" w:rsidRDefault="00E44DCE" w:rsidP="00CB0F86">
            <w:pPr>
              <w:pStyle w:val="Style2"/>
              <w:widowControl/>
              <w:spacing w:line="274" w:lineRule="exact"/>
              <w:ind w:left="104" w:right="101" w:hanging="10"/>
              <w:jc w:val="both"/>
              <w:rPr>
                <w:rStyle w:val="FontStyle21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>"138 846,88".</w:t>
            </w:r>
          </w:p>
          <w:p w:rsidR="00E44DCE" w:rsidRPr="00737117" w:rsidRDefault="00E44DCE" w:rsidP="00CB0F86">
            <w:pPr>
              <w:pStyle w:val="Style14"/>
              <w:widowControl/>
              <w:spacing w:line="274" w:lineRule="exact"/>
              <w:ind w:left="104" w:right="101" w:hanging="10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После строки "Выполнение функций казенными учреждениями"</w:t>
            </w:r>
          </w:p>
          <w:p w:rsidR="00E44DCE" w:rsidRPr="00737117" w:rsidRDefault="00E44DCE" w:rsidP="00CB0F86">
            <w:pPr>
              <w:pStyle w:val="Style14"/>
              <w:widowControl/>
              <w:spacing w:line="274" w:lineRule="exact"/>
              <w:ind w:left="104" w:right="101" w:hanging="10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0702 4229900001</w:t>
            </w:r>
          </w:p>
          <w:p w:rsidR="00E44DCE" w:rsidRPr="00737117" w:rsidRDefault="00E44DCE" w:rsidP="00CB0F86">
            <w:pPr>
              <w:pStyle w:val="Style14"/>
              <w:widowControl/>
              <w:spacing w:line="274" w:lineRule="exact"/>
              <w:ind w:left="104" w:right="101" w:hanging="10"/>
              <w:jc w:val="both"/>
              <w:rPr>
                <w:rStyle w:val="FontStyle21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 xml:space="preserve">87 846,88 </w:t>
            </w:r>
          </w:p>
          <w:p w:rsidR="00E44DCE" w:rsidRPr="00737117" w:rsidRDefault="00E44DCE" w:rsidP="00CB0F86">
            <w:pPr>
              <w:pStyle w:val="Style14"/>
              <w:widowControl/>
              <w:spacing w:line="274" w:lineRule="exact"/>
              <w:ind w:left="104" w:right="101" w:hanging="10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 xml:space="preserve">дополнить строкой: "Выполнение функций государственными органами </w:t>
            </w:r>
          </w:p>
          <w:p w:rsidR="00E44DCE" w:rsidRPr="00737117" w:rsidRDefault="00E44DCE" w:rsidP="00CB0F86">
            <w:pPr>
              <w:pStyle w:val="Style14"/>
              <w:widowControl/>
              <w:spacing w:line="274" w:lineRule="exact"/>
              <w:ind w:left="104" w:right="101" w:hanging="10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07024229900012</w:t>
            </w:r>
          </w:p>
          <w:p w:rsidR="00E44DCE" w:rsidRPr="00737117" w:rsidRDefault="00E44DCE" w:rsidP="00CB0F86">
            <w:pPr>
              <w:pStyle w:val="Style9"/>
              <w:widowControl/>
              <w:tabs>
                <w:tab w:val="left" w:pos="2424"/>
              </w:tabs>
              <w:spacing w:line="274" w:lineRule="exact"/>
              <w:ind w:left="104" w:right="101" w:hanging="10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>51 000,00".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DCE" w:rsidRPr="00737117" w:rsidRDefault="00E44DCE" w:rsidP="00CB00BF">
            <w:pPr>
              <w:pStyle w:val="Style3"/>
              <w:widowControl/>
              <w:spacing w:line="278" w:lineRule="exact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 xml:space="preserve">Департамент образования и науки Приморского края </w:t>
            </w:r>
          </w:p>
          <w:p w:rsidR="00E44DCE" w:rsidRPr="00737117" w:rsidRDefault="00E44DCE" w:rsidP="00CB00BF">
            <w:pPr>
              <w:pStyle w:val="Style3"/>
              <w:widowControl/>
              <w:spacing w:line="278" w:lineRule="exact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759 0000 0000000 000</w:t>
            </w:r>
          </w:p>
          <w:p w:rsidR="00E44DCE" w:rsidRPr="00737117" w:rsidRDefault="00E44DCE" w:rsidP="00CB00BF">
            <w:pPr>
              <w:pStyle w:val="Style4"/>
              <w:widowControl/>
              <w:spacing w:line="278" w:lineRule="exact"/>
              <w:jc w:val="both"/>
              <w:rPr>
                <w:rStyle w:val="FontStyle21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>12 486 525,73</w:t>
            </w:r>
          </w:p>
          <w:p w:rsidR="00E44DCE" w:rsidRPr="00737117" w:rsidRDefault="00E44DCE" w:rsidP="00CB00BF">
            <w:pPr>
              <w:pStyle w:val="Style2"/>
              <w:widowControl/>
              <w:spacing w:line="274" w:lineRule="exact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Образование</w:t>
            </w:r>
          </w:p>
          <w:p w:rsidR="00E44DCE" w:rsidRPr="00737117" w:rsidRDefault="00E44DCE" w:rsidP="00CB00BF">
            <w:pPr>
              <w:pStyle w:val="Style2"/>
              <w:widowControl/>
              <w:spacing w:line="274" w:lineRule="exact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07000000000000</w:t>
            </w:r>
          </w:p>
          <w:p w:rsidR="00E44DCE" w:rsidRPr="00737117" w:rsidRDefault="00E44DCE" w:rsidP="00CB00BF">
            <w:pPr>
              <w:pStyle w:val="Style4"/>
              <w:widowControl/>
              <w:spacing w:line="274" w:lineRule="exact"/>
              <w:jc w:val="both"/>
              <w:rPr>
                <w:rStyle w:val="FontStyle21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>11 561 167,99</w:t>
            </w:r>
          </w:p>
          <w:p w:rsidR="00E44DCE" w:rsidRPr="00737117" w:rsidRDefault="00E44DCE" w:rsidP="00CB00BF">
            <w:pPr>
              <w:pStyle w:val="Style3"/>
              <w:widowControl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 xml:space="preserve">Общее образование </w:t>
            </w:r>
          </w:p>
          <w:p w:rsidR="00E44DCE" w:rsidRPr="00737117" w:rsidRDefault="00E44DCE" w:rsidP="00CB00BF">
            <w:pPr>
              <w:pStyle w:val="Style3"/>
              <w:widowControl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07020000000000</w:t>
            </w:r>
          </w:p>
          <w:p w:rsidR="00E44DCE" w:rsidRPr="00737117" w:rsidRDefault="00E44DCE" w:rsidP="00CB00BF">
            <w:pPr>
              <w:pStyle w:val="Style3"/>
              <w:widowControl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 xml:space="preserve">8 582 584,04 </w:t>
            </w:r>
            <w:r w:rsidRPr="00737117">
              <w:rPr>
                <w:rStyle w:val="FontStyle19"/>
                <w:sz w:val="28"/>
                <w:szCs w:val="28"/>
              </w:rPr>
              <w:t xml:space="preserve">Школы-интернаты </w:t>
            </w:r>
          </w:p>
          <w:p w:rsidR="00E44DCE" w:rsidRPr="00737117" w:rsidRDefault="00E44DCE" w:rsidP="00CB00BF">
            <w:pPr>
              <w:pStyle w:val="Style3"/>
              <w:widowControl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0702 4220000 000</w:t>
            </w:r>
          </w:p>
          <w:p w:rsidR="00E44DCE" w:rsidRPr="00737117" w:rsidRDefault="00E44DCE" w:rsidP="00CB00BF">
            <w:pPr>
              <w:pStyle w:val="Style3"/>
              <w:widowControl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 xml:space="preserve">138 846,88 </w:t>
            </w:r>
            <w:r w:rsidRPr="00737117">
              <w:rPr>
                <w:rStyle w:val="FontStyle19"/>
                <w:sz w:val="28"/>
                <w:szCs w:val="28"/>
              </w:rPr>
              <w:t>Обеспечение деятельности подведомственных учреж</w:t>
            </w:r>
            <w:r w:rsidRPr="00737117">
              <w:rPr>
                <w:rStyle w:val="FontStyle19"/>
                <w:sz w:val="28"/>
                <w:szCs w:val="28"/>
              </w:rPr>
              <w:softHyphen/>
              <w:t>дений</w:t>
            </w:r>
          </w:p>
          <w:p w:rsidR="00E44DCE" w:rsidRPr="00737117" w:rsidRDefault="00E44DCE" w:rsidP="00CB00BF">
            <w:pPr>
              <w:pStyle w:val="Style2"/>
              <w:widowControl/>
              <w:spacing w:line="274" w:lineRule="exact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07024229900000</w:t>
            </w:r>
          </w:p>
          <w:p w:rsidR="00E44DCE" w:rsidRPr="00737117" w:rsidRDefault="00E44DCE" w:rsidP="00CB00BF">
            <w:pPr>
              <w:pStyle w:val="Style3"/>
              <w:widowControl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 xml:space="preserve">138 846,88 </w:t>
            </w:r>
            <w:r w:rsidRPr="00737117">
              <w:rPr>
                <w:rStyle w:val="FontStyle19"/>
                <w:sz w:val="28"/>
                <w:szCs w:val="28"/>
              </w:rPr>
              <w:t>Выполнение функций казенными учреждениями</w:t>
            </w:r>
          </w:p>
          <w:p w:rsidR="00E44DCE" w:rsidRPr="00737117" w:rsidRDefault="00E44DCE" w:rsidP="00CB00BF">
            <w:pPr>
              <w:pStyle w:val="Style3"/>
              <w:widowControl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07024229900001</w:t>
            </w:r>
          </w:p>
          <w:p w:rsidR="00E44DCE" w:rsidRPr="00737117" w:rsidRDefault="00E44DCE" w:rsidP="00CB00BF">
            <w:pPr>
              <w:pStyle w:val="Style2"/>
              <w:widowControl/>
              <w:spacing w:line="274" w:lineRule="exact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>87 846,88</w:t>
            </w:r>
            <w:r w:rsidRPr="00737117">
              <w:rPr>
                <w:rStyle w:val="FontStyle19"/>
                <w:sz w:val="28"/>
                <w:szCs w:val="28"/>
              </w:rPr>
              <w:t xml:space="preserve"> </w:t>
            </w:r>
          </w:p>
          <w:p w:rsidR="00E44DCE" w:rsidRPr="00737117" w:rsidRDefault="00E44DCE" w:rsidP="00CB00BF">
            <w:pPr>
              <w:pStyle w:val="Style2"/>
              <w:widowControl/>
              <w:spacing w:line="274" w:lineRule="exact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Выполнение функций</w:t>
            </w:r>
          </w:p>
          <w:p w:rsidR="00E44DCE" w:rsidRPr="00737117" w:rsidRDefault="00E44DCE" w:rsidP="00CB00BF">
            <w:pPr>
              <w:pStyle w:val="Style2"/>
              <w:widowControl/>
              <w:spacing w:line="274" w:lineRule="exact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государственными</w:t>
            </w:r>
          </w:p>
          <w:p w:rsidR="00E44DCE" w:rsidRPr="00737117" w:rsidRDefault="00E44DCE" w:rsidP="00CB00BF">
            <w:pPr>
              <w:pStyle w:val="Style2"/>
              <w:widowControl/>
              <w:spacing w:line="274" w:lineRule="exact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органами</w:t>
            </w:r>
          </w:p>
          <w:p w:rsidR="00E44DCE" w:rsidRPr="00737117" w:rsidRDefault="00E44DCE" w:rsidP="00CB00BF">
            <w:pPr>
              <w:pStyle w:val="Style2"/>
              <w:widowControl/>
              <w:spacing w:line="274" w:lineRule="exact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07024229900012</w:t>
            </w:r>
          </w:p>
          <w:p w:rsidR="00E44DCE" w:rsidRPr="00737117" w:rsidRDefault="00E44DCE" w:rsidP="00CB00BF">
            <w:pPr>
              <w:pStyle w:val="Style4"/>
              <w:widowControl/>
              <w:spacing w:line="274" w:lineRule="exact"/>
              <w:jc w:val="both"/>
              <w:rPr>
                <w:rStyle w:val="FontStyle21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>51 000,00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DCE" w:rsidRPr="00737117" w:rsidRDefault="00E44DCE" w:rsidP="00CB00BF">
            <w:pPr>
              <w:pStyle w:val="Style3"/>
              <w:widowControl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Депутат Законодатель</w:t>
            </w:r>
            <w:r w:rsidRPr="00737117">
              <w:rPr>
                <w:rStyle w:val="FontStyle19"/>
                <w:sz w:val="28"/>
                <w:szCs w:val="28"/>
              </w:rPr>
              <w:softHyphen/>
              <w:t>ного Собрания Лазарев Г.И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DCE" w:rsidRPr="00737117" w:rsidRDefault="00E44DCE" w:rsidP="00CB00BF">
            <w:pPr>
              <w:pStyle w:val="Style6"/>
              <w:widowControl/>
              <w:jc w:val="both"/>
              <w:rPr>
                <w:sz w:val="28"/>
                <w:szCs w:val="28"/>
              </w:rPr>
            </w:pPr>
          </w:p>
        </w:tc>
      </w:tr>
      <w:tr w:rsidR="00E44DCE" w:rsidRPr="00737117" w:rsidTr="00CB0F86"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DCE" w:rsidRPr="00737117" w:rsidRDefault="00E44DCE" w:rsidP="00CB00BF">
            <w:pPr>
              <w:pStyle w:val="Style2"/>
              <w:widowControl/>
              <w:spacing w:line="240" w:lineRule="auto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4.</w:t>
            </w:r>
          </w:p>
        </w:tc>
        <w:tc>
          <w:tcPr>
            <w:tcW w:w="20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DCE" w:rsidRPr="00737117" w:rsidRDefault="00E44DCE" w:rsidP="00CB00BF">
            <w:pPr>
              <w:pStyle w:val="Style3"/>
              <w:widowControl/>
              <w:spacing w:line="278" w:lineRule="exact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Приложение 13 к законопроекту</w:t>
            </w:r>
          </w:p>
        </w:tc>
        <w:tc>
          <w:tcPr>
            <w:tcW w:w="2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DCE" w:rsidRPr="00737117" w:rsidRDefault="00E44DCE" w:rsidP="00CB0F86">
            <w:pPr>
              <w:pStyle w:val="Style3"/>
              <w:widowControl/>
              <w:ind w:left="35" w:right="100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Департамент по жилищно-коммунальному хозяйству и топливным ресурсам Приморского края</w:t>
            </w:r>
          </w:p>
          <w:p w:rsidR="00E44DCE" w:rsidRPr="00737117" w:rsidRDefault="00E44DCE" w:rsidP="00CB0F86">
            <w:pPr>
              <w:pStyle w:val="Style3"/>
              <w:widowControl/>
              <w:ind w:left="35" w:right="100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 xml:space="preserve">76800000000000000 </w:t>
            </w:r>
          </w:p>
          <w:p w:rsidR="00E44DCE" w:rsidRPr="00737117" w:rsidRDefault="00E44DCE" w:rsidP="00CB0F86">
            <w:pPr>
              <w:pStyle w:val="Style3"/>
              <w:widowControl/>
              <w:ind w:left="35" w:right="100"/>
              <w:jc w:val="both"/>
              <w:rPr>
                <w:rStyle w:val="FontStyle21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>4 819 982,87</w:t>
            </w:r>
          </w:p>
          <w:p w:rsidR="00E44DCE" w:rsidRPr="00737117" w:rsidRDefault="00E44DCE" w:rsidP="00CB0F86">
            <w:pPr>
              <w:pStyle w:val="Style3"/>
              <w:widowControl/>
              <w:spacing w:line="278" w:lineRule="exact"/>
              <w:ind w:left="35" w:right="100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Жилищно-коммунальное хозяйство</w:t>
            </w:r>
          </w:p>
          <w:p w:rsidR="00E44DCE" w:rsidRPr="00737117" w:rsidRDefault="00E44DCE" w:rsidP="00CB0F86">
            <w:pPr>
              <w:pStyle w:val="Style2"/>
              <w:widowControl/>
              <w:spacing w:line="240" w:lineRule="auto"/>
              <w:ind w:left="35" w:right="100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05000000000000</w:t>
            </w:r>
          </w:p>
          <w:p w:rsidR="00E44DCE" w:rsidRPr="00737117" w:rsidRDefault="00E44DCE" w:rsidP="00CB0F86">
            <w:pPr>
              <w:pStyle w:val="Style11"/>
              <w:widowControl/>
              <w:spacing w:line="240" w:lineRule="auto"/>
              <w:ind w:left="35" w:right="100" w:firstLine="0"/>
              <w:jc w:val="both"/>
              <w:rPr>
                <w:rStyle w:val="FontStyle21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>4 814 712,87</w:t>
            </w:r>
          </w:p>
          <w:p w:rsidR="00E44DCE" w:rsidRPr="00737117" w:rsidRDefault="00E44DCE" w:rsidP="00CB0F86">
            <w:pPr>
              <w:pStyle w:val="Style2"/>
              <w:widowControl/>
              <w:spacing w:line="278" w:lineRule="exact"/>
              <w:ind w:left="35" w:right="100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Коммунальное</w:t>
            </w:r>
          </w:p>
          <w:p w:rsidR="00E44DCE" w:rsidRPr="00737117" w:rsidRDefault="00E44DCE" w:rsidP="00CB0F86">
            <w:pPr>
              <w:pStyle w:val="Style2"/>
              <w:widowControl/>
              <w:spacing w:line="278" w:lineRule="exact"/>
              <w:ind w:left="35" w:right="100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хозяйство</w:t>
            </w:r>
          </w:p>
          <w:p w:rsidR="00E44DCE" w:rsidRPr="00737117" w:rsidRDefault="00E44DCE" w:rsidP="00CB0F86">
            <w:pPr>
              <w:pStyle w:val="Style2"/>
              <w:widowControl/>
              <w:spacing w:line="278" w:lineRule="exact"/>
              <w:ind w:left="35" w:right="100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0502 000000 000</w:t>
            </w:r>
          </w:p>
          <w:p w:rsidR="00E44DCE" w:rsidRPr="00737117" w:rsidRDefault="00E44DCE" w:rsidP="00CB0F86">
            <w:pPr>
              <w:pStyle w:val="Style11"/>
              <w:widowControl/>
              <w:ind w:left="35" w:right="100" w:firstLine="0"/>
              <w:jc w:val="both"/>
              <w:rPr>
                <w:rStyle w:val="FontStyle21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>4 781 025,46</w:t>
            </w:r>
          </w:p>
          <w:p w:rsidR="00E44DCE" w:rsidRPr="00737117" w:rsidRDefault="00E44DCE" w:rsidP="00CB0F86">
            <w:pPr>
              <w:pStyle w:val="Style2"/>
              <w:widowControl/>
              <w:spacing w:line="274" w:lineRule="exact"/>
              <w:ind w:left="35" w:right="100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Региональные целевые</w:t>
            </w:r>
          </w:p>
          <w:p w:rsidR="00E44DCE" w:rsidRPr="00737117" w:rsidRDefault="00E44DCE" w:rsidP="00CB0F86">
            <w:pPr>
              <w:pStyle w:val="Style2"/>
              <w:widowControl/>
              <w:spacing w:line="274" w:lineRule="exact"/>
              <w:ind w:left="35" w:right="100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программы</w:t>
            </w:r>
          </w:p>
          <w:p w:rsidR="00E44DCE" w:rsidRPr="00737117" w:rsidRDefault="00E44DCE" w:rsidP="00CB0F86">
            <w:pPr>
              <w:pStyle w:val="Style2"/>
              <w:widowControl/>
              <w:spacing w:line="274" w:lineRule="exact"/>
              <w:ind w:left="35" w:right="100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05025220000000</w:t>
            </w:r>
          </w:p>
          <w:p w:rsidR="00E44DCE" w:rsidRPr="00737117" w:rsidRDefault="00E44DCE" w:rsidP="00CB0F86">
            <w:pPr>
              <w:pStyle w:val="Style11"/>
              <w:widowControl/>
              <w:spacing w:line="274" w:lineRule="exact"/>
              <w:ind w:left="35" w:right="100" w:firstLine="0"/>
              <w:jc w:val="both"/>
              <w:rPr>
                <w:rStyle w:val="FontStyle21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>1 789 540,00</w:t>
            </w:r>
          </w:p>
          <w:p w:rsidR="00E44DCE" w:rsidRPr="00737117" w:rsidRDefault="00E44DCE" w:rsidP="00CB0F86">
            <w:pPr>
              <w:pStyle w:val="Style2"/>
              <w:widowControl/>
              <w:spacing w:line="274" w:lineRule="exact"/>
              <w:ind w:left="35" w:right="100" w:hanging="10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Краевая долгосрочная целевая программа "Энергосбережение и повышение энергетической эффективности в Приморском крае" на 2010-2014 годы с целевыми показателями до 2020 года" 05025223400 000</w:t>
            </w:r>
          </w:p>
          <w:p w:rsidR="00E44DCE" w:rsidRPr="00737117" w:rsidRDefault="00E44DCE" w:rsidP="00CB0F86">
            <w:pPr>
              <w:pStyle w:val="Style4"/>
              <w:widowControl/>
              <w:spacing w:line="274" w:lineRule="exact"/>
              <w:ind w:left="35" w:right="100"/>
              <w:jc w:val="both"/>
              <w:rPr>
                <w:rStyle w:val="FontStyle21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>1 789 540,00</w:t>
            </w:r>
          </w:p>
          <w:p w:rsidR="00E44DCE" w:rsidRPr="00737117" w:rsidRDefault="00E44DCE" w:rsidP="00CB0F86">
            <w:pPr>
              <w:pStyle w:val="Style2"/>
              <w:widowControl/>
              <w:spacing w:line="274" w:lineRule="exact"/>
              <w:ind w:left="35" w:right="100" w:hanging="10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Подпрограмма " Энергоресурсосбережение и модернизация объектов коммунальной инфраструктуры Приморского края" на 2010-2014 годы"</w:t>
            </w:r>
          </w:p>
          <w:p w:rsidR="00E44DCE" w:rsidRPr="00737117" w:rsidRDefault="00E44DCE" w:rsidP="00CB0F86">
            <w:pPr>
              <w:pStyle w:val="Style4"/>
              <w:widowControl/>
              <w:spacing w:line="274" w:lineRule="exact"/>
              <w:ind w:left="35" w:right="100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05025223410 000</w:t>
            </w:r>
          </w:p>
          <w:p w:rsidR="00E44DCE" w:rsidRPr="00737117" w:rsidRDefault="00E44DCE" w:rsidP="00CB0F86">
            <w:pPr>
              <w:pStyle w:val="Style4"/>
              <w:widowControl/>
              <w:spacing w:line="274" w:lineRule="exact"/>
              <w:ind w:left="35" w:right="100"/>
              <w:jc w:val="both"/>
              <w:rPr>
                <w:rStyle w:val="FontStyle21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>1 469 540,00</w:t>
            </w:r>
          </w:p>
          <w:p w:rsidR="00E44DCE" w:rsidRPr="00737117" w:rsidRDefault="00E44DCE" w:rsidP="00CB0F86">
            <w:pPr>
              <w:pStyle w:val="Style2"/>
              <w:widowControl/>
              <w:spacing w:line="278" w:lineRule="exact"/>
              <w:ind w:left="35" w:right="100" w:firstLine="10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Субсидии юридическим лицам</w:t>
            </w:r>
          </w:p>
          <w:p w:rsidR="00E44DCE" w:rsidRPr="00737117" w:rsidRDefault="00E44DCE" w:rsidP="00CB0F86">
            <w:pPr>
              <w:pStyle w:val="Style2"/>
              <w:widowControl/>
              <w:spacing w:line="278" w:lineRule="exact"/>
              <w:ind w:left="35" w:right="100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0502 5223410 006</w:t>
            </w:r>
          </w:p>
          <w:p w:rsidR="00E44DCE" w:rsidRPr="00737117" w:rsidRDefault="00E44DCE" w:rsidP="00CB0F86">
            <w:pPr>
              <w:pStyle w:val="Style2"/>
              <w:widowControl/>
              <w:spacing w:line="240" w:lineRule="auto"/>
              <w:ind w:left="35" w:right="100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>700 000,00</w:t>
            </w:r>
          </w:p>
        </w:tc>
        <w:tc>
          <w:tcPr>
            <w:tcW w:w="36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DCE" w:rsidRPr="00737117" w:rsidRDefault="00E44DCE" w:rsidP="00CB0F86">
            <w:pPr>
              <w:pStyle w:val="Style11"/>
              <w:widowControl/>
              <w:spacing w:line="274" w:lineRule="exact"/>
              <w:ind w:left="104" w:right="101" w:firstLine="0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 xml:space="preserve">Уменьшить </w:t>
            </w:r>
            <w:r w:rsidRPr="00737117">
              <w:rPr>
                <w:rStyle w:val="FontStyle19"/>
                <w:sz w:val="28"/>
                <w:szCs w:val="28"/>
              </w:rPr>
              <w:t xml:space="preserve">расходы на </w:t>
            </w:r>
          </w:p>
          <w:p w:rsidR="00E44DCE" w:rsidRPr="00737117" w:rsidRDefault="00E44DCE" w:rsidP="00CB0F86">
            <w:pPr>
              <w:pStyle w:val="Style11"/>
              <w:widowControl/>
              <w:spacing w:line="274" w:lineRule="exact"/>
              <w:ind w:left="104" w:right="101" w:firstLine="0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 xml:space="preserve">51 000,00 тыс. руб. </w:t>
            </w:r>
            <w:r w:rsidRPr="00737117">
              <w:rPr>
                <w:rStyle w:val="FontStyle19"/>
                <w:sz w:val="28"/>
                <w:szCs w:val="28"/>
              </w:rPr>
              <w:t>по</w:t>
            </w:r>
          </w:p>
          <w:p w:rsidR="00E44DCE" w:rsidRPr="00737117" w:rsidRDefault="00E44DCE" w:rsidP="00CB0F86">
            <w:pPr>
              <w:pStyle w:val="Style2"/>
              <w:widowControl/>
              <w:spacing w:line="274" w:lineRule="exact"/>
              <w:ind w:left="104" w:right="101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 xml:space="preserve">ведомству 768 "Департамент по жилищно-коммунальному хозяйству и топливным ресурсам Приморского края" цифры </w:t>
            </w:r>
          </w:p>
          <w:p w:rsidR="00E44DCE" w:rsidRPr="00737117" w:rsidRDefault="00E44DCE" w:rsidP="00CB0F86">
            <w:pPr>
              <w:pStyle w:val="Style2"/>
              <w:widowControl/>
              <w:spacing w:line="274" w:lineRule="exact"/>
              <w:ind w:left="104" w:right="101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 xml:space="preserve">"4 819 982,87" </w:t>
            </w:r>
            <w:r w:rsidRPr="00737117">
              <w:rPr>
                <w:rStyle w:val="FontStyle19"/>
                <w:sz w:val="28"/>
                <w:szCs w:val="28"/>
              </w:rPr>
              <w:t xml:space="preserve">заменить цифрами </w:t>
            </w:r>
            <w:r w:rsidRPr="00737117">
              <w:rPr>
                <w:rStyle w:val="FontStyle21"/>
                <w:sz w:val="28"/>
                <w:szCs w:val="28"/>
              </w:rPr>
              <w:t xml:space="preserve">"4 768 982,87", </w:t>
            </w:r>
            <w:r w:rsidRPr="00737117">
              <w:rPr>
                <w:rStyle w:val="FontStyle19"/>
                <w:sz w:val="28"/>
                <w:szCs w:val="28"/>
              </w:rPr>
              <w:t xml:space="preserve">по строке "Жилищно-коммунальное хозяйство" 0500 0000000 000 цифры </w:t>
            </w:r>
            <w:r w:rsidRPr="00737117">
              <w:rPr>
                <w:rStyle w:val="FontStyle21"/>
                <w:sz w:val="28"/>
                <w:szCs w:val="28"/>
              </w:rPr>
              <w:t xml:space="preserve">"4 814 712,87" </w:t>
            </w:r>
            <w:r w:rsidRPr="00737117">
              <w:rPr>
                <w:rStyle w:val="FontStyle19"/>
                <w:sz w:val="28"/>
                <w:szCs w:val="28"/>
              </w:rPr>
              <w:t xml:space="preserve">заменить цифрами   </w:t>
            </w:r>
            <w:r w:rsidRPr="00737117">
              <w:rPr>
                <w:rStyle w:val="FontStyle21"/>
                <w:sz w:val="28"/>
                <w:szCs w:val="28"/>
              </w:rPr>
              <w:t xml:space="preserve">"4 763 712,87", </w:t>
            </w:r>
            <w:r w:rsidRPr="00737117">
              <w:rPr>
                <w:rStyle w:val="FontStyle19"/>
                <w:sz w:val="28"/>
                <w:szCs w:val="28"/>
              </w:rPr>
              <w:t xml:space="preserve">по строке "Коммунальное хозяйство" </w:t>
            </w:r>
          </w:p>
          <w:p w:rsidR="00E44DCE" w:rsidRPr="00737117" w:rsidRDefault="00E44DCE" w:rsidP="00CB0F86">
            <w:pPr>
              <w:pStyle w:val="Style2"/>
              <w:widowControl/>
              <w:spacing w:line="274" w:lineRule="exact"/>
              <w:ind w:left="104" w:right="101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 xml:space="preserve">0502000000000 цифры </w:t>
            </w:r>
          </w:p>
          <w:p w:rsidR="00E44DCE" w:rsidRPr="00737117" w:rsidRDefault="00E44DCE" w:rsidP="00CB0F86">
            <w:pPr>
              <w:pStyle w:val="Style2"/>
              <w:widowControl/>
              <w:spacing w:line="274" w:lineRule="exact"/>
              <w:ind w:left="104" w:right="101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 xml:space="preserve">"4 781 025,46" </w:t>
            </w:r>
            <w:r w:rsidRPr="00737117">
              <w:rPr>
                <w:rStyle w:val="FontStyle19"/>
                <w:sz w:val="28"/>
                <w:szCs w:val="28"/>
              </w:rPr>
              <w:t xml:space="preserve">заменить цифрами   </w:t>
            </w:r>
            <w:r w:rsidRPr="00737117">
              <w:rPr>
                <w:rStyle w:val="FontStyle21"/>
                <w:sz w:val="28"/>
                <w:szCs w:val="28"/>
              </w:rPr>
              <w:t xml:space="preserve">"4 730 025,46", </w:t>
            </w:r>
            <w:r w:rsidRPr="00737117">
              <w:rPr>
                <w:rStyle w:val="FontStyle19"/>
                <w:sz w:val="28"/>
                <w:szCs w:val="28"/>
              </w:rPr>
              <w:t>по строкам "Региональные целевые программы" 05025220000000,    "Краевая долгосрочная целевая программа "Энергосбережение и повышение энергетической</w:t>
            </w:r>
          </w:p>
          <w:p w:rsidR="00E44DCE" w:rsidRPr="00737117" w:rsidRDefault="00E44DCE" w:rsidP="00CB0F86">
            <w:pPr>
              <w:pStyle w:val="Style16"/>
              <w:widowControl/>
              <w:ind w:left="104" w:right="101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 xml:space="preserve">эффективности в Приморском крае"   на 2010-2014 годы с целевыми     показателями до 2020 года" </w:t>
            </w:r>
          </w:p>
          <w:p w:rsidR="00E44DCE" w:rsidRPr="00737117" w:rsidRDefault="00E44DCE" w:rsidP="00CB0F86">
            <w:pPr>
              <w:pStyle w:val="Style16"/>
              <w:widowControl/>
              <w:ind w:left="104" w:right="101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 xml:space="preserve">05025223400000 цифры </w:t>
            </w:r>
          </w:p>
          <w:p w:rsidR="00E44DCE" w:rsidRPr="00737117" w:rsidRDefault="00E44DCE" w:rsidP="00CB0F86">
            <w:pPr>
              <w:pStyle w:val="Style16"/>
              <w:widowControl/>
              <w:ind w:left="104" w:right="101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 xml:space="preserve">"1789 540,00" </w:t>
            </w:r>
            <w:r w:rsidRPr="00737117">
              <w:rPr>
                <w:rStyle w:val="FontStyle19"/>
                <w:sz w:val="28"/>
                <w:szCs w:val="28"/>
              </w:rPr>
              <w:t xml:space="preserve">заменить цифрами </w:t>
            </w:r>
          </w:p>
          <w:p w:rsidR="00E44DCE" w:rsidRPr="00737117" w:rsidRDefault="00E44DCE" w:rsidP="00CB0F86">
            <w:pPr>
              <w:pStyle w:val="Style16"/>
              <w:widowControl/>
              <w:ind w:left="104" w:right="101"/>
              <w:rPr>
                <w:rStyle w:val="FontStyle21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 xml:space="preserve">"1 738 540,00", </w:t>
            </w:r>
          </w:p>
          <w:p w:rsidR="00E44DCE" w:rsidRPr="00737117" w:rsidRDefault="00E44DCE" w:rsidP="00CB0F86">
            <w:pPr>
              <w:pStyle w:val="Style16"/>
              <w:widowControl/>
              <w:ind w:left="104" w:right="101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 xml:space="preserve">по строке "Подпрограмма "Энергоресурсосбережение и модернизация объектов коммунальной инфраструктуры Приморского края" на 2010-2014 годы" 0502 5223410 000 цифры </w:t>
            </w:r>
          </w:p>
          <w:p w:rsidR="00E44DCE" w:rsidRPr="00737117" w:rsidRDefault="00E44DCE" w:rsidP="00CB0F86">
            <w:pPr>
              <w:pStyle w:val="Style2"/>
              <w:widowControl/>
              <w:spacing w:line="274" w:lineRule="exact"/>
              <w:ind w:left="104" w:right="101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 xml:space="preserve">"1 469 540,00 </w:t>
            </w:r>
            <w:r w:rsidRPr="00737117">
              <w:rPr>
                <w:rStyle w:val="FontStyle19"/>
                <w:sz w:val="28"/>
                <w:szCs w:val="28"/>
              </w:rPr>
              <w:t xml:space="preserve">" заменить цифрами </w:t>
            </w:r>
            <w:r w:rsidRPr="00737117">
              <w:rPr>
                <w:rStyle w:val="FontStyle21"/>
                <w:sz w:val="28"/>
                <w:szCs w:val="28"/>
              </w:rPr>
              <w:t xml:space="preserve">"1 418 540,00", </w:t>
            </w:r>
            <w:r w:rsidRPr="00737117">
              <w:rPr>
                <w:rStyle w:val="FontStyle19"/>
                <w:sz w:val="28"/>
                <w:szCs w:val="28"/>
              </w:rPr>
              <w:t xml:space="preserve">по строке "Субсидии юридическим лицам" 0502 5223410 006 цифры </w:t>
            </w:r>
          </w:p>
          <w:p w:rsidR="00E44DCE" w:rsidRPr="00737117" w:rsidRDefault="00E44DCE" w:rsidP="00CB0F86">
            <w:pPr>
              <w:pStyle w:val="Style2"/>
              <w:widowControl/>
              <w:spacing w:line="274" w:lineRule="exact"/>
              <w:ind w:left="104" w:right="101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 xml:space="preserve">"700 000,00" </w:t>
            </w:r>
            <w:r w:rsidRPr="00737117">
              <w:rPr>
                <w:rStyle w:val="FontStyle19"/>
                <w:sz w:val="28"/>
                <w:szCs w:val="28"/>
              </w:rPr>
              <w:t xml:space="preserve">заменить цифрами </w:t>
            </w:r>
            <w:r w:rsidRPr="00737117">
              <w:rPr>
                <w:rStyle w:val="FontStyle21"/>
                <w:sz w:val="28"/>
                <w:szCs w:val="28"/>
              </w:rPr>
              <w:t>"649 000,00".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DCE" w:rsidRPr="00737117" w:rsidRDefault="00E44DCE" w:rsidP="00CB0F86">
            <w:pPr>
              <w:pStyle w:val="Style3"/>
              <w:widowControl/>
              <w:ind w:left="102" w:right="101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 xml:space="preserve">Департамент по жилищно-коммунальному хозяйству и топливным ресурсам Приморского края 76800000000000 000 </w:t>
            </w:r>
          </w:p>
          <w:p w:rsidR="00E44DCE" w:rsidRPr="00737117" w:rsidRDefault="00E44DCE" w:rsidP="00CB0F86">
            <w:pPr>
              <w:pStyle w:val="Style3"/>
              <w:widowControl/>
              <w:ind w:left="102" w:right="101"/>
              <w:jc w:val="both"/>
              <w:rPr>
                <w:rStyle w:val="FontStyle21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>4 768 982,87</w:t>
            </w:r>
          </w:p>
          <w:p w:rsidR="00E44DCE" w:rsidRPr="00737117" w:rsidRDefault="00E44DCE" w:rsidP="00CB0F86">
            <w:pPr>
              <w:pStyle w:val="Style3"/>
              <w:widowControl/>
              <w:ind w:left="102" w:right="101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Жилищно-коммунальное хозяйство</w:t>
            </w:r>
          </w:p>
          <w:p w:rsidR="00E44DCE" w:rsidRPr="00737117" w:rsidRDefault="00E44DCE" w:rsidP="00CB0F86">
            <w:pPr>
              <w:pStyle w:val="Style3"/>
              <w:widowControl/>
              <w:spacing w:line="278" w:lineRule="exact"/>
              <w:ind w:left="102" w:right="101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05000000000000</w:t>
            </w:r>
          </w:p>
          <w:p w:rsidR="00E44DCE" w:rsidRPr="00737117" w:rsidRDefault="00E44DCE" w:rsidP="00CB0F86">
            <w:pPr>
              <w:pStyle w:val="Style3"/>
              <w:widowControl/>
              <w:spacing w:line="278" w:lineRule="exact"/>
              <w:ind w:left="102" w:right="101"/>
              <w:jc w:val="both"/>
              <w:rPr>
                <w:rStyle w:val="FontStyle21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>4 763 712,87</w:t>
            </w:r>
          </w:p>
          <w:p w:rsidR="00E44DCE" w:rsidRPr="00737117" w:rsidRDefault="00E44DCE" w:rsidP="00CB0F86">
            <w:pPr>
              <w:pStyle w:val="Style3"/>
              <w:widowControl/>
              <w:spacing w:line="278" w:lineRule="exact"/>
              <w:ind w:left="102" w:right="101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Коммунальное хозяйство 0502000000000</w:t>
            </w:r>
          </w:p>
          <w:p w:rsidR="00E44DCE" w:rsidRPr="00737117" w:rsidRDefault="00E44DCE" w:rsidP="00CB0F86">
            <w:pPr>
              <w:pStyle w:val="Style11"/>
              <w:widowControl/>
              <w:spacing w:line="240" w:lineRule="auto"/>
              <w:ind w:left="102" w:right="101" w:firstLine="0"/>
              <w:jc w:val="both"/>
              <w:rPr>
                <w:rStyle w:val="FontStyle21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>4 730 025,46</w:t>
            </w:r>
          </w:p>
          <w:p w:rsidR="00E44DCE" w:rsidRPr="00737117" w:rsidRDefault="00E44DCE" w:rsidP="00CB0F86">
            <w:pPr>
              <w:pStyle w:val="Style2"/>
              <w:widowControl/>
              <w:spacing w:line="274" w:lineRule="exact"/>
              <w:ind w:left="102" w:right="101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Региональные целевые</w:t>
            </w:r>
          </w:p>
          <w:p w:rsidR="00E44DCE" w:rsidRPr="00737117" w:rsidRDefault="00E44DCE" w:rsidP="00CB0F86">
            <w:pPr>
              <w:pStyle w:val="Style2"/>
              <w:widowControl/>
              <w:spacing w:line="274" w:lineRule="exact"/>
              <w:ind w:left="102" w:right="101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программы</w:t>
            </w:r>
          </w:p>
          <w:p w:rsidR="00E44DCE" w:rsidRPr="00737117" w:rsidRDefault="00E44DCE" w:rsidP="00CB0F86">
            <w:pPr>
              <w:pStyle w:val="Style2"/>
              <w:widowControl/>
              <w:spacing w:line="274" w:lineRule="exact"/>
              <w:ind w:left="102" w:right="101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05025220000 000</w:t>
            </w:r>
          </w:p>
          <w:p w:rsidR="00E44DCE" w:rsidRPr="00737117" w:rsidRDefault="00E44DCE" w:rsidP="00CB0F86">
            <w:pPr>
              <w:pStyle w:val="Style11"/>
              <w:widowControl/>
              <w:spacing w:line="274" w:lineRule="exact"/>
              <w:ind w:left="102" w:right="101" w:firstLine="0"/>
              <w:jc w:val="both"/>
              <w:rPr>
                <w:rStyle w:val="FontStyle21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>1 738 540,00</w:t>
            </w:r>
          </w:p>
          <w:p w:rsidR="00E44DCE" w:rsidRPr="00737117" w:rsidRDefault="00E44DCE" w:rsidP="00CB0F86">
            <w:pPr>
              <w:pStyle w:val="Style2"/>
              <w:widowControl/>
              <w:spacing w:line="278" w:lineRule="exact"/>
              <w:ind w:left="102" w:right="101" w:hanging="10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Краевая долгосрочная це</w:t>
            </w:r>
            <w:r w:rsidRPr="00737117">
              <w:rPr>
                <w:rStyle w:val="FontStyle19"/>
                <w:sz w:val="28"/>
                <w:szCs w:val="28"/>
              </w:rPr>
              <w:softHyphen/>
              <w:t>левая программа "Энерго</w:t>
            </w:r>
            <w:r w:rsidRPr="00737117">
              <w:rPr>
                <w:rStyle w:val="FontStyle19"/>
                <w:sz w:val="28"/>
                <w:szCs w:val="28"/>
              </w:rPr>
              <w:softHyphen/>
              <w:t>сбережение и повышение энергетической эффективности в Приморском крае" на 2010-2014 годы с целевыми показателями до 2020 года" 05025223400 000</w:t>
            </w:r>
          </w:p>
          <w:p w:rsidR="00E44DCE" w:rsidRPr="00737117" w:rsidRDefault="00E44DCE" w:rsidP="00CB0F86">
            <w:pPr>
              <w:pStyle w:val="Style4"/>
              <w:widowControl/>
              <w:spacing w:line="278" w:lineRule="exact"/>
              <w:ind w:left="102" w:right="101"/>
              <w:jc w:val="both"/>
              <w:rPr>
                <w:rStyle w:val="FontStyle21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>1 738 540,00</w:t>
            </w:r>
          </w:p>
          <w:p w:rsidR="00E44DCE" w:rsidRPr="00737117" w:rsidRDefault="00E44DCE" w:rsidP="00CB0F86">
            <w:pPr>
              <w:pStyle w:val="Style2"/>
              <w:widowControl/>
              <w:spacing w:line="274" w:lineRule="exact"/>
              <w:ind w:left="102" w:right="101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 xml:space="preserve">Подпрограмма "Энергоресурсосбережение     и модернизация объектов коммунальной инфраструктуры Приморского края" на 2010-2014 годы" </w:t>
            </w:r>
          </w:p>
          <w:p w:rsidR="00E44DCE" w:rsidRPr="00737117" w:rsidRDefault="00E44DCE" w:rsidP="00CB0F86">
            <w:pPr>
              <w:pStyle w:val="Style2"/>
              <w:widowControl/>
              <w:spacing w:line="274" w:lineRule="exact"/>
              <w:ind w:left="102" w:right="101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05025223410 000</w:t>
            </w:r>
          </w:p>
          <w:p w:rsidR="00E44DCE" w:rsidRPr="00737117" w:rsidRDefault="00E44DCE" w:rsidP="00CB0F86">
            <w:pPr>
              <w:pStyle w:val="Style4"/>
              <w:widowControl/>
              <w:spacing w:line="274" w:lineRule="exact"/>
              <w:ind w:left="102" w:right="101"/>
              <w:jc w:val="both"/>
              <w:rPr>
                <w:rStyle w:val="FontStyle21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>1 418 540,00</w:t>
            </w:r>
          </w:p>
          <w:p w:rsidR="00E44DCE" w:rsidRPr="00737117" w:rsidRDefault="00E44DCE" w:rsidP="00CB0F86">
            <w:pPr>
              <w:pStyle w:val="Style16"/>
              <w:widowControl/>
              <w:spacing w:line="278" w:lineRule="exact"/>
              <w:ind w:left="102" w:right="101" w:firstLine="10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Субсидии юридическим лицам 0502 5223410 006</w:t>
            </w:r>
          </w:p>
          <w:p w:rsidR="00E44DCE" w:rsidRPr="00737117" w:rsidRDefault="00E44DCE" w:rsidP="00CB0F86">
            <w:pPr>
              <w:pStyle w:val="Style3"/>
              <w:widowControl/>
              <w:ind w:left="102" w:right="101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>649 000,00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DCE" w:rsidRPr="00737117" w:rsidRDefault="00E44DCE" w:rsidP="00CB00BF">
            <w:pPr>
              <w:pStyle w:val="Style3"/>
              <w:widowControl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Депутат Законодатель</w:t>
            </w:r>
            <w:r w:rsidRPr="00737117">
              <w:rPr>
                <w:rStyle w:val="FontStyle19"/>
                <w:sz w:val="28"/>
                <w:szCs w:val="28"/>
              </w:rPr>
              <w:softHyphen/>
              <w:t>ного Собрания Лазарев Г.И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DCE" w:rsidRPr="00737117" w:rsidRDefault="00E44DCE" w:rsidP="00CB00BF">
            <w:pPr>
              <w:pStyle w:val="Style6"/>
              <w:widowControl/>
              <w:jc w:val="both"/>
              <w:rPr>
                <w:sz w:val="28"/>
                <w:szCs w:val="28"/>
              </w:rPr>
            </w:pPr>
          </w:p>
        </w:tc>
      </w:tr>
      <w:tr w:rsidR="00E44DCE" w:rsidRPr="00737117" w:rsidTr="00CB0F86">
        <w:tc>
          <w:tcPr>
            <w:tcW w:w="15876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DCE" w:rsidRPr="00737117" w:rsidRDefault="00E44DCE" w:rsidP="00CB00BF">
            <w:pPr>
              <w:pStyle w:val="Style4"/>
              <w:widowControl/>
              <w:ind w:left="466"/>
              <w:jc w:val="both"/>
              <w:rPr>
                <w:rStyle w:val="FontStyle21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>Приложение 15. Расходы краевого бюджета по финансовому обеспечению государственных программ Приморского края на 2013 год</w:t>
            </w:r>
          </w:p>
        </w:tc>
      </w:tr>
      <w:tr w:rsidR="00E44DCE" w:rsidRPr="00737117" w:rsidTr="00CB0F86"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DCE" w:rsidRPr="00737117" w:rsidRDefault="00E44DCE" w:rsidP="00CB00BF">
            <w:pPr>
              <w:pStyle w:val="Style2"/>
              <w:widowControl/>
              <w:spacing w:line="240" w:lineRule="auto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5.</w:t>
            </w:r>
          </w:p>
        </w:tc>
        <w:tc>
          <w:tcPr>
            <w:tcW w:w="20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DCE" w:rsidRPr="00737117" w:rsidRDefault="00E44DCE" w:rsidP="00CB00BF">
            <w:pPr>
              <w:pStyle w:val="Style16"/>
              <w:widowControl/>
              <w:spacing w:line="269" w:lineRule="exact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Приложение 15 к законопроекту</w:t>
            </w:r>
          </w:p>
        </w:tc>
        <w:tc>
          <w:tcPr>
            <w:tcW w:w="2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DCE" w:rsidRPr="00737117" w:rsidRDefault="00E44DCE" w:rsidP="00CB0F86">
            <w:pPr>
              <w:pStyle w:val="Style3"/>
              <w:widowControl/>
              <w:ind w:left="35" w:right="100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ЖИЛИЩНО-КОММУНАЛЬНОЕ ХОЗЯЙСТВО ЖИЛИЩНО-КОММУНАЛЬНОЕ ХОЗЯЙСТВО</w:t>
            </w:r>
          </w:p>
          <w:p w:rsidR="00E44DCE" w:rsidRPr="00737117" w:rsidRDefault="00E44DCE" w:rsidP="00CB0F86">
            <w:pPr>
              <w:pStyle w:val="Style3"/>
              <w:widowControl/>
              <w:ind w:left="35" w:right="100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Коммунальное хозяйство - Всего</w:t>
            </w:r>
          </w:p>
          <w:p w:rsidR="00E44DCE" w:rsidRPr="00737117" w:rsidRDefault="00E44DCE" w:rsidP="00CB0F86">
            <w:pPr>
              <w:pStyle w:val="Style4"/>
              <w:widowControl/>
              <w:spacing w:line="274" w:lineRule="exact"/>
              <w:ind w:left="35" w:right="100"/>
              <w:jc w:val="both"/>
              <w:rPr>
                <w:rStyle w:val="FontStyle21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>2 173 120,00</w:t>
            </w:r>
          </w:p>
          <w:p w:rsidR="00E44DCE" w:rsidRPr="00737117" w:rsidRDefault="00E44DCE" w:rsidP="00CB0F86">
            <w:pPr>
              <w:pStyle w:val="Style3"/>
              <w:widowControl/>
              <w:ind w:left="35" w:right="100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Краевая долгосрочная целевая программа "Энергосбережение и повышение энергетиче</w:t>
            </w:r>
            <w:r w:rsidRPr="00737117">
              <w:rPr>
                <w:rStyle w:val="FontStyle19"/>
                <w:sz w:val="28"/>
                <w:szCs w:val="28"/>
              </w:rPr>
              <w:softHyphen/>
              <w:t>ской  эффективности в Приморском крае" на 2010-25014 годы с целе</w:t>
            </w:r>
            <w:r w:rsidRPr="00737117">
              <w:rPr>
                <w:rStyle w:val="FontStyle19"/>
                <w:sz w:val="28"/>
                <w:szCs w:val="28"/>
              </w:rPr>
              <w:softHyphen/>
              <w:t xml:space="preserve">выми показателями до </w:t>
            </w:r>
          </w:p>
          <w:p w:rsidR="00E44DCE" w:rsidRPr="00737117" w:rsidRDefault="00E44DCE" w:rsidP="00CB0F86">
            <w:pPr>
              <w:pStyle w:val="Style3"/>
              <w:widowControl/>
              <w:ind w:left="35" w:right="100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2020 года"</w:t>
            </w:r>
          </w:p>
          <w:p w:rsidR="00E44DCE" w:rsidRPr="00737117" w:rsidRDefault="00E44DCE" w:rsidP="00CB0F86">
            <w:pPr>
              <w:pStyle w:val="Style10"/>
              <w:widowControl/>
              <w:tabs>
                <w:tab w:val="left" w:pos="1526"/>
              </w:tabs>
              <w:spacing w:line="274" w:lineRule="exact"/>
              <w:ind w:left="35" w:right="100"/>
              <w:jc w:val="both"/>
              <w:rPr>
                <w:rStyle w:val="FontStyle21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>1</w:t>
            </w:r>
            <w:r w:rsidRPr="00737117">
              <w:rPr>
                <w:rStyle w:val="FontStyle21"/>
                <w:sz w:val="28"/>
                <w:szCs w:val="28"/>
              </w:rPr>
              <w:tab/>
              <w:t>789 540,00</w:t>
            </w:r>
          </w:p>
          <w:p w:rsidR="00E44DCE" w:rsidRPr="00737117" w:rsidRDefault="00E44DCE" w:rsidP="00CB0F86">
            <w:pPr>
              <w:pStyle w:val="Style3"/>
              <w:widowControl/>
              <w:spacing w:line="278" w:lineRule="exact"/>
              <w:ind w:left="35" w:right="100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 xml:space="preserve">Итого расходов </w:t>
            </w:r>
            <w:r w:rsidRPr="00737117">
              <w:rPr>
                <w:rStyle w:val="FontStyle21"/>
                <w:sz w:val="28"/>
                <w:szCs w:val="28"/>
              </w:rPr>
              <w:t xml:space="preserve">по </w:t>
            </w:r>
            <w:r w:rsidRPr="00737117">
              <w:rPr>
                <w:rStyle w:val="FontStyle19"/>
                <w:sz w:val="28"/>
                <w:szCs w:val="28"/>
              </w:rPr>
              <w:t>жи</w:t>
            </w:r>
            <w:r w:rsidRPr="00737117">
              <w:rPr>
                <w:rStyle w:val="FontStyle19"/>
                <w:sz w:val="28"/>
                <w:szCs w:val="28"/>
              </w:rPr>
              <w:softHyphen/>
              <w:t>лищно-коммунальному хозяйству</w:t>
            </w:r>
          </w:p>
          <w:p w:rsidR="00E44DCE" w:rsidRPr="00737117" w:rsidRDefault="00E44DCE" w:rsidP="00CB0F86">
            <w:pPr>
              <w:pStyle w:val="Style2"/>
              <w:widowControl/>
              <w:spacing w:line="274" w:lineRule="exact"/>
              <w:ind w:left="35" w:right="100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>2</w:t>
            </w:r>
            <w:r w:rsidRPr="00737117">
              <w:rPr>
                <w:rStyle w:val="FontStyle21"/>
                <w:sz w:val="28"/>
                <w:szCs w:val="28"/>
              </w:rPr>
              <w:tab/>
              <w:t>695 720,00</w:t>
            </w:r>
          </w:p>
        </w:tc>
        <w:tc>
          <w:tcPr>
            <w:tcW w:w="36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DCE" w:rsidRPr="00737117" w:rsidRDefault="00E44DCE" w:rsidP="00CB0F86">
            <w:pPr>
              <w:pStyle w:val="Style16"/>
              <w:widowControl/>
              <w:ind w:left="104" w:right="101" w:hanging="104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 xml:space="preserve">Уменьшить </w:t>
            </w:r>
            <w:r w:rsidRPr="00737117">
              <w:rPr>
                <w:rStyle w:val="FontStyle19"/>
                <w:sz w:val="28"/>
                <w:szCs w:val="28"/>
              </w:rPr>
              <w:t xml:space="preserve">расходы по разделу "Жилищно-коммунальное хозяйство" на </w:t>
            </w:r>
            <w:r w:rsidRPr="00737117">
              <w:rPr>
                <w:rStyle w:val="FontStyle21"/>
                <w:sz w:val="28"/>
                <w:szCs w:val="28"/>
              </w:rPr>
              <w:t xml:space="preserve">51 000,00 </w:t>
            </w:r>
            <w:r w:rsidRPr="00737117">
              <w:rPr>
                <w:rStyle w:val="FontStyle19"/>
                <w:sz w:val="28"/>
                <w:szCs w:val="28"/>
              </w:rPr>
              <w:t>тыс. руб- лей, по строке "Коммунальное хо</w:t>
            </w:r>
            <w:r w:rsidRPr="00737117">
              <w:rPr>
                <w:rStyle w:val="FontStyle19"/>
                <w:sz w:val="28"/>
                <w:szCs w:val="28"/>
              </w:rPr>
              <w:softHyphen/>
              <w:t xml:space="preserve">зяйство Всего" цифры </w:t>
            </w:r>
          </w:p>
          <w:p w:rsidR="00E44DCE" w:rsidRPr="00737117" w:rsidRDefault="00E44DCE" w:rsidP="00CB0F86">
            <w:pPr>
              <w:pStyle w:val="Style16"/>
              <w:widowControl/>
              <w:ind w:left="104" w:right="101" w:hanging="104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 xml:space="preserve">"2 173 120,00" </w:t>
            </w:r>
            <w:r w:rsidRPr="00737117">
              <w:rPr>
                <w:rStyle w:val="FontStyle19"/>
                <w:sz w:val="28"/>
                <w:szCs w:val="28"/>
              </w:rPr>
              <w:t xml:space="preserve">заменить цифрами </w:t>
            </w:r>
            <w:r w:rsidRPr="00737117">
              <w:rPr>
                <w:rStyle w:val="FontStyle21"/>
                <w:sz w:val="28"/>
                <w:szCs w:val="28"/>
              </w:rPr>
              <w:t xml:space="preserve">"2 122 120,00", </w:t>
            </w:r>
            <w:r w:rsidRPr="00737117">
              <w:rPr>
                <w:rStyle w:val="FontStyle19"/>
                <w:sz w:val="28"/>
                <w:szCs w:val="28"/>
              </w:rPr>
              <w:t xml:space="preserve">по строке "Краевая долгосрочная целевая программа "Энергосбережение и повышение энергетической эффективности в Приморском крае" на 2010-2014 годы с целевыми показателями до 2020 года" цифры </w:t>
            </w:r>
          </w:p>
          <w:p w:rsidR="00E44DCE" w:rsidRPr="00737117" w:rsidRDefault="00E44DCE" w:rsidP="00CB0F86">
            <w:pPr>
              <w:pStyle w:val="Style16"/>
              <w:widowControl/>
              <w:ind w:left="104" w:right="101" w:hanging="104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 xml:space="preserve">"1789 540,00" </w:t>
            </w:r>
            <w:r w:rsidRPr="00737117">
              <w:rPr>
                <w:rStyle w:val="FontStyle19"/>
                <w:sz w:val="28"/>
                <w:szCs w:val="28"/>
              </w:rPr>
              <w:t xml:space="preserve">заменить цифрами </w:t>
            </w:r>
          </w:p>
          <w:p w:rsidR="00E44DCE" w:rsidRPr="00737117" w:rsidRDefault="00E44DCE" w:rsidP="00CB0F86">
            <w:pPr>
              <w:pStyle w:val="Style16"/>
              <w:widowControl/>
              <w:ind w:left="104" w:right="101" w:hanging="104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 xml:space="preserve">"1 738 540,00", </w:t>
            </w:r>
            <w:r w:rsidRPr="00737117">
              <w:rPr>
                <w:rStyle w:val="FontStyle19"/>
                <w:sz w:val="28"/>
                <w:szCs w:val="28"/>
              </w:rPr>
              <w:t xml:space="preserve">по строке </w:t>
            </w:r>
          </w:p>
          <w:p w:rsidR="00E44DCE" w:rsidRPr="00737117" w:rsidRDefault="00E44DCE" w:rsidP="00CB0F86">
            <w:pPr>
              <w:pStyle w:val="Style16"/>
              <w:widowControl/>
              <w:ind w:left="104" w:right="101" w:hanging="104"/>
              <w:rPr>
                <w:rStyle w:val="FontStyle21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 xml:space="preserve">"Итого расходов </w:t>
            </w:r>
            <w:r w:rsidRPr="00737117">
              <w:rPr>
                <w:rStyle w:val="FontStyle21"/>
                <w:sz w:val="28"/>
                <w:szCs w:val="28"/>
              </w:rPr>
              <w:t xml:space="preserve">по </w:t>
            </w:r>
            <w:r w:rsidRPr="00737117">
              <w:rPr>
                <w:rStyle w:val="FontStyle19"/>
                <w:sz w:val="28"/>
                <w:szCs w:val="28"/>
              </w:rPr>
              <w:t xml:space="preserve">жилищно-коммунальному хозяйству" цифры </w:t>
            </w:r>
            <w:r w:rsidRPr="00737117">
              <w:rPr>
                <w:rStyle w:val="FontStyle21"/>
                <w:sz w:val="28"/>
                <w:szCs w:val="28"/>
              </w:rPr>
              <w:t xml:space="preserve">"2 695 720,00" </w:t>
            </w:r>
            <w:r w:rsidRPr="00737117">
              <w:rPr>
                <w:rStyle w:val="FontStyle19"/>
                <w:sz w:val="28"/>
                <w:szCs w:val="28"/>
              </w:rPr>
              <w:t xml:space="preserve">заменить цифрами </w:t>
            </w:r>
            <w:r w:rsidRPr="00737117">
              <w:rPr>
                <w:rStyle w:val="FontStyle21"/>
                <w:sz w:val="28"/>
                <w:szCs w:val="28"/>
              </w:rPr>
              <w:t>"2 644 720,00"</w:t>
            </w:r>
          </w:p>
          <w:p w:rsidR="00E44DCE" w:rsidRPr="00737117" w:rsidRDefault="00E44DCE" w:rsidP="00CB0F86">
            <w:pPr>
              <w:pStyle w:val="Style16"/>
              <w:widowControl/>
              <w:ind w:left="104" w:right="101" w:hanging="104"/>
              <w:rPr>
                <w:rStyle w:val="FontStyle19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DCE" w:rsidRPr="00737117" w:rsidRDefault="00E44DCE" w:rsidP="00CB0F86">
            <w:pPr>
              <w:pStyle w:val="Style3"/>
              <w:widowControl/>
              <w:ind w:left="102" w:right="101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ЖИЛИЩНО-КОММУНАЛЬНОЕ ХОЗЯЙСТВО Коммунальное хозяйство -Всего</w:t>
            </w:r>
          </w:p>
          <w:p w:rsidR="00E44DCE" w:rsidRPr="00737117" w:rsidRDefault="00E44DCE" w:rsidP="00CB0F86">
            <w:pPr>
              <w:pStyle w:val="Style3"/>
              <w:widowControl/>
              <w:ind w:left="102" w:right="101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>2 122 120,00</w:t>
            </w:r>
            <w:r w:rsidRPr="00737117">
              <w:rPr>
                <w:rStyle w:val="FontStyle19"/>
                <w:sz w:val="28"/>
                <w:szCs w:val="28"/>
              </w:rPr>
              <w:t xml:space="preserve"> Краевая долгосрочная целевая программа "Энергосбережение и повышение энергетиче</w:t>
            </w:r>
            <w:r w:rsidRPr="00737117">
              <w:rPr>
                <w:rStyle w:val="FontStyle19"/>
                <w:sz w:val="28"/>
                <w:szCs w:val="28"/>
              </w:rPr>
              <w:softHyphen/>
              <w:t>ской эффективности в Приморском крае" на 2010-25014 годы с целевыми показателями до 2020 года"</w:t>
            </w:r>
          </w:p>
          <w:p w:rsidR="00E44DCE" w:rsidRPr="00737117" w:rsidRDefault="00E44DCE" w:rsidP="00CB0F86">
            <w:pPr>
              <w:pStyle w:val="Style10"/>
              <w:widowControl/>
              <w:tabs>
                <w:tab w:val="left" w:pos="1560"/>
              </w:tabs>
              <w:spacing w:line="274" w:lineRule="exact"/>
              <w:ind w:left="102" w:right="101"/>
              <w:jc w:val="both"/>
              <w:rPr>
                <w:rStyle w:val="FontStyle21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>1</w:t>
            </w:r>
            <w:r w:rsidRPr="00737117">
              <w:rPr>
                <w:rStyle w:val="FontStyle21"/>
                <w:sz w:val="28"/>
                <w:szCs w:val="28"/>
              </w:rPr>
              <w:tab/>
              <w:t>738 540,00</w:t>
            </w:r>
          </w:p>
          <w:p w:rsidR="00E44DCE" w:rsidRPr="00737117" w:rsidRDefault="00E44DCE" w:rsidP="00CB0F86">
            <w:pPr>
              <w:pStyle w:val="Style2"/>
              <w:widowControl/>
              <w:spacing w:line="274" w:lineRule="exact"/>
              <w:ind w:left="102" w:right="101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Итого расходов по</w:t>
            </w:r>
          </w:p>
          <w:p w:rsidR="00E44DCE" w:rsidRPr="00737117" w:rsidRDefault="00E44DCE" w:rsidP="00CB0F86">
            <w:pPr>
              <w:pStyle w:val="Style2"/>
              <w:widowControl/>
              <w:spacing w:line="274" w:lineRule="exact"/>
              <w:ind w:left="102" w:right="101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жилищно-коммунальному</w:t>
            </w:r>
          </w:p>
          <w:p w:rsidR="00E44DCE" w:rsidRPr="00737117" w:rsidRDefault="00E44DCE" w:rsidP="00CB0F86">
            <w:pPr>
              <w:pStyle w:val="Style2"/>
              <w:widowControl/>
              <w:spacing w:line="274" w:lineRule="exact"/>
              <w:ind w:left="102" w:right="101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хозяйству</w:t>
            </w:r>
          </w:p>
          <w:p w:rsidR="00E44DCE" w:rsidRPr="00737117" w:rsidRDefault="00E44DCE" w:rsidP="00CB0F86">
            <w:pPr>
              <w:pStyle w:val="Style4"/>
              <w:widowControl/>
              <w:spacing w:line="274" w:lineRule="exact"/>
              <w:ind w:left="102" w:right="101"/>
              <w:jc w:val="both"/>
              <w:rPr>
                <w:rStyle w:val="FontStyle21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>2</w:t>
            </w:r>
            <w:r w:rsidRPr="00737117">
              <w:rPr>
                <w:rStyle w:val="FontStyle21"/>
                <w:sz w:val="28"/>
                <w:szCs w:val="28"/>
              </w:rPr>
              <w:tab/>
              <w:t>644 720,00</w:t>
            </w:r>
          </w:p>
          <w:p w:rsidR="00E44DCE" w:rsidRPr="00737117" w:rsidRDefault="00E44DCE" w:rsidP="00CB0F86">
            <w:pPr>
              <w:pStyle w:val="Style2"/>
              <w:widowControl/>
              <w:spacing w:line="274" w:lineRule="exact"/>
              <w:ind w:left="102" w:right="101" w:firstLine="10"/>
              <w:jc w:val="both"/>
              <w:rPr>
                <w:rStyle w:val="FontStyle19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DCE" w:rsidRPr="00737117" w:rsidRDefault="00E44DCE" w:rsidP="00CB00BF">
            <w:pPr>
              <w:pStyle w:val="Style3"/>
              <w:widowControl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Депутат Законодатель</w:t>
            </w:r>
            <w:r w:rsidRPr="00737117">
              <w:rPr>
                <w:rStyle w:val="FontStyle19"/>
                <w:sz w:val="28"/>
                <w:szCs w:val="28"/>
              </w:rPr>
              <w:softHyphen/>
              <w:t>ного Собрания Лазарев Г.И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DCE" w:rsidRPr="00737117" w:rsidRDefault="00E44DCE" w:rsidP="00CB00BF">
            <w:pPr>
              <w:pStyle w:val="Style6"/>
              <w:widowControl/>
              <w:jc w:val="both"/>
              <w:rPr>
                <w:sz w:val="28"/>
                <w:szCs w:val="28"/>
              </w:rPr>
            </w:pPr>
          </w:p>
        </w:tc>
      </w:tr>
      <w:tr w:rsidR="00E44DCE" w:rsidRPr="00737117" w:rsidTr="00CB0F86"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DCE" w:rsidRPr="00737117" w:rsidRDefault="00E44DCE" w:rsidP="00CB00BF">
            <w:pPr>
              <w:pStyle w:val="Style2"/>
              <w:widowControl/>
              <w:spacing w:line="240" w:lineRule="auto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6.</w:t>
            </w:r>
          </w:p>
        </w:tc>
        <w:tc>
          <w:tcPr>
            <w:tcW w:w="20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DCE" w:rsidRPr="00737117" w:rsidRDefault="00E44DCE" w:rsidP="00CB00BF">
            <w:pPr>
              <w:pStyle w:val="Style3"/>
              <w:widowControl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Приложение 15 к законопроекту</w:t>
            </w:r>
          </w:p>
        </w:tc>
        <w:tc>
          <w:tcPr>
            <w:tcW w:w="2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DCE" w:rsidRPr="00737117" w:rsidRDefault="00E44DCE" w:rsidP="00CB00BF">
            <w:pPr>
              <w:pStyle w:val="Style2"/>
              <w:widowControl/>
              <w:spacing w:line="240" w:lineRule="auto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Всего расходов</w:t>
            </w:r>
          </w:p>
          <w:p w:rsidR="00E44DCE" w:rsidRPr="00737117" w:rsidRDefault="00E44DCE" w:rsidP="00CB00BF">
            <w:pPr>
              <w:pStyle w:val="Style4"/>
              <w:widowControl/>
              <w:jc w:val="both"/>
              <w:rPr>
                <w:rStyle w:val="FontStyle21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>24 804 352,22</w:t>
            </w:r>
          </w:p>
        </w:tc>
        <w:tc>
          <w:tcPr>
            <w:tcW w:w="36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DCE" w:rsidRPr="00737117" w:rsidRDefault="00E44DCE" w:rsidP="00CB0F86">
            <w:pPr>
              <w:pStyle w:val="Style3"/>
              <w:widowControl/>
              <w:ind w:left="104" w:right="101" w:firstLine="5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 xml:space="preserve">По </w:t>
            </w:r>
            <w:r w:rsidRPr="00737117">
              <w:rPr>
                <w:rStyle w:val="FontStyle19"/>
                <w:sz w:val="28"/>
                <w:szCs w:val="28"/>
              </w:rPr>
              <w:t xml:space="preserve">строке "Всего расходов" уменьшить расходы на </w:t>
            </w:r>
          </w:p>
          <w:p w:rsidR="00E44DCE" w:rsidRPr="00737117" w:rsidRDefault="00E44DCE" w:rsidP="00555E9B">
            <w:pPr>
              <w:pStyle w:val="Style3"/>
              <w:widowControl/>
              <w:ind w:left="104" w:right="101" w:firstLine="5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 xml:space="preserve">51 000,00 </w:t>
            </w:r>
            <w:r w:rsidRPr="00737117">
              <w:rPr>
                <w:rStyle w:val="FontStyle19"/>
                <w:sz w:val="28"/>
                <w:szCs w:val="28"/>
              </w:rPr>
              <w:t xml:space="preserve">тыс. рублей, цифры </w:t>
            </w:r>
            <w:r w:rsidRPr="00737117">
              <w:rPr>
                <w:rStyle w:val="FontStyle21"/>
                <w:sz w:val="28"/>
                <w:szCs w:val="28"/>
              </w:rPr>
              <w:t xml:space="preserve">"24 804 352,22" </w:t>
            </w:r>
            <w:r w:rsidRPr="00737117">
              <w:rPr>
                <w:rStyle w:val="FontStyle19"/>
                <w:sz w:val="28"/>
                <w:szCs w:val="28"/>
              </w:rPr>
              <w:t xml:space="preserve">заменить цифрами </w:t>
            </w:r>
          </w:p>
          <w:p w:rsidR="00E44DCE" w:rsidRPr="00737117" w:rsidRDefault="00E44DCE" w:rsidP="00555E9B">
            <w:pPr>
              <w:pStyle w:val="Style3"/>
              <w:widowControl/>
              <w:ind w:left="104" w:right="101" w:firstLine="5"/>
              <w:jc w:val="both"/>
              <w:rPr>
                <w:rStyle w:val="FontStyle21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>"24 753 352,22".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DCE" w:rsidRPr="00737117" w:rsidRDefault="00E44DCE" w:rsidP="00CB00BF">
            <w:pPr>
              <w:pStyle w:val="Style2"/>
              <w:widowControl/>
              <w:spacing w:line="240" w:lineRule="auto"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Всего расходов</w:t>
            </w:r>
          </w:p>
          <w:p w:rsidR="00E44DCE" w:rsidRPr="00737117" w:rsidRDefault="00E44DCE" w:rsidP="00CB00BF">
            <w:pPr>
              <w:pStyle w:val="Style4"/>
              <w:widowControl/>
              <w:jc w:val="both"/>
              <w:rPr>
                <w:rStyle w:val="FontStyle21"/>
                <w:sz w:val="28"/>
                <w:szCs w:val="28"/>
              </w:rPr>
            </w:pPr>
            <w:r w:rsidRPr="00737117">
              <w:rPr>
                <w:rStyle w:val="FontStyle21"/>
                <w:sz w:val="28"/>
                <w:szCs w:val="28"/>
              </w:rPr>
              <w:t>24 753 352,22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DCE" w:rsidRPr="00737117" w:rsidRDefault="00E44DCE" w:rsidP="00CB00BF">
            <w:pPr>
              <w:pStyle w:val="Style3"/>
              <w:widowControl/>
              <w:jc w:val="both"/>
              <w:rPr>
                <w:rStyle w:val="FontStyle19"/>
                <w:sz w:val="28"/>
                <w:szCs w:val="28"/>
              </w:rPr>
            </w:pPr>
            <w:r w:rsidRPr="00737117">
              <w:rPr>
                <w:rStyle w:val="FontStyle19"/>
                <w:sz w:val="28"/>
                <w:szCs w:val="28"/>
              </w:rPr>
              <w:t>Депутат Законодатель</w:t>
            </w:r>
            <w:r w:rsidRPr="00737117">
              <w:rPr>
                <w:rStyle w:val="FontStyle19"/>
                <w:sz w:val="28"/>
                <w:szCs w:val="28"/>
              </w:rPr>
              <w:softHyphen/>
              <w:t>ного Собрания Лазарев Г.И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DCE" w:rsidRPr="00737117" w:rsidRDefault="00E44DCE" w:rsidP="00CB00BF">
            <w:pPr>
              <w:pStyle w:val="Style6"/>
              <w:widowControl/>
              <w:jc w:val="both"/>
              <w:rPr>
                <w:sz w:val="28"/>
                <w:szCs w:val="28"/>
              </w:rPr>
            </w:pPr>
          </w:p>
        </w:tc>
      </w:tr>
    </w:tbl>
    <w:p w:rsidR="00E44DCE" w:rsidRPr="00265D74" w:rsidRDefault="00E44DCE" w:rsidP="00CB00BF">
      <w:pPr>
        <w:widowControl/>
        <w:spacing w:before="374"/>
        <w:ind w:left="11002" w:right="3043"/>
        <w:jc w:val="both"/>
        <w:rPr>
          <w:sz w:val="28"/>
          <w:szCs w:val="28"/>
        </w:rPr>
      </w:pPr>
    </w:p>
    <w:sectPr w:rsidR="00E44DCE" w:rsidRPr="00265D74" w:rsidSect="00DD105D">
      <w:headerReference w:type="default" r:id="rId6"/>
      <w:headerReference w:type="first" r:id="rId7"/>
      <w:type w:val="continuous"/>
      <w:pgSz w:w="16783" w:h="11850" w:orient="landscape"/>
      <w:pgMar w:top="357" w:right="567" w:bottom="357" w:left="567" w:header="720" w:footer="720" w:gutter="0"/>
      <w:cols w:space="6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4DCE" w:rsidRDefault="00E44DCE">
      <w:r>
        <w:separator/>
      </w:r>
    </w:p>
  </w:endnote>
  <w:endnote w:type="continuationSeparator" w:id="1">
    <w:p w:rsidR="00E44DCE" w:rsidRDefault="00E44D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4DCE" w:rsidRDefault="00E44DCE">
      <w:r>
        <w:separator/>
      </w:r>
    </w:p>
  </w:footnote>
  <w:footnote w:type="continuationSeparator" w:id="1">
    <w:p w:rsidR="00E44DCE" w:rsidRDefault="00E44DC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DCE" w:rsidRDefault="00E44DCE">
    <w:pPr>
      <w:pStyle w:val="Style8"/>
      <w:widowControl/>
      <w:ind w:left="5" w:right="336"/>
      <w:jc w:val="right"/>
      <w:rPr>
        <w:rStyle w:val="FontStyle19"/>
      </w:rPr>
    </w:pPr>
    <w:r>
      <w:rPr>
        <w:rStyle w:val="FontStyle19"/>
      </w:rPr>
      <w:fldChar w:fldCharType="begin"/>
    </w:r>
    <w:r>
      <w:rPr>
        <w:rStyle w:val="FontStyle19"/>
      </w:rPr>
      <w:instrText>PAGE</w:instrText>
    </w:r>
    <w:r>
      <w:rPr>
        <w:rStyle w:val="FontStyle19"/>
      </w:rPr>
      <w:fldChar w:fldCharType="separate"/>
    </w:r>
    <w:r>
      <w:rPr>
        <w:rStyle w:val="FontStyle19"/>
        <w:noProof/>
      </w:rPr>
      <w:t>7</w:t>
    </w:r>
    <w:r>
      <w:rPr>
        <w:rStyle w:val="FontStyle19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DCE" w:rsidRDefault="00E44DCE">
    <w:pPr>
      <w:widowControl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gutterAtTop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7E08"/>
    <w:rsid w:val="00007E08"/>
    <w:rsid w:val="001B3CCD"/>
    <w:rsid w:val="00265D74"/>
    <w:rsid w:val="00273B62"/>
    <w:rsid w:val="003A5412"/>
    <w:rsid w:val="00441347"/>
    <w:rsid w:val="00555E9B"/>
    <w:rsid w:val="00717901"/>
    <w:rsid w:val="00737117"/>
    <w:rsid w:val="007B4C1A"/>
    <w:rsid w:val="009543BC"/>
    <w:rsid w:val="00975EA9"/>
    <w:rsid w:val="00B74443"/>
    <w:rsid w:val="00B97986"/>
    <w:rsid w:val="00BE0F48"/>
    <w:rsid w:val="00CB00BF"/>
    <w:rsid w:val="00CB0F86"/>
    <w:rsid w:val="00D17EFF"/>
    <w:rsid w:val="00DB5D8F"/>
    <w:rsid w:val="00DD105D"/>
    <w:rsid w:val="00DD2D01"/>
    <w:rsid w:val="00E05949"/>
    <w:rsid w:val="00E44DCE"/>
    <w:rsid w:val="00E610E6"/>
    <w:rsid w:val="00EB3E4B"/>
    <w:rsid w:val="00EB6604"/>
    <w:rsid w:val="00FE42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43BC"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9543BC"/>
    <w:pPr>
      <w:spacing w:line="317" w:lineRule="exact"/>
      <w:jc w:val="center"/>
    </w:pPr>
  </w:style>
  <w:style w:type="paragraph" w:customStyle="1" w:styleId="Style2">
    <w:name w:val="Style2"/>
    <w:basedOn w:val="Normal"/>
    <w:uiPriority w:val="99"/>
    <w:rsid w:val="009543BC"/>
    <w:pPr>
      <w:spacing w:line="269" w:lineRule="exact"/>
    </w:pPr>
  </w:style>
  <w:style w:type="paragraph" w:customStyle="1" w:styleId="Style3">
    <w:name w:val="Style3"/>
    <w:basedOn w:val="Normal"/>
    <w:uiPriority w:val="99"/>
    <w:rsid w:val="009543BC"/>
    <w:pPr>
      <w:spacing w:line="274" w:lineRule="exact"/>
      <w:jc w:val="center"/>
    </w:pPr>
  </w:style>
  <w:style w:type="paragraph" w:customStyle="1" w:styleId="Style4">
    <w:name w:val="Style4"/>
    <w:basedOn w:val="Normal"/>
    <w:uiPriority w:val="99"/>
    <w:rsid w:val="009543BC"/>
  </w:style>
  <w:style w:type="paragraph" w:customStyle="1" w:styleId="Style5">
    <w:name w:val="Style5"/>
    <w:basedOn w:val="Normal"/>
    <w:uiPriority w:val="99"/>
    <w:rsid w:val="009543BC"/>
    <w:pPr>
      <w:spacing w:line="274" w:lineRule="exact"/>
      <w:ind w:firstLine="1330"/>
    </w:pPr>
  </w:style>
  <w:style w:type="paragraph" w:customStyle="1" w:styleId="Style6">
    <w:name w:val="Style6"/>
    <w:basedOn w:val="Normal"/>
    <w:uiPriority w:val="99"/>
    <w:rsid w:val="009543BC"/>
  </w:style>
  <w:style w:type="paragraph" w:customStyle="1" w:styleId="Style7">
    <w:name w:val="Style7"/>
    <w:basedOn w:val="Normal"/>
    <w:uiPriority w:val="99"/>
    <w:rsid w:val="009543BC"/>
  </w:style>
  <w:style w:type="paragraph" w:customStyle="1" w:styleId="Style8">
    <w:name w:val="Style8"/>
    <w:basedOn w:val="Normal"/>
    <w:uiPriority w:val="99"/>
    <w:rsid w:val="009543BC"/>
  </w:style>
  <w:style w:type="paragraph" w:customStyle="1" w:styleId="Style9">
    <w:name w:val="Style9"/>
    <w:basedOn w:val="Normal"/>
    <w:uiPriority w:val="99"/>
    <w:rsid w:val="009543BC"/>
    <w:pPr>
      <w:spacing w:line="277" w:lineRule="exact"/>
    </w:pPr>
  </w:style>
  <w:style w:type="paragraph" w:customStyle="1" w:styleId="Style10">
    <w:name w:val="Style10"/>
    <w:basedOn w:val="Normal"/>
    <w:uiPriority w:val="99"/>
    <w:rsid w:val="009543BC"/>
  </w:style>
  <w:style w:type="paragraph" w:customStyle="1" w:styleId="Style11">
    <w:name w:val="Style11"/>
    <w:basedOn w:val="Normal"/>
    <w:uiPriority w:val="99"/>
    <w:rsid w:val="009543BC"/>
    <w:pPr>
      <w:spacing w:line="278" w:lineRule="exact"/>
      <w:ind w:firstLine="110"/>
    </w:pPr>
  </w:style>
  <w:style w:type="paragraph" w:customStyle="1" w:styleId="Style12">
    <w:name w:val="Style12"/>
    <w:basedOn w:val="Normal"/>
    <w:uiPriority w:val="99"/>
    <w:rsid w:val="009543BC"/>
    <w:pPr>
      <w:spacing w:line="276" w:lineRule="exact"/>
      <w:ind w:firstLine="312"/>
    </w:pPr>
  </w:style>
  <w:style w:type="paragraph" w:customStyle="1" w:styleId="Style13">
    <w:name w:val="Style13"/>
    <w:basedOn w:val="Normal"/>
    <w:uiPriority w:val="99"/>
    <w:rsid w:val="009543BC"/>
  </w:style>
  <w:style w:type="paragraph" w:customStyle="1" w:styleId="Style14">
    <w:name w:val="Style14"/>
    <w:basedOn w:val="Normal"/>
    <w:uiPriority w:val="99"/>
    <w:rsid w:val="009543BC"/>
    <w:pPr>
      <w:spacing w:line="275" w:lineRule="exact"/>
      <w:ind w:firstLine="178"/>
    </w:pPr>
  </w:style>
  <w:style w:type="paragraph" w:customStyle="1" w:styleId="Style15">
    <w:name w:val="Style15"/>
    <w:basedOn w:val="Normal"/>
    <w:uiPriority w:val="99"/>
    <w:rsid w:val="009543BC"/>
  </w:style>
  <w:style w:type="paragraph" w:customStyle="1" w:styleId="Style16">
    <w:name w:val="Style16"/>
    <w:basedOn w:val="Normal"/>
    <w:uiPriority w:val="99"/>
    <w:rsid w:val="009543BC"/>
    <w:pPr>
      <w:spacing w:line="274" w:lineRule="exact"/>
      <w:jc w:val="both"/>
    </w:pPr>
  </w:style>
  <w:style w:type="character" w:customStyle="1" w:styleId="FontStyle18">
    <w:name w:val="Font Style18"/>
    <w:basedOn w:val="DefaultParagraphFont"/>
    <w:uiPriority w:val="99"/>
    <w:rsid w:val="009543BC"/>
    <w:rPr>
      <w:rFonts w:ascii="Times New Roman" w:hAnsi="Times New Roman" w:cs="Times New Roman"/>
      <w:sz w:val="28"/>
      <w:szCs w:val="28"/>
    </w:rPr>
  </w:style>
  <w:style w:type="character" w:customStyle="1" w:styleId="FontStyle19">
    <w:name w:val="Font Style19"/>
    <w:basedOn w:val="DefaultParagraphFont"/>
    <w:uiPriority w:val="99"/>
    <w:rsid w:val="009543BC"/>
    <w:rPr>
      <w:rFonts w:ascii="Times New Roman" w:hAnsi="Times New Roman" w:cs="Times New Roman"/>
      <w:sz w:val="24"/>
      <w:szCs w:val="24"/>
    </w:rPr>
  </w:style>
  <w:style w:type="character" w:customStyle="1" w:styleId="FontStyle20">
    <w:name w:val="Font Style20"/>
    <w:basedOn w:val="DefaultParagraphFont"/>
    <w:uiPriority w:val="99"/>
    <w:rsid w:val="009543BC"/>
    <w:rPr>
      <w:rFonts w:ascii="Times New Roman" w:hAnsi="Times New Roman" w:cs="Times New Roman"/>
      <w:i/>
      <w:iCs/>
      <w:sz w:val="24"/>
      <w:szCs w:val="24"/>
    </w:rPr>
  </w:style>
  <w:style w:type="character" w:customStyle="1" w:styleId="FontStyle21">
    <w:name w:val="Font Style21"/>
    <w:basedOn w:val="DefaultParagraphFont"/>
    <w:uiPriority w:val="99"/>
    <w:rsid w:val="009543B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22">
    <w:name w:val="Font Style22"/>
    <w:basedOn w:val="DefaultParagraphFont"/>
    <w:uiPriority w:val="99"/>
    <w:rsid w:val="009543BC"/>
    <w:rPr>
      <w:rFonts w:ascii="Times New Roman" w:hAnsi="Times New Roman" w:cs="Times New Roman"/>
      <w:sz w:val="22"/>
      <w:szCs w:val="22"/>
    </w:rPr>
  </w:style>
  <w:style w:type="character" w:styleId="Hyperlink">
    <w:name w:val="Hyperlink"/>
    <w:basedOn w:val="DefaultParagraphFont"/>
    <w:uiPriority w:val="99"/>
    <w:rsid w:val="009543BC"/>
    <w:rPr>
      <w:rFonts w:cs="Times New Roman"/>
      <w:color w:val="0066CC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B744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7444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16</TotalTime>
  <Pages>7</Pages>
  <Words>1617</Words>
  <Characters>9223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vdovenko_e_s</dc:creator>
  <cp:keywords/>
  <dc:description/>
  <cp:lastModifiedBy>medvedev_g_v</cp:lastModifiedBy>
  <cp:revision>5</cp:revision>
  <cp:lastPrinted>2012-11-19T01:18:00Z</cp:lastPrinted>
  <dcterms:created xsi:type="dcterms:W3CDTF">2012-11-16T01:30:00Z</dcterms:created>
  <dcterms:modified xsi:type="dcterms:W3CDTF">2012-11-19T01:19:00Z</dcterms:modified>
</cp:coreProperties>
</file>