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682DF2" w:rsidRDefault="00682DF2" w:rsidP="009757C6">
            <w:pPr>
              <w:rPr>
                <w:sz w:val="20"/>
              </w:rPr>
            </w:pP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2835"/>
        <w:gridCol w:w="1701"/>
      </w:tblGrid>
      <w:tr w:rsidR="007B485E" w:rsidTr="002358D3">
        <w:trPr>
          <w:cantSplit/>
        </w:trPr>
        <w:tc>
          <w:tcPr>
            <w:tcW w:w="2977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>
            <w:pPr>
              <w:jc w:val="both"/>
              <w:rPr>
                <w:sz w:val="24"/>
              </w:rPr>
            </w:pPr>
          </w:p>
        </w:tc>
      </w:tr>
      <w:tr w:rsidR="007B485E" w:rsidRPr="00342CA6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B533E3" w:rsidRDefault="00104232" w:rsidP="00D16906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D16906">
              <w:rPr>
                <w:szCs w:val="28"/>
              </w:rPr>
              <w:t xml:space="preserve">Государственного Совета Удмуртской Республики </w:t>
            </w:r>
            <w:r w:rsidRPr="00104232">
              <w:rPr>
                <w:szCs w:val="28"/>
              </w:rPr>
              <w:t xml:space="preserve">по внесению в Государственную Думу Федерального Собрания Российской Федерации проекта федерального закона "О внесении изменений </w:t>
            </w:r>
            <w:r w:rsidR="00587058" w:rsidRPr="00394D26">
              <w:t xml:space="preserve">в </w:t>
            </w:r>
            <w:r w:rsidR="00D16906">
              <w:t xml:space="preserve">отдельные законодательные акты </w:t>
            </w:r>
            <w:r w:rsidR="00587058" w:rsidRPr="00394D26">
              <w:t>Российской Федерации"</w:t>
            </w:r>
          </w:p>
        </w:tc>
      </w:tr>
    </w:tbl>
    <w:p w:rsidR="00355D51" w:rsidRDefault="00D16906" w:rsidP="00355D51">
      <w:pPr>
        <w:jc w:val="both"/>
      </w:pPr>
      <w:r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E93291">
        <w:t>законодательную инициативу</w:t>
      </w:r>
      <w:r w:rsidR="00D16906">
        <w:t xml:space="preserve"> Государственного Совета Удмуртской Республики </w:t>
      </w:r>
      <w:r w:rsidR="00D16906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D16906">
        <w:t>отдельные законодательные акты Р</w:t>
      </w:r>
      <w:r w:rsidR="00D16906" w:rsidRPr="00394D26">
        <w:t>оссийской Федерации"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Default="00C652C7" w:rsidP="00104232">
      <w:pPr>
        <w:ind w:firstLine="709"/>
        <w:jc w:val="both"/>
      </w:pPr>
      <w:proofErr w:type="spellStart"/>
      <w:r>
        <w:t>1.</w:t>
      </w:r>
      <w:r w:rsidRPr="00B533E3">
        <w:rPr>
          <w:szCs w:val="28"/>
        </w:rPr>
        <w:t>Поддержать</w:t>
      </w:r>
      <w:proofErr w:type="spellEnd"/>
      <w:r w:rsidRPr="00B533E3">
        <w:rPr>
          <w:szCs w:val="28"/>
        </w:rPr>
        <w:t xml:space="preserve"> </w:t>
      </w:r>
      <w:r w:rsidR="002F58C3">
        <w:t>законодательную инициативу</w:t>
      </w:r>
      <w:r w:rsidR="00D16906">
        <w:t xml:space="preserve"> Государственного Совета Удмуртской Республики </w:t>
      </w:r>
      <w:r w:rsidR="00D16906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D16906">
        <w:t>отдельные законодательные акты Р</w:t>
      </w:r>
      <w:r w:rsidR="00D16906" w:rsidRPr="00394D26">
        <w:t>оссийской Федерации"</w:t>
      </w:r>
      <w:r w:rsidR="00104232">
        <w:rPr>
          <w:szCs w:val="28"/>
        </w:rPr>
        <w:t>.</w:t>
      </w:r>
      <w:r w:rsidR="00E1386E"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proofErr w:type="spellStart"/>
      <w:r>
        <w:t>2.Направить</w:t>
      </w:r>
      <w:proofErr w:type="spellEnd"/>
      <w:r>
        <w:t xml:space="preserve">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 </w:t>
      </w:r>
      <w:r w:rsidR="00E1288D">
        <w:t>Государственный Совет Удмуртской Республики.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proofErr w:type="spellStart"/>
      <w:r>
        <w:t>3.Настоящее</w:t>
      </w:r>
      <w:proofErr w:type="spellEnd"/>
      <w:r>
        <w:t xml:space="preserve">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6"/>
      <w:headerReference w:type="default" r:id="rId7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1DF" w:rsidRDefault="00E851DF">
      <w:r>
        <w:separator/>
      </w:r>
    </w:p>
  </w:endnote>
  <w:endnote w:type="continuationSeparator" w:id="1">
    <w:p w:rsidR="00E851DF" w:rsidRDefault="00E85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1DF" w:rsidRDefault="00E851DF">
      <w:r>
        <w:separator/>
      </w:r>
    </w:p>
  </w:footnote>
  <w:footnote w:type="continuationSeparator" w:id="1">
    <w:p w:rsidR="00E851DF" w:rsidRDefault="00E851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1299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2267"/>
    <w:rsid w:val="00011DD7"/>
    <w:rsid w:val="0004614D"/>
    <w:rsid w:val="00055506"/>
    <w:rsid w:val="000A1B34"/>
    <w:rsid w:val="000C54BB"/>
    <w:rsid w:val="000E7DC7"/>
    <w:rsid w:val="00104232"/>
    <w:rsid w:val="00161BFD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82DF2"/>
    <w:rsid w:val="006A65A3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831BAE"/>
    <w:rsid w:val="008B632D"/>
    <w:rsid w:val="008C6C03"/>
    <w:rsid w:val="00910B77"/>
    <w:rsid w:val="00937532"/>
    <w:rsid w:val="00941D07"/>
    <w:rsid w:val="00956A16"/>
    <w:rsid w:val="009757C6"/>
    <w:rsid w:val="00975918"/>
    <w:rsid w:val="009A7E3D"/>
    <w:rsid w:val="009D4CFF"/>
    <w:rsid w:val="00A51954"/>
    <w:rsid w:val="00A74861"/>
    <w:rsid w:val="00A74BE2"/>
    <w:rsid w:val="00A968EE"/>
    <w:rsid w:val="00AA77AF"/>
    <w:rsid w:val="00B16009"/>
    <w:rsid w:val="00B533E3"/>
    <w:rsid w:val="00B61D62"/>
    <w:rsid w:val="00BE4898"/>
    <w:rsid w:val="00C17812"/>
    <w:rsid w:val="00C201C6"/>
    <w:rsid w:val="00C652C7"/>
    <w:rsid w:val="00D0572F"/>
    <w:rsid w:val="00D13403"/>
    <w:rsid w:val="00D16906"/>
    <w:rsid w:val="00D2555E"/>
    <w:rsid w:val="00D27A8C"/>
    <w:rsid w:val="00D309AF"/>
    <w:rsid w:val="00D7776B"/>
    <w:rsid w:val="00D967D2"/>
    <w:rsid w:val="00DB7502"/>
    <w:rsid w:val="00DF1299"/>
    <w:rsid w:val="00E1288D"/>
    <w:rsid w:val="00E1386E"/>
    <w:rsid w:val="00E81447"/>
    <w:rsid w:val="00E851DF"/>
    <w:rsid w:val="00E93291"/>
    <w:rsid w:val="00E942BF"/>
    <w:rsid w:val="00EF7110"/>
    <w:rsid w:val="00F3655F"/>
    <w:rsid w:val="00F4190C"/>
    <w:rsid w:val="00F7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138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mihailova_e_v</cp:lastModifiedBy>
  <cp:revision>3</cp:revision>
  <cp:lastPrinted>2012-06-14T06:02:00Z</cp:lastPrinted>
  <dcterms:created xsi:type="dcterms:W3CDTF">2012-11-07T04:32:00Z</dcterms:created>
  <dcterms:modified xsi:type="dcterms:W3CDTF">2012-11-07T06:59:00Z</dcterms:modified>
</cp:coreProperties>
</file>