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14321996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8542B">
            <w:pPr>
              <w:widowControl w:val="0"/>
              <w:spacing w:after="120"/>
              <w:ind w:firstLine="34"/>
            </w:pPr>
            <w:r>
              <w:t>13.11.2012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48542B">
            <w:pPr>
              <w:ind w:hanging="107"/>
            </w:pPr>
            <w:r>
              <w:t>96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680ED4">
            <w:pPr>
              <w:jc w:val="both"/>
            </w:pPr>
            <w:r w:rsidRPr="00394D26">
              <w:t xml:space="preserve">О законодательной инициативе </w:t>
            </w:r>
            <w:r w:rsidR="00D02CCF">
              <w:t xml:space="preserve"> Государственного Совета Удмуртской Республики</w:t>
            </w:r>
            <w:r w:rsidR="002D66E8">
              <w:t xml:space="preserve"> </w:t>
            </w:r>
            <w:r w:rsidRPr="00394D26">
              <w:t>по внесению в Государственную Думу Федерального Собрания Российской</w:t>
            </w:r>
            <w:r w:rsidR="00680ED4">
              <w:t xml:space="preserve"> </w:t>
            </w:r>
            <w:r w:rsidRPr="00394D26">
              <w:t>Федерации проекта федерального закона "О внесении изменений в</w:t>
            </w:r>
            <w:r w:rsidR="006A0FF4">
              <w:t xml:space="preserve"> </w:t>
            </w:r>
            <w:r w:rsidR="00680ED4">
              <w:t>отдельные законодательные акты Российской</w:t>
            </w:r>
            <w:r w:rsidR="00733319">
              <w:t xml:space="preserve"> Федерации</w:t>
            </w:r>
            <w:r w:rsidRPr="00394D26">
              <w:t>"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>Рассмотрев</w:t>
      </w:r>
      <w:r w:rsidR="0048542B">
        <w:t xml:space="preserve"> и обсудив</w:t>
      </w:r>
      <w:r>
        <w:t xml:space="preserve">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680ED4">
        <w:t xml:space="preserve">Государственного Совета Удмуртской Республики </w:t>
      </w:r>
      <w:r w:rsidR="0073130C" w:rsidRPr="00394D26">
        <w:t xml:space="preserve">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680ED4">
        <w:t>отдельные законодательные акты Р</w:t>
      </w:r>
      <w:r w:rsidR="0073130C" w:rsidRPr="00394D26">
        <w:t>оссийской Федерации"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48542B">
      <w:pPr>
        <w:ind w:firstLine="720"/>
        <w:jc w:val="both"/>
      </w:pPr>
      <w:proofErr w:type="spellStart"/>
      <w:r>
        <w:t>1.</w:t>
      </w:r>
      <w:r w:rsidR="0048542B">
        <w:t>Поддержать</w:t>
      </w:r>
      <w:proofErr w:type="spellEnd"/>
      <w:r w:rsidR="0048542B">
        <w:t xml:space="preserve"> законодательную инициативу Государственного Совета Удмуртской Республики </w:t>
      </w:r>
      <w:r w:rsidR="0048542B" w:rsidRPr="00394D26">
        <w:t xml:space="preserve">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48542B">
        <w:t>отдельные законодательные акты Р</w:t>
      </w:r>
      <w:r w:rsidR="0048542B" w:rsidRPr="00394D26">
        <w:t>оссийской Федерации"</w:t>
      </w:r>
      <w:r w:rsidR="0048542B">
        <w:t xml:space="preserve">. </w:t>
      </w:r>
    </w:p>
    <w:p w:rsidR="0048542B" w:rsidRDefault="0048542B" w:rsidP="00CD4034">
      <w:pPr>
        <w:ind w:firstLine="720"/>
        <w:jc w:val="both"/>
      </w:pPr>
    </w:p>
    <w:p w:rsidR="00CD4034" w:rsidRPr="002F02CB" w:rsidRDefault="0048542B" w:rsidP="00CD4034">
      <w:pPr>
        <w:ind w:firstLine="720"/>
        <w:jc w:val="both"/>
      </w:pPr>
      <w:proofErr w:type="spellStart"/>
      <w:r>
        <w:t>2.Рассмотреть</w:t>
      </w:r>
      <w:proofErr w:type="spellEnd"/>
      <w:r>
        <w:t xml:space="preserve"> </w:t>
      </w:r>
      <w:r w:rsidR="00CD4034">
        <w:t xml:space="preserve">проект постановления </w:t>
      </w:r>
      <w:r w:rsidR="00C714E3">
        <w:t xml:space="preserve">Законодательного Собрания Приморского края </w:t>
      </w:r>
      <w:r w:rsidR="00CD4034">
        <w:t xml:space="preserve">"О законодательной инициативе </w:t>
      </w:r>
      <w:r w:rsidR="00680ED4">
        <w:t xml:space="preserve">Государственного Совета Удмуртской Республики </w:t>
      </w:r>
      <w:r w:rsidR="00680ED4" w:rsidRPr="00394D26">
        <w:t xml:space="preserve">по внесению в Государственную Думу Федерального Собрания Российской Федерации проекта федерального закона "О внесении изменений в </w:t>
      </w:r>
      <w:r w:rsidR="00680ED4">
        <w:t>отдельные законодательные акты Р</w:t>
      </w:r>
      <w:r w:rsidR="00680ED4" w:rsidRPr="00394D26">
        <w:t>оссийской Федерации"</w:t>
      </w:r>
      <w:r w:rsidR="00680ED4">
        <w:t xml:space="preserve"> </w:t>
      </w:r>
      <w:r w:rsidR="00CD4034">
        <w:t xml:space="preserve">на очередном заседании Законодательного Собрания в </w:t>
      </w:r>
      <w:r w:rsidR="00680ED4">
        <w:t>ноябре</w:t>
      </w:r>
      <w:r w:rsidR="00CD4034">
        <w:t xml:space="preserve"> 2012 года.</w:t>
      </w:r>
    </w:p>
    <w:p w:rsidR="00CD4034" w:rsidRDefault="00CD4034" w:rsidP="00CD4034">
      <w:pPr>
        <w:ind w:firstLine="720"/>
        <w:jc w:val="both"/>
      </w:pPr>
      <w:r>
        <w:t xml:space="preserve"> </w:t>
      </w:r>
    </w:p>
    <w:p w:rsidR="00680ED4" w:rsidRDefault="0048542B" w:rsidP="00CD4034">
      <w:pPr>
        <w:ind w:firstLine="720"/>
        <w:jc w:val="both"/>
      </w:pPr>
      <w:proofErr w:type="spellStart"/>
      <w:r>
        <w:t>3</w:t>
      </w:r>
      <w:r w:rsidR="00CD4034">
        <w:t>.Рекомендовать</w:t>
      </w:r>
      <w:proofErr w:type="spellEnd"/>
      <w:r w:rsidR="00CD4034">
        <w:t xml:space="preserve"> Закон</w:t>
      </w:r>
      <w:r>
        <w:t>одательному Собранию принять указанный проект постановления.</w:t>
      </w:r>
    </w:p>
    <w:p w:rsidR="002171D7" w:rsidRDefault="0048542B" w:rsidP="002171D7">
      <w:pPr>
        <w:ind w:firstLine="720"/>
        <w:jc w:val="both"/>
      </w:pPr>
      <w:proofErr w:type="spellStart"/>
      <w:r>
        <w:lastRenderedPageBreak/>
        <w:t>4</w:t>
      </w:r>
      <w:r w:rsidR="002171D7">
        <w:t>.Поручить</w:t>
      </w:r>
      <w:proofErr w:type="spellEnd"/>
      <w:r w:rsidR="002171D7">
        <w:t xml:space="preserve"> депутату Законодательного Собрания </w:t>
      </w:r>
      <w:r w:rsidR="00A8389E">
        <w:t xml:space="preserve">Корнееву </w:t>
      </w:r>
      <w:r w:rsidR="00836F71">
        <w:t>Ю.А.</w:t>
      </w:r>
      <w:r w:rsidR="002171D7">
        <w:t xml:space="preserve"> </w:t>
      </w:r>
      <w:r>
        <w:t>выступить на заседании Законодательного Собрания с докладом по данному вопросу</w:t>
      </w:r>
      <w:r w:rsidR="002171D7">
        <w:t>.</w:t>
      </w:r>
    </w:p>
    <w:p w:rsidR="002171D7" w:rsidRDefault="002171D7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proofErr w:type="spellStart"/>
      <w:r>
        <w:t>5</w:t>
      </w:r>
      <w:r w:rsidR="002171D7">
        <w:t>.Определить</w:t>
      </w:r>
      <w:proofErr w:type="spellEnd"/>
      <w:r w:rsidR="002171D7">
        <w:t xml:space="preserve"> время</w:t>
      </w:r>
      <w:r w:rsidR="00BF2638">
        <w:t xml:space="preserve">, необходимое </w:t>
      </w:r>
      <w:r w:rsidR="002171D7">
        <w:t>для рассмотрения Законодательн</w:t>
      </w:r>
      <w:r w:rsidR="00BF2638">
        <w:t xml:space="preserve">ым </w:t>
      </w:r>
      <w:r w:rsidR="002171D7">
        <w:t>Собрани</w:t>
      </w:r>
      <w:r w:rsidR="00BF2638">
        <w:t>ем данного вопроса,</w:t>
      </w:r>
      <w:r w:rsidR="002171D7">
        <w:t xml:space="preserve"> - </w:t>
      </w:r>
      <w:r w:rsidR="002171D7" w:rsidRPr="00E338C4">
        <w:t>5</w:t>
      </w:r>
      <w:r w:rsidR="002171D7">
        <w:t xml:space="preserve"> минут, в том числе для доклада -</w:t>
      </w:r>
      <w:r w:rsidR="002171D7" w:rsidRPr="00E338C4">
        <w:t xml:space="preserve">  </w:t>
      </w:r>
      <w:r w:rsidR="002171D7">
        <w:t xml:space="preserve"> 3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587" w:rsidRDefault="00FB1587">
      <w:r>
        <w:separator/>
      </w:r>
    </w:p>
  </w:endnote>
  <w:endnote w:type="continuationSeparator" w:id="1">
    <w:p w:rsidR="00FB1587" w:rsidRDefault="00FB15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587" w:rsidRDefault="00FB1587">
      <w:r>
        <w:separator/>
      </w:r>
    </w:p>
  </w:footnote>
  <w:footnote w:type="continuationSeparator" w:id="1">
    <w:p w:rsidR="00FB1587" w:rsidRDefault="00FB15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622D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15F"/>
    <w:rsid w:val="00024422"/>
    <w:rsid w:val="0003689F"/>
    <w:rsid w:val="0005183B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2591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56AB"/>
    <w:rsid w:val="003B54B8"/>
    <w:rsid w:val="003C4624"/>
    <w:rsid w:val="003E6834"/>
    <w:rsid w:val="0046121A"/>
    <w:rsid w:val="0048542B"/>
    <w:rsid w:val="004B30F2"/>
    <w:rsid w:val="004C102E"/>
    <w:rsid w:val="004D07AA"/>
    <w:rsid w:val="004E3D78"/>
    <w:rsid w:val="00500F87"/>
    <w:rsid w:val="00564CFC"/>
    <w:rsid w:val="00595F16"/>
    <w:rsid w:val="005B31CB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867BE"/>
    <w:rsid w:val="00794BF3"/>
    <w:rsid w:val="007E1C72"/>
    <w:rsid w:val="007F0F0C"/>
    <w:rsid w:val="008322E5"/>
    <w:rsid w:val="00836F71"/>
    <w:rsid w:val="00837742"/>
    <w:rsid w:val="008B702C"/>
    <w:rsid w:val="008C6644"/>
    <w:rsid w:val="008D2893"/>
    <w:rsid w:val="008F2060"/>
    <w:rsid w:val="00900034"/>
    <w:rsid w:val="00907E35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8389E"/>
    <w:rsid w:val="00A97D37"/>
    <w:rsid w:val="00AB254E"/>
    <w:rsid w:val="00AB3A66"/>
    <w:rsid w:val="00B222E7"/>
    <w:rsid w:val="00B26B2F"/>
    <w:rsid w:val="00B50AFC"/>
    <w:rsid w:val="00B50E61"/>
    <w:rsid w:val="00B50FD1"/>
    <w:rsid w:val="00BB0F3D"/>
    <w:rsid w:val="00BF2638"/>
    <w:rsid w:val="00C454F6"/>
    <w:rsid w:val="00C625C4"/>
    <w:rsid w:val="00C62908"/>
    <w:rsid w:val="00C67495"/>
    <w:rsid w:val="00C714E3"/>
    <w:rsid w:val="00C9622D"/>
    <w:rsid w:val="00CD4034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30D1A"/>
    <w:rsid w:val="00E54EAC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B1587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3A813-6DD7-4CF7-9194-110BC79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2</TotalTime>
  <Pages>2</Pages>
  <Words>195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mihailova_e_v</cp:lastModifiedBy>
  <cp:revision>3</cp:revision>
  <cp:lastPrinted>2012-11-13T03:26:00Z</cp:lastPrinted>
  <dcterms:created xsi:type="dcterms:W3CDTF">2012-11-13T03:26:00Z</dcterms:created>
  <dcterms:modified xsi:type="dcterms:W3CDTF">2012-11-13T03:27:00Z</dcterms:modified>
</cp:coreProperties>
</file>