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D07D66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7D6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07D66" w:rsidRDefault="00D07D66" w:rsidP="00D07D66">
            <w:pPr>
              <w:ind w:left="-108"/>
              <w:jc w:val="both"/>
            </w:pPr>
            <w:r>
              <w:t xml:space="preserve">О </w:t>
            </w:r>
            <w:r w:rsidR="00A41910">
              <w:t>З</w:t>
            </w:r>
            <w:r>
              <w:t>акон</w:t>
            </w:r>
            <w:r w:rsidR="00A41910">
              <w:t>е</w:t>
            </w:r>
            <w:r>
              <w:t xml:space="preserve"> Приморского края "О внесении изменений в Закон Приморского края "О Законодательном Собрании  Приморского края"</w:t>
            </w:r>
          </w:p>
        </w:tc>
      </w:tr>
    </w:tbl>
    <w:p w:rsidR="000B3FB2" w:rsidRDefault="000B3FB2"/>
    <w:p w:rsidR="00D07D66" w:rsidRDefault="00D07D66" w:rsidP="00D07D66">
      <w:r>
        <w:tab/>
        <w:t>Законодательное Собрание Приморского края</w:t>
      </w:r>
    </w:p>
    <w:p w:rsidR="00D07D66" w:rsidRDefault="00D07D66" w:rsidP="00D07D66"/>
    <w:p w:rsidR="00D07D66" w:rsidRDefault="00D07D66" w:rsidP="00D07D66">
      <w:r>
        <w:t>ПОСТАНОВЛЯЕТ:</w:t>
      </w:r>
    </w:p>
    <w:p w:rsidR="00D07D66" w:rsidRDefault="00D07D66" w:rsidP="00D07D66"/>
    <w:p w:rsidR="00D07D66" w:rsidRDefault="00D07D66" w:rsidP="00D07D66">
      <w:pPr>
        <w:jc w:val="both"/>
      </w:pPr>
      <w:r>
        <w:tab/>
        <w:t xml:space="preserve">1.Принять </w:t>
      </w:r>
      <w:r w:rsidR="00A41910">
        <w:t>З</w:t>
      </w:r>
      <w:r>
        <w:t>акон Приморского края "О внесении изменений в Закон Приморского кр</w:t>
      </w:r>
      <w:r w:rsidR="00A41910">
        <w:t xml:space="preserve">ая "О Законодательном Собрании </w:t>
      </w:r>
      <w:r>
        <w:t>Приморского края".</w:t>
      </w:r>
    </w:p>
    <w:p w:rsidR="00D07D66" w:rsidRDefault="00D07D66" w:rsidP="00D07D66">
      <w:pPr>
        <w:jc w:val="both"/>
      </w:pPr>
    </w:p>
    <w:p w:rsidR="00D07D66" w:rsidRDefault="00D07D66" w:rsidP="00D07D66">
      <w:pPr>
        <w:jc w:val="both"/>
      </w:pPr>
      <w:r>
        <w:tab/>
      </w:r>
      <w:r w:rsidR="003049B9">
        <w:t>2</w:t>
      </w:r>
      <w:r>
        <w:t>.</w:t>
      </w:r>
      <w:r w:rsidR="00A41910">
        <w:t>Направить указанный Закон Губернатору Приморского края для обнародования</w:t>
      </w:r>
      <w:r>
        <w:t>.</w:t>
      </w:r>
    </w:p>
    <w:p w:rsidR="00D07D66" w:rsidRDefault="00D07D66" w:rsidP="00D07D66">
      <w:pPr>
        <w:jc w:val="both"/>
      </w:pPr>
    </w:p>
    <w:p w:rsidR="00D07D66" w:rsidRDefault="00D07D66" w:rsidP="00D07D66">
      <w:pPr>
        <w:jc w:val="both"/>
      </w:pPr>
      <w:r>
        <w:tab/>
      </w:r>
      <w:r w:rsidR="003049B9">
        <w:t>3</w:t>
      </w:r>
      <w:r>
        <w:t>.Настоящее постановление вступает в силу со дня его принятия.</w:t>
      </w:r>
    </w:p>
    <w:p w:rsidR="00D07D66" w:rsidRDefault="00D07D66" w:rsidP="00D07D66">
      <w:pPr>
        <w:jc w:val="both"/>
      </w:pPr>
    </w:p>
    <w:p w:rsidR="00D07D66" w:rsidRDefault="00D07D66" w:rsidP="00D07D66">
      <w:pPr>
        <w:jc w:val="both"/>
      </w:pPr>
    </w:p>
    <w:p w:rsidR="00D07D66" w:rsidRDefault="00D07D66" w:rsidP="00D07D66">
      <w:pPr>
        <w:jc w:val="both"/>
      </w:pPr>
    </w:p>
    <w:p w:rsidR="00D07D66" w:rsidRDefault="00D07D66" w:rsidP="00D07D66">
      <w:pPr>
        <w:jc w:val="both"/>
      </w:pPr>
      <w:r>
        <w:t>Председатель</w:t>
      </w:r>
    </w:p>
    <w:p w:rsidR="00D07D66" w:rsidRDefault="00D07D66" w:rsidP="00D07D6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D07D6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828" w:rsidRDefault="00D25828">
      <w:r>
        <w:separator/>
      </w:r>
    </w:p>
  </w:endnote>
  <w:endnote w:type="continuationSeparator" w:id="1">
    <w:p w:rsidR="00D25828" w:rsidRDefault="00D25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828" w:rsidRDefault="00D25828">
      <w:r>
        <w:separator/>
      </w:r>
    </w:p>
  </w:footnote>
  <w:footnote w:type="continuationSeparator" w:id="1">
    <w:p w:rsidR="00D25828" w:rsidRDefault="00D258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D66"/>
    <w:rsid w:val="00057575"/>
    <w:rsid w:val="000B3FB2"/>
    <w:rsid w:val="000D628E"/>
    <w:rsid w:val="00123119"/>
    <w:rsid w:val="00201E09"/>
    <w:rsid w:val="002035F1"/>
    <w:rsid w:val="003049B9"/>
    <w:rsid w:val="003325F4"/>
    <w:rsid w:val="00392E21"/>
    <w:rsid w:val="004B69FA"/>
    <w:rsid w:val="004D1A01"/>
    <w:rsid w:val="005A6019"/>
    <w:rsid w:val="005E6130"/>
    <w:rsid w:val="00695A4A"/>
    <w:rsid w:val="006C0683"/>
    <w:rsid w:val="006D45ED"/>
    <w:rsid w:val="006F7DBA"/>
    <w:rsid w:val="007214D6"/>
    <w:rsid w:val="00726997"/>
    <w:rsid w:val="00730DF3"/>
    <w:rsid w:val="007B48E7"/>
    <w:rsid w:val="007B5289"/>
    <w:rsid w:val="00835A0E"/>
    <w:rsid w:val="00847B01"/>
    <w:rsid w:val="008818A7"/>
    <w:rsid w:val="00924B45"/>
    <w:rsid w:val="00931FD6"/>
    <w:rsid w:val="009372FF"/>
    <w:rsid w:val="009959AC"/>
    <w:rsid w:val="009C06BA"/>
    <w:rsid w:val="009E46F4"/>
    <w:rsid w:val="00A13794"/>
    <w:rsid w:val="00A26C60"/>
    <w:rsid w:val="00A34A7B"/>
    <w:rsid w:val="00A41910"/>
    <w:rsid w:val="00A93332"/>
    <w:rsid w:val="00B201BD"/>
    <w:rsid w:val="00BA58C7"/>
    <w:rsid w:val="00C20E8F"/>
    <w:rsid w:val="00CA7E54"/>
    <w:rsid w:val="00CE19DF"/>
    <w:rsid w:val="00D02716"/>
    <w:rsid w:val="00D07D66"/>
    <w:rsid w:val="00D25828"/>
    <w:rsid w:val="00DA3E25"/>
    <w:rsid w:val="00DE2235"/>
    <w:rsid w:val="00DE4707"/>
    <w:rsid w:val="00DF01B2"/>
    <w:rsid w:val="00E93A7F"/>
    <w:rsid w:val="00EF502B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1</TotalTime>
  <Pages>1</Pages>
  <Words>67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2</cp:revision>
  <cp:lastPrinted>2010-07-05T02:50:00Z</cp:lastPrinted>
  <dcterms:created xsi:type="dcterms:W3CDTF">2012-10-16T02:12:00Z</dcterms:created>
  <dcterms:modified xsi:type="dcterms:W3CDTF">2012-10-16T02:12:00Z</dcterms:modified>
</cp:coreProperties>
</file>