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40" w:type="dxa"/>
        <w:tblInd w:w="9288" w:type="dxa"/>
        <w:tblLook w:val="01E0"/>
      </w:tblPr>
      <w:tblGrid>
        <w:gridCol w:w="5940"/>
      </w:tblGrid>
      <w:tr w:rsidR="00905C03" w:rsidTr="00692583">
        <w:tc>
          <w:tcPr>
            <w:tcW w:w="5940" w:type="dxa"/>
          </w:tcPr>
          <w:p w:rsidR="00905C03" w:rsidRPr="00692583" w:rsidRDefault="00905C03" w:rsidP="00692583">
            <w:pPr>
              <w:ind w:right="120"/>
              <w:rPr>
                <w:sz w:val="28"/>
                <w:szCs w:val="28"/>
              </w:rPr>
            </w:pPr>
            <w:r w:rsidRPr="00692583">
              <w:rPr>
                <w:sz w:val="28"/>
                <w:szCs w:val="28"/>
              </w:rPr>
              <w:t xml:space="preserve">Приложение 2 </w:t>
            </w:r>
            <w:r w:rsidRPr="00692583">
              <w:rPr>
                <w:sz w:val="28"/>
                <w:szCs w:val="28"/>
              </w:rPr>
              <w:br/>
              <w:t>к Закону</w:t>
            </w:r>
          </w:p>
          <w:p w:rsidR="00905C03" w:rsidRPr="00692583" w:rsidRDefault="00905C03" w:rsidP="00692583">
            <w:pPr>
              <w:ind w:right="120"/>
              <w:rPr>
                <w:sz w:val="28"/>
                <w:szCs w:val="28"/>
              </w:rPr>
            </w:pPr>
            <w:r w:rsidRPr="00692583">
              <w:rPr>
                <w:sz w:val="28"/>
                <w:szCs w:val="28"/>
              </w:rPr>
              <w:t>Приморского края</w:t>
            </w:r>
            <w:r w:rsidRPr="00692583">
              <w:rPr>
                <w:sz w:val="28"/>
                <w:szCs w:val="28"/>
              </w:rPr>
              <w:br/>
            </w:r>
          </w:p>
        </w:tc>
      </w:tr>
    </w:tbl>
    <w:p w:rsidR="00905C03" w:rsidRPr="00934876" w:rsidRDefault="00905C03" w:rsidP="003C54F4">
      <w:pPr>
        <w:tabs>
          <w:tab w:val="left" w:pos="4253"/>
        </w:tabs>
        <w:ind w:right="120"/>
        <w:jc w:val="right"/>
        <w:rPr>
          <w:sz w:val="28"/>
          <w:szCs w:val="28"/>
        </w:rPr>
      </w:pPr>
    </w:p>
    <w:tbl>
      <w:tblPr>
        <w:tblW w:w="5940" w:type="dxa"/>
        <w:tblInd w:w="9288" w:type="dxa"/>
        <w:tblLook w:val="01E0"/>
      </w:tblPr>
      <w:tblGrid>
        <w:gridCol w:w="5940"/>
      </w:tblGrid>
      <w:tr w:rsidR="00905C03" w:rsidTr="00692583">
        <w:tc>
          <w:tcPr>
            <w:tcW w:w="5940" w:type="dxa"/>
          </w:tcPr>
          <w:p w:rsidR="00905C03" w:rsidRPr="00692583" w:rsidRDefault="00905C03" w:rsidP="00272126">
            <w:pPr>
              <w:rPr>
                <w:sz w:val="28"/>
                <w:szCs w:val="28"/>
              </w:rPr>
            </w:pPr>
            <w:r w:rsidRPr="00692583">
              <w:rPr>
                <w:sz w:val="28"/>
                <w:szCs w:val="28"/>
              </w:rPr>
              <w:t>"Приложение 4</w:t>
            </w:r>
          </w:p>
          <w:p w:rsidR="00905C03" w:rsidRPr="00692583" w:rsidRDefault="00905C03" w:rsidP="00272126">
            <w:pPr>
              <w:rPr>
                <w:sz w:val="28"/>
                <w:szCs w:val="28"/>
              </w:rPr>
            </w:pPr>
            <w:r w:rsidRPr="00692583">
              <w:rPr>
                <w:sz w:val="28"/>
                <w:szCs w:val="28"/>
              </w:rPr>
              <w:t>к краевой целевой программе</w:t>
            </w:r>
          </w:p>
          <w:p w:rsidR="00905C03" w:rsidRPr="00692583" w:rsidRDefault="00905C03" w:rsidP="00171FDE">
            <w:pPr>
              <w:rPr>
                <w:sz w:val="28"/>
                <w:szCs w:val="28"/>
              </w:rPr>
            </w:pPr>
            <w:r w:rsidRPr="00692583">
              <w:rPr>
                <w:sz w:val="28"/>
                <w:szCs w:val="28"/>
              </w:rPr>
              <w:t>"Развитие сельскохозяйственного</w:t>
            </w:r>
          </w:p>
          <w:p w:rsidR="00905C03" w:rsidRPr="00692583" w:rsidRDefault="00905C03" w:rsidP="00171FDE">
            <w:pPr>
              <w:rPr>
                <w:sz w:val="28"/>
                <w:szCs w:val="28"/>
              </w:rPr>
            </w:pPr>
            <w:r w:rsidRPr="00692583">
              <w:rPr>
                <w:sz w:val="28"/>
                <w:szCs w:val="28"/>
              </w:rPr>
              <w:t>производства в Приморском крае"</w:t>
            </w:r>
          </w:p>
          <w:p w:rsidR="00905C03" w:rsidRPr="00692583" w:rsidRDefault="00905C03" w:rsidP="00171FDE">
            <w:pPr>
              <w:rPr>
                <w:sz w:val="28"/>
                <w:szCs w:val="28"/>
              </w:rPr>
            </w:pPr>
            <w:r w:rsidRPr="00692583">
              <w:rPr>
                <w:sz w:val="28"/>
                <w:szCs w:val="28"/>
              </w:rPr>
              <w:t>на 2008-2012 годы</w:t>
            </w:r>
          </w:p>
        </w:tc>
      </w:tr>
    </w:tbl>
    <w:p w:rsidR="00905C03" w:rsidRDefault="00905C03" w:rsidP="003771D6">
      <w:pPr>
        <w:ind w:firstLine="720"/>
        <w:jc w:val="right"/>
      </w:pPr>
    </w:p>
    <w:p w:rsidR="00905C03" w:rsidRPr="00D65A43" w:rsidRDefault="00905C03" w:rsidP="003771D6">
      <w:pPr>
        <w:ind w:firstLine="720"/>
        <w:jc w:val="right"/>
      </w:pPr>
    </w:p>
    <w:p w:rsidR="00905C03" w:rsidRPr="00171FDE" w:rsidRDefault="00905C03" w:rsidP="003771D6">
      <w:pPr>
        <w:pStyle w:val="Heading3"/>
        <w:spacing w:line="240" w:lineRule="auto"/>
        <w:rPr>
          <w:b w:val="0"/>
          <w:sz w:val="28"/>
          <w:szCs w:val="28"/>
        </w:rPr>
      </w:pPr>
      <w:bookmarkStart w:id="0" w:name="_Toc176636054"/>
      <w:r w:rsidRPr="00171FDE">
        <w:rPr>
          <w:b w:val="0"/>
          <w:sz w:val="28"/>
          <w:szCs w:val="28"/>
        </w:rPr>
        <w:t>Целевые индикаторы и объем финансирования по разделу</w:t>
      </w:r>
      <w:r w:rsidRPr="00171FDE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"</w:t>
      </w:r>
      <w:r w:rsidRPr="00171FDE">
        <w:rPr>
          <w:b w:val="0"/>
          <w:sz w:val="28"/>
          <w:szCs w:val="28"/>
        </w:rPr>
        <w:t>Ускоренное развитие отрасли животноводства</w:t>
      </w:r>
      <w:bookmarkEnd w:id="0"/>
      <w:r>
        <w:rPr>
          <w:b w:val="0"/>
          <w:sz w:val="28"/>
          <w:szCs w:val="28"/>
        </w:rPr>
        <w:t>"</w:t>
      </w:r>
    </w:p>
    <w:p w:rsidR="00905C03" w:rsidRPr="00AB646A" w:rsidRDefault="00905C03" w:rsidP="003771D6">
      <w:pPr>
        <w:pStyle w:val="BodyTextIndent3"/>
        <w:tabs>
          <w:tab w:val="left" w:pos="4680"/>
        </w:tabs>
        <w:jc w:val="center"/>
        <w:rPr>
          <w:sz w:val="28"/>
          <w:szCs w:val="28"/>
        </w:rPr>
      </w:pPr>
    </w:p>
    <w:tbl>
      <w:tblPr>
        <w:tblW w:w="5368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2"/>
        <w:gridCol w:w="3322"/>
        <w:gridCol w:w="1965"/>
        <w:gridCol w:w="1276"/>
        <w:gridCol w:w="1133"/>
        <w:gridCol w:w="1276"/>
        <w:gridCol w:w="1276"/>
        <w:gridCol w:w="1133"/>
        <w:gridCol w:w="1279"/>
        <w:gridCol w:w="2572"/>
      </w:tblGrid>
      <w:tr w:rsidR="00905C03" w:rsidRPr="00077787" w:rsidTr="003B23AB">
        <w:trPr>
          <w:cantSplit/>
        </w:trPr>
        <w:tc>
          <w:tcPr>
            <w:tcW w:w="202" w:type="pct"/>
            <w:vMerge w:val="restar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№ п/п</w:t>
            </w:r>
          </w:p>
        </w:tc>
        <w:tc>
          <w:tcPr>
            <w:tcW w:w="1046" w:type="pct"/>
            <w:vMerge w:val="restar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19" w:type="pct"/>
            <w:vMerge w:val="restart"/>
            <w:vAlign w:val="center"/>
          </w:tcPr>
          <w:p w:rsidR="00905C03" w:rsidRPr="00077787" w:rsidRDefault="00905C03" w:rsidP="00FE15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02" w:type="pct"/>
            <w:vMerge w:val="restar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Всего</w:t>
            </w:r>
          </w:p>
        </w:tc>
        <w:tc>
          <w:tcPr>
            <w:tcW w:w="1921" w:type="pct"/>
            <w:gridSpan w:val="5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в том числе по годам:</w:t>
            </w:r>
          </w:p>
        </w:tc>
        <w:tc>
          <w:tcPr>
            <w:tcW w:w="810" w:type="pct"/>
            <w:vMerge w:val="restar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Исполнитель</w:t>
            </w:r>
          </w:p>
        </w:tc>
      </w:tr>
      <w:tr w:rsidR="00905C03" w:rsidRPr="00077787" w:rsidTr="003B23AB">
        <w:trPr>
          <w:cantSplit/>
          <w:tblHeader/>
        </w:trPr>
        <w:tc>
          <w:tcPr>
            <w:tcW w:w="202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  <w:vMerge/>
          </w:tcPr>
          <w:p w:rsidR="00905C03" w:rsidRPr="00077787" w:rsidRDefault="00905C03" w:rsidP="003771D6">
            <w:pPr>
              <w:rPr>
                <w:sz w:val="28"/>
                <w:szCs w:val="28"/>
              </w:rPr>
            </w:pPr>
          </w:p>
        </w:tc>
        <w:tc>
          <w:tcPr>
            <w:tcW w:w="619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7" w:type="pc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2008</w:t>
            </w:r>
          </w:p>
        </w:tc>
        <w:tc>
          <w:tcPr>
            <w:tcW w:w="402" w:type="pc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2009</w:t>
            </w:r>
          </w:p>
        </w:tc>
        <w:tc>
          <w:tcPr>
            <w:tcW w:w="402" w:type="pc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2010</w:t>
            </w:r>
          </w:p>
        </w:tc>
        <w:tc>
          <w:tcPr>
            <w:tcW w:w="357" w:type="pc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2011</w:t>
            </w:r>
          </w:p>
        </w:tc>
        <w:tc>
          <w:tcPr>
            <w:tcW w:w="403" w:type="pct"/>
            <w:vAlign w:val="center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2012</w:t>
            </w:r>
          </w:p>
        </w:tc>
        <w:tc>
          <w:tcPr>
            <w:tcW w:w="810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</w:tbl>
    <w:p w:rsidR="00905C03" w:rsidRPr="00904F2D" w:rsidRDefault="00905C03">
      <w:pPr>
        <w:rPr>
          <w:sz w:val="2"/>
          <w:szCs w:val="2"/>
        </w:rPr>
      </w:pPr>
    </w:p>
    <w:tbl>
      <w:tblPr>
        <w:tblW w:w="5368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3320"/>
        <w:gridCol w:w="1968"/>
        <w:gridCol w:w="1270"/>
        <w:gridCol w:w="140"/>
        <w:gridCol w:w="997"/>
        <w:gridCol w:w="140"/>
        <w:gridCol w:w="1137"/>
        <w:gridCol w:w="143"/>
        <w:gridCol w:w="1133"/>
        <w:gridCol w:w="143"/>
        <w:gridCol w:w="1000"/>
        <w:gridCol w:w="137"/>
        <w:gridCol w:w="1127"/>
        <w:gridCol w:w="13"/>
        <w:gridCol w:w="137"/>
        <w:gridCol w:w="2426"/>
      </w:tblGrid>
      <w:tr w:rsidR="00905C03" w:rsidRPr="002C1584" w:rsidTr="003B23AB">
        <w:trPr>
          <w:trHeight w:val="260"/>
        </w:trPr>
        <w:tc>
          <w:tcPr>
            <w:tcW w:w="203" w:type="pct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1</w:t>
            </w:r>
          </w:p>
        </w:tc>
        <w:tc>
          <w:tcPr>
            <w:tcW w:w="1046" w:type="pct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2</w:t>
            </w:r>
          </w:p>
        </w:tc>
        <w:tc>
          <w:tcPr>
            <w:tcW w:w="620" w:type="pct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3</w:t>
            </w:r>
          </w:p>
        </w:tc>
        <w:tc>
          <w:tcPr>
            <w:tcW w:w="400" w:type="pct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4</w:t>
            </w:r>
          </w:p>
        </w:tc>
        <w:tc>
          <w:tcPr>
            <w:tcW w:w="358" w:type="pct"/>
            <w:gridSpan w:val="2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5</w:t>
            </w:r>
          </w:p>
        </w:tc>
        <w:tc>
          <w:tcPr>
            <w:tcW w:w="402" w:type="pct"/>
            <w:gridSpan w:val="2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6</w:t>
            </w:r>
          </w:p>
        </w:tc>
        <w:tc>
          <w:tcPr>
            <w:tcW w:w="402" w:type="pct"/>
            <w:gridSpan w:val="2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7</w:t>
            </w:r>
          </w:p>
        </w:tc>
        <w:tc>
          <w:tcPr>
            <w:tcW w:w="360" w:type="pct"/>
            <w:gridSpan w:val="2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8</w:t>
            </w:r>
          </w:p>
        </w:tc>
        <w:tc>
          <w:tcPr>
            <w:tcW w:w="398" w:type="pct"/>
            <w:gridSpan w:val="2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9</w:t>
            </w:r>
          </w:p>
        </w:tc>
        <w:tc>
          <w:tcPr>
            <w:tcW w:w="811" w:type="pct"/>
            <w:gridSpan w:val="3"/>
            <w:vAlign w:val="center"/>
          </w:tcPr>
          <w:p w:rsidR="00905C03" w:rsidRPr="002C1584" w:rsidRDefault="00905C03" w:rsidP="002916B0">
            <w:pPr>
              <w:jc w:val="center"/>
              <w:rPr>
                <w:sz w:val="28"/>
                <w:szCs w:val="28"/>
              </w:rPr>
            </w:pPr>
            <w:r w:rsidRPr="002C1584">
              <w:rPr>
                <w:sz w:val="28"/>
                <w:szCs w:val="28"/>
              </w:rPr>
              <w:t>10</w:t>
            </w:r>
          </w:p>
        </w:tc>
      </w:tr>
      <w:tr w:rsidR="00905C03" w:rsidRPr="00077787" w:rsidTr="00AE09BE">
        <w:trPr>
          <w:trHeight w:val="312"/>
        </w:trPr>
        <w:tc>
          <w:tcPr>
            <w:tcW w:w="5000" w:type="pct"/>
            <w:gridSpan w:val="17"/>
            <w:vAlign w:val="center"/>
          </w:tcPr>
          <w:p w:rsidR="00905C03" w:rsidRPr="00171FDE" w:rsidRDefault="00905C03" w:rsidP="002916B0">
            <w:pPr>
              <w:jc w:val="center"/>
              <w:rPr>
                <w:sz w:val="28"/>
                <w:szCs w:val="28"/>
              </w:rPr>
            </w:pPr>
            <w:r w:rsidRPr="00171FDE">
              <w:rPr>
                <w:sz w:val="28"/>
                <w:szCs w:val="28"/>
              </w:rPr>
              <w:t>1.Целевые индикаторы</w:t>
            </w:r>
          </w:p>
        </w:tc>
      </w:tr>
      <w:tr w:rsidR="00905C03" w:rsidRPr="00077787" w:rsidTr="003B23AB">
        <w:tc>
          <w:tcPr>
            <w:tcW w:w="203" w:type="pct"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1.1</w:t>
            </w:r>
          </w:p>
        </w:tc>
        <w:tc>
          <w:tcPr>
            <w:tcW w:w="1046" w:type="pct"/>
          </w:tcPr>
          <w:p w:rsidR="00905C03" w:rsidRPr="00077787" w:rsidRDefault="00905C03" w:rsidP="003771D6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 xml:space="preserve">Строительство, реконструкция и модернизация животноводческих комплексов </w:t>
            </w:r>
          </w:p>
        </w:tc>
        <w:tc>
          <w:tcPr>
            <w:tcW w:w="620" w:type="pct"/>
          </w:tcPr>
          <w:p w:rsidR="00905C03" w:rsidRPr="00077787" w:rsidRDefault="00905C03" w:rsidP="000777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077787">
              <w:rPr>
                <w:sz w:val="28"/>
                <w:szCs w:val="28"/>
              </w:rPr>
              <w:t>диниц</w:t>
            </w:r>
            <w:r>
              <w:rPr>
                <w:sz w:val="28"/>
                <w:szCs w:val="28"/>
              </w:rPr>
              <w:t xml:space="preserve"> (с </w:t>
            </w:r>
            <w:r w:rsidRPr="00077787">
              <w:rPr>
                <w:sz w:val="28"/>
                <w:szCs w:val="28"/>
              </w:rPr>
              <w:t>нарастающим</w:t>
            </w:r>
          </w:p>
          <w:p w:rsidR="00905C03" w:rsidRPr="00077787" w:rsidRDefault="00905C03" w:rsidP="00077787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итогом)</w:t>
            </w:r>
          </w:p>
        </w:tc>
        <w:tc>
          <w:tcPr>
            <w:tcW w:w="400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35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21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26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30</w:t>
            </w:r>
          </w:p>
        </w:tc>
        <w:tc>
          <w:tcPr>
            <w:tcW w:w="360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32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35</w:t>
            </w:r>
          </w:p>
        </w:tc>
        <w:tc>
          <w:tcPr>
            <w:tcW w:w="807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342"/>
        </w:trPr>
        <w:tc>
          <w:tcPr>
            <w:tcW w:w="203" w:type="pct"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1.2</w:t>
            </w:r>
          </w:p>
        </w:tc>
        <w:tc>
          <w:tcPr>
            <w:tcW w:w="1046" w:type="pct"/>
          </w:tcPr>
          <w:p w:rsidR="00905C03" w:rsidRPr="00077787" w:rsidRDefault="00905C03" w:rsidP="0037648A">
            <w:pPr>
              <w:rPr>
                <w:sz w:val="28"/>
                <w:szCs w:val="28"/>
              </w:rPr>
            </w:pPr>
            <w:r w:rsidRPr="00077787">
              <w:rPr>
                <w:spacing w:val="-4"/>
                <w:sz w:val="28"/>
                <w:szCs w:val="28"/>
              </w:rPr>
              <w:t>Приобретение племенного</w:t>
            </w:r>
            <w:r w:rsidRPr="00077787">
              <w:rPr>
                <w:sz w:val="28"/>
                <w:szCs w:val="28"/>
              </w:rPr>
              <w:t xml:space="preserve"> поголовья крупного рогатого скота, свиней</w:t>
            </w:r>
          </w:p>
        </w:tc>
        <w:tc>
          <w:tcPr>
            <w:tcW w:w="620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голов</w:t>
            </w:r>
          </w:p>
        </w:tc>
        <w:tc>
          <w:tcPr>
            <w:tcW w:w="400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077787">
              <w:rPr>
                <w:sz w:val="28"/>
                <w:szCs w:val="28"/>
              </w:rPr>
              <w:t>480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200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300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300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360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330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350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807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599"/>
        </w:trPr>
        <w:tc>
          <w:tcPr>
            <w:tcW w:w="203" w:type="pct"/>
            <w:vMerge w:val="restart"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1.3</w:t>
            </w:r>
          </w:p>
        </w:tc>
        <w:tc>
          <w:tcPr>
            <w:tcW w:w="1046" w:type="pct"/>
          </w:tcPr>
          <w:p w:rsidR="00905C03" w:rsidRPr="00077787" w:rsidRDefault="00905C03" w:rsidP="0037648A">
            <w:pPr>
              <w:rPr>
                <w:sz w:val="28"/>
                <w:szCs w:val="28"/>
              </w:rPr>
            </w:pPr>
            <w:r w:rsidRPr="00077787">
              <w:rPr>
                <w:spacing w:val="-4"/>
                <w:sz w:val="28"/>
                <w:szCs w:val="28"/>
              </w:rPr>
              <w:t>Поголовье</w:t>
            </w:r>
            <w:r w:rsidRPr="00077787">
              <w:rPr>
                <w:sz w:val="28"/>
                <w:szCs w:val="28"/>
              </w:rPr>
              <w:t xml:space="preserve"> крупного рогатого скота, всего,</w:t>
            </w:r>
          </w:p>
        </w:tc>
        <w:tc>
          <w:tcPr>
            <w:tcW w:w="620" w:type="pct"/>
            <w:vMerge w:val="restart"/>
          </w:tcPr>
          <w:p w:rsidR="00905C03" w:rsidRPr="00077787" w:rsidRDefault="00905C03" w:rsidP="00DC2DE5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тыс. голов</w:t>
            </w:r>
          </w:p>
        </w:tc>
        <w:tc>
          <w:tcPr>
            <w:tcW w:w="400" w:type="pct"/>
          </w:tcPr>
          <w:p w:rsidR="00905C03" w:rsidRPr="00365C50" w:rsidRDefault="00905C03" w:rsidP="00365C50">
            <w:pPr>
              <w:rPr>
                <w:color w:val="C0C0C0"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77746F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61,2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77746F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58,2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77746F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58,4</w:t>
            </w:r>
          </w:p>
        </w:tc>
        <w:tc>
          <w:tcPr>
            <w:tcW w:w="360" w:type="pct"/>
            <w:gridSpan w:val="2"/>
          </w:tcPr>
          <w:p w:rsidR="00905C03" w:rsidRPr="00077787" w:rsidRDefault="00905C03" w:rsidP="0077746F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58,6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77746F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58,8</w:t>
            </w:r>
          </w:p>
        </w:tc>
        <w:tc>
          <w:tcPr>
            <w:tcW w:w="807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278"/>
        </w:trPr>
        <w:tc>
          <w:tcPr>
            <w:tcW w:w="203" w:type="pct"/>
            <w:vMerge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77746F">
            <w:pPr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  <w:r w:rsidRPr="00077787">
              <w:rPr>
                <w:sz w:val="28"/>
                <w:szCs w:val="28"/>
              </w:rPr>
              <w:t xml:space="preserve"> коров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0" w:type="pct"/>
          </w:tcPr>
          <w:p w:rsidR="00905C03" w:rsidRPr="00CB159E" w:rsidRDefault="00905C03" w:rsidP="003771D6">
            <w:pPr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360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29,8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807" w:type="pct"/>
            <w:gridSpan w:val="2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415"/>
        </w:trPr>
        <w:tc>
          <w:tcPr>
            <w:tcW w:w="203" w:type="pct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46" w:type="pct"/>
          </w:tcPr>
          <w:p w:rsidR="00905C03" w:rsidRPr="00077787" w:rsidRDefault="00905C03" w:rsidP="0077746F">
            <w:pPr>
              <w:jc w:val="center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2</w:t>
            </w:r>
          </w:p>
        </w:tc>
        <w:tc>
          <w:tcPr>
            <w:tcW w:w="620" w:type="pct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0" w:type="pct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8" w:type="pct"/>
            <w:gridSpan w:val="2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2" w:type="pct"/>
            <w:gridSpan w:val="2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2" w:type="pct"/>
            <w:gridSpan w:val="2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0" w:type="pct"/>
            <w:gridSpan w:val="2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2" w:type="pct"/>
            <w:gridSpan w:val="3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07" w:type="pct"/>
            <w:gridSpan w:val="2"/>
            <w:vAlign w:val="center"/>
          </w:tcPr>
          <w:p w:rsidR="00905C03" w:rsidRPr="00077787" w:rsidRDefault="00905C03" w:rsidP="0031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905C03" w:rsidRPr="00077787" w:rsidTr="003B23AB">
        <w:trPr>
          <w:trHeight w:val="420"/>
        </w:trPr>
        <w:tc>
          <w:tcPr>
            <w:tcW w:w="203" w:type="pct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1.4</w:t>
            </w:r>
          </w:p>
        </w:tc>
        <w:tc>
          <w:tcPr>
            <w:tcW w:w="1046" w:type="pct"/>
            <w:vAlign w:val="center"/>
          </w:tcPr>
          <w:p w:rsidR="00905C03" w:rsidRPr="00077787" w:rsidRDefault="00905C03" w:rsidP="00C34BA1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Производство молока</w:t>
            </w:r>
          </w:p>
        </w:tc>
        <w:tc>
          <w:tcPr>
            <w:tcW w:w="620" w:type="pct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тыс. тонн</w:t>
            </w:r>
          </w:p>
        </w:tc>
        <w:tc>
          <w:tcPr>
            <w:tcW w:w="400" w:type="pct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575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358" w:type="pct"/>
            <w:gridSpan w:val="2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109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2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112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2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115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360" w:type="pct"/>
            <w:gridSpan w:val="2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118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3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121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807" w:type="pct"/>
            <w:gridSpan w:val="2"/>
            <w:vAlign w:val="center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554"/>
        </w:trPr>
        <w:tc>
          <w:tcPr>
            <w:tcW w:w="203" w:type="pct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1.5</w:t>
            </w:r>
          </w:p>
        </w:tc>
        <w:tc>
          <w:tcPr>
            <w:tcW w:w="1046" w:type="pct"/>
          </w:tcPr>
          <w:p w:rsidR="00905C03" w:rsidRPr="00077787" w:rsidRDefault="00905C03" w:rsidP="00C34BA1">
            <w:pPr>
              <w:jc w:val="both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 xml:space="preserve">Производство мяса </w:t>
            </w:r>
          </w:p>
          <w:p w:rsidR="00905C03" w:rsidRPr="00077787" w:rsidRDefault="00905C03" w:rsidP="00C34BA1">
            <w:pPr>
              <w:jc w:val="both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(в живом весе)</w:t>
            </w:r>
          </w:p>
        </w:tc>
        <w:tc>
          <w:tcPr>
            <w:tcW w:w="620" w:type="pct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тыс. тонн</w:t>
            </w:r>
          </w:p>
        </w:tc>
        <w:tc>
          <w:tcPr>
            <w:tcW w:w="400" w:type="pct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276,3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47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50,9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360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59,4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64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807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c>
          <w:tcPr>
            <w:tcW w:w="203" w:type="pct"/>
          </w:tcPr>
          <w:p w:rsidR="00905C03" w:rsidRPr="00077787" w:rsidRDefault="00905C03" w:rsidP="00C34BA1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1.6</w:t>
            </w:r>
          </w:p>
        </w:tc>
        <w:tc>
          <w:tcPr>
            <w:tcW w:w="1046" w:type="pct"/>
          </w:tcPr>
          <w:p w:rsidR="00905C03" w:rsidRPr="00077787" w:rsidRDefault="00905C03" w:rsidP="00C34BA1">
            <w:pPr>
              <w:jc w:val="both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Производство яиц</w:t>
            </w:r>
          </w:p>
        </w:tc>
        <w:tc>
          <w:tcPr>
            <w:tcW w:w="620" w:type="pct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млн </w:t>
            </w:r>
            <w:r w:rsidRPr="00077787">
              <w:rPr>
                <w:sz w:val="28"/>
                <w:szCs w:val="28"/>
              </w:rPr>
              <w:t>шт.</w:t>
            </w:r>
          </w:p>
        </w:tc>
        <w:tc>
          <w:tcPr>
            <w:tcW w:w="400" w:type="pct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 </w:t>
            </w:r>
            <w:r w:rsidRPr="00077787">
              <w:rPr>
                <w:sz w:val="28"/>
                <w:szCs w:val="28"/>
              </w:rPr>
              <w:t>136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224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224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227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360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228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233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807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c>
          <w:tcPr>
            <w:tcW w:w="203" w:type="pct"/>
          </w:tcPr>
          <w:p w:rsidR="00905C03" w:rsidRPr="00077787" w:rsidRDefault="00905C03" w:rsidP="00C34BA1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1.7</w:t>
            </w:r>
          </w:p>
        </w:tc>
        <w:tc>
          <w:tcPr>
            <w:tcW w:w="1046" w:type="pct"/>
          </w:tcPr>
          <w:p w:rsidR="00905C03" w:rsidRPr="00077787" w:rsidRDefault="00905C03" w:rsidP="00533C09">
            <w:pPr>
              <w:rPr>
                <w:spacing w:val="-6"/>
                <w:sz w:val="28"/>
                <w:szCs w:val="28"/>
              </w:rPr>
            </w:pPr>
            <w:r w:rsidRPr="00077787">
              <w:rPr>
                <w:spacing w:val="-6"/>
                <w:sz w:val="28"/>
                <w:szCs w:val="28"/>
              </w:rPr>
              <w:t>Удельный вес племенного крупного рогатого скота в общем поголовье (в сельскохозяйственных организациях)</w:t>
            </w:r>
          </w:p>
        </w:tc>
        <w:tc>
          <w:tcPr>
            <w:tcW w:w="620" w:type="pct"/>
          </w:tcPr>
          <w:p w:rsidR="00905C03" w:rsidRPr="00077787" w:rsidRDefault="00905C03" w:rsidP="0096318E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условных голов в процен</w:t>
            </w:r>
            <w:r>
              <w:rPr>
                <w:sz w:val="28"/>
                <w:szCs w:val="28"/>
              </w:rPr>
              <w:t xml:space="preserve">тах к </w:t>
            </w:r>
            <w:r w:rsidRPr="00077787">
              <w:rPr>
                <w:sz w:val="28"/>
                <w:szCs w:val="28"/>
              </w:rPr>
              <w:t>предыдущему году</w:t>
            </w:r>
          </w:p>
        </w:tc>
        <w:tc>
          <w:tcPr>
            <w:tcW w:w="400" w:type="pct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26,6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27,0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28,5</w:t>
            </w:r>
          </w:p>
        </w:tc>
        <w:tc>
          <w:tcPr>
            <w:tcW w:w="360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29,0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30,0</w:t>
            </w:r>
          </w:p>
        </w:tc>
        <w:tc>
          <w:tcPr>
            <w:tcW w:w="807" w:type="pct"/>
            <w:gridSpan w:val="2"/>
          </w:tcPr>
          <w:p w:rsidR="00905C03" w:rsidRPr="00077787" w:rsidRDefault="00905C03" w:rsidP="00C34BA1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8C141B">
        <w:trPr>
          <w:trHeight w:val="453"/>
        </w:trPr>
        <w:tc>
          <w:tcPr>
            <w:tcW w:w="5000" w:type="pct"/>
            <w:gridSpan w:val="17"/>
            <w:vAlign w:val="center"/>
          </w:tcPr>
          <w:p w:rsidR="00905C03" w:rsidRPr="003C54F4" w:rsidRDefault="00905C03" w:rsidP="002916B0">
            <w:pPr>
              <w:jc w:val="center"/>
              <w:rPr>
                <w:sz w:val="28"/>
                <w:szCs w:val="28"/>
              </w:rPr>
            </w:pPr>
            <w:r w:rsidRPr="003C54F4">
              <w:rPr>
                <w:bCs/>
                <w:sz w:val="28"/>
                <w:szCs w:val="28"/>
              </w:rPr>
              <w:t>2.Объем финансирования</w:t>
            </w:r>
          </w:p>
        </w:tc>
      </w:tr>
      <w:tr w:rsidR="00905C03" w:rsidRPr="00077787" w:rsidTr="003B23AB">
        <w:trPr>
          <w:trHeight w:val="1305"/>
        </w:trPr>
        <w:tc>
          <w:tcPr>
            <w:tcW w:w="203" w:type="pct"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2.1</w:t>
            </w:r>
          </w:p>
        </w:tc>
        <w:tc>
          <w:tcPr>
            <w:tcW w:w="1046" w:type="pct"/>
          </w:tcPr>
          <w:p w:rsidR="00905C03" w:rsidRDefault="00905C03" w:rsidP="00C34BA1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 xml:space="preserve">Строительство, </w:t>
            </w:r>
          </w:p>
          <w:p w:rsidR="00905C03" w:rsidRPr="00077787" w:rsidRDefault="00905C03" w:rsidP="008C141B">
            <w:pPr>
              <w:rPr>
                <w:bCs/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реконструкция и модернизация животноводческих комплексов, всего</w:t>
            </w:r>
          </w:p>
        </w:tc>
        <w:tc>
          <w:tcPr>
            <w:tcW w:w="620" w:type="pct"/>
            <w:vMerge w:val="restart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млн</w:t>
            </w:r>
            <w:r w:rsidRPr="00077787">
              <w:rPr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 </w:t>
            </w:r>
            <w:r w:rsidRPr="00077787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75</w:t>
            </w:r>
            <w:r w:rsidRPr="0007778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672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227,918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311,381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262,1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27</w:t>
            </w:r>
            <w:r>
              <w:rPr>
                <w:bCs/>
                <w:sz w:val="28"/>
                <w:szCs w:val="28"/>
              </w:rPr>
              <w:t>7</w:t>
            </w:r>
            <w:r w:rsidRPr="0007778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573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96</w:t>
            </w:r>
            <w:r w:rsidRPr="0007778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700</w:t>
            </w:r>
          </w:p>
        </w:tc>
        <w:tc>
          <w:tcPr>
            <w:tcW w:w="764" w:type="pct"/>
          </w:tcPr>
          <w:p w:rsidR="00905C03" w:rsidRPr="00077787" w:rsidRDefault="00905C03" w:rsidP="00214BC3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370"/>
        </w:trPr>
        <w:tc>
          <w:tcPr>
            <w:tcW w:w="203" w:type="pct"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41196D" w:rsidRDefault="00905C03" w:rsidP="00C3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620" w:type="pct"/>
            <w:vMerge/>
          </w:tcPr>
          <w:p w:rsidR="00905C03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</w:tcPr>
          <w:p w:rsidR="00905C03" w:rsidRPr="00077787" w:rsidRDefault="00905C03" w:rsidP="00214BC3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1170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8C141B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краевой бюджет (субсидирование процентных ставок по креди</w:t>
            </w:r>
            <w:r>
              <w:rPr>
                <w:sz w:val="28"/>
                <w:szCs w:val="28"/>
              </w:rPr>
              <w:t>там)</w:t>
            </w:r>
          </w:p>
        </w:tc>
        <w:tc>
          <w:tcPr>
            <w:tcW w:w="620" w:type="pct"/>
            <w:vMerge/>
          </w:tcPr>
          <w:p w:rsidR="00905C03" w:rsidRPr="00077787" w:rsidRDefault="00905C03" w:rsidP="00E045F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92</w:t>
            </w:r>
            <w:r w:rsidRPr="00077787">
              <w:rPr>
                <w:bCs/>
                <w:sz w:val="28"/>
                <w:szCs w:val="28"/>
              </w:rPr>
              <w:t>,0</w:t>
            </w:r>
            <w:r>
              <w:rPr>
                <w:bCs/>
                <w:sz w:val="28"/>
                <w:szCs w:val="28"/>
              </w:rPr>
              <w:t>72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53,118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5</w:t>
            </w:r>
            <w:r w:rsidRPr="0007778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281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50,7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>0</w:t>
            </w:r>
            <w:r w:rsidRPr="0007778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673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72,300</w:t>
            </w:r>
          </w:p>
        </w:tc>
        <w:tc>
          <w:tcPr>
            <w:tcW w:w="764" w:type="pct"/>
          </w:tcPr>
          <w:p w:rsidR="00905C03" w:rsidRPr="00077787" w:rsidRDefault="00905C03" w:rsidP="00570402">
            <w:pPr>
              <w:jc w:val="center"/>
              <w:rPr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 xml:space="preserve">департамент сельского хозяйства и продовольствия Приморского края </w:t>
            </w:r>
          </w:p>
        </w:tc>
      </w:tr>
      <w:tr w:rsidR="00905C03" w:rsidRPr="00077787" w:rsidTr="003B23AB">
        <w:trPr>
          <w:trHeight w:val="540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37648A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1083,6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174,8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256,1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211,4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216,9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224,4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64" w:type="pct"/>
          </w:tcPr>
          <w:p w:rsidR="00905C03" w:rsidRPr="00077787" w:rsidRDefault="00905C03" w:rsidP="00214BC3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600"/>
        </w:trPr>
        <w:tc>
          <w:tcPr>
            <w:tcW w:w="203" w:type="pct"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2.2</w:t>
            </w:r>
          </w:p>
        </w:tc>
        <w:tc>
          <w:tcPr>
            <w:tcW w:w="1046" w:type="pct"/>
          </w:tcPr>
          <w:p w:rsidR="00905C03" w:rsidRDefault="00905C03" w:rsidP="005D2A9A">
            <w:pPr>
              <w:ind w:right="-110"/>
              <w:jc w:val="both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 xml:space="preserve">Приобретение </w:t>
            </w:r>
          </w:p>
          <w:p w:rsidR="00905C03" w:rsidRDefault="00905C03" w:rsidP="001F6E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77787">
              <w:rPr>
                <w:sz w:val="28"/>
                <w:szCs w:val="28"/>
              </w:rPr>
              <w:t>леменного поголовья, крупного рогатого скота, свиней</w:t>
            </w:r>
            <w:r>
              <w:rPr>
                <w:sz w:val="28"/>
                <w:szCs w:val="28"/>
              </w:rPr>
              <w:t>,</w:t>
            </w:r>
            <w:r w:rsidRPr="00077787">
              <w:rPr>
                <w:sz w:val="28"/>
                <w:szCs w:val="28"/>
              </w:rPr>
              <w:t xml:space="preserve"> вс</w:t>
            </w:r>
            <w:r>
              <w:rPr>
                <w:sz w:val="28"/>
                <w:szCs w:val="28"/>
              </w:rPr>
              <w:t>его</w:t>
            </w:r>
          </w:p>
          <w:p w:rsidR="00905C03" w:rsidRPr="00077787" w:rsidRDefault="00905C03" w:rsidP="001F6E9C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20" w:type="pct"/>
          </w:tcPr>
          <w:p w:rsidR="00905C03" w:rsidRPr="00077787" w:rsidRDefault="00905C03" w:rsidP="007F4BFF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млн</w:t>
            </w:r>
            <w:r w:rsidRPr="00077787">
              <w:rPr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66,201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17,182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12,419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10,4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12,8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13,</w:t>
            </w:r>
            <w:r>
              <w:rPr>
                <w:sz w:val="28"/>
                <w:szCs w:val="28"/>
              </w:rPr>
              <w:t>400</w:t>
            </w:r>
          </w:p>
        </w:tc>
        <w:tc>
          <w:tcPr>
            <w:tcW w:w="764" w:type="pct"/>
          </w:tcPr>
          <w:p w:rsidR="00905C03" w:rsidRPr="00077787" w:rsidRDefault="00905C03" w:rsidP="00CA30A1">
            <w:pPr>
              <w:jc w:val="center"/>
              <w:rPr>
                <w:sz w:val="28"/>
                <w:szCs w:val="28"/>
              </w:rPr>
            </w:pPr>
          </w:p>
          <w:p w:rsidR="00905C03" w:rsidRPr="00077787" w:rsidRDefault="00905C03" w:rsidP="00CA30A1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273"/>
        </w:trPr>
        <w:tc>
          <w:tcPr>
            <w:tcW w:w="203" w:type="pct"/>
            <w:vAlign w:val="center"/>
          </w:tcPr>
          <w:p w:rsidR="00905C03" w:rsidRPr="00077787" w:rsidRDefault="00905C03" w:rsidP="008A3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46" w:type="pct"/>
            <w:vAlign w:val="center"/>
          </w:tcPr>
          <w:p w:rsidR="00905C03" w:rsidRPr="00077787" w:rsidRDefault="00905C03" w:rsidP="008A3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0" w:type="pct"/>
            <w:vAlign w:val="center"/>
          </w:tcPr>
          <w:p w:rsidR="00905C03" w:rsidRPr="00077787" w:rsidRDefault="00905C03" w:rsidP="008A3F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44" w:type="pct"/>
            <w:gridSpan w:val="2"/>
            <w:vAlign w:val="center"/>
          </w:tcPr>
          <w:p w:rsidR="00905C03" w:rsidRPr="00077787" w:rsidRDefault="00905C03" w:rsidP="008A3F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8" w:type="pct"/>
            <w:gridSpan w:val="2"/>
            <w:vAlign w:val="center"/>
          </w:tcPr>
          <w:p w:rsidR="00905C03" w:rsidRPr="00077787" w:rsidRDefault="00905C03" w:rsidP="008A3F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03" w:type="pct"/>
            <w:gridSpan w:val="2"/>
            <w:vAlign w:val="center"/>
          </w:tcPr>
          <w:p w:rsidR="00905C03" w:rsidRPr="00077787" w:rsidRDefault="00905C03" w:rsidP="008A3F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02" w:type="pct"/>
            <w:gridSpan w:val="2"/>
            <w:vAlign w:val="center"/>
          </w:tcPr>
          <w:p w:rsidR="00905C03" w:rsidRPr="00077787" w:rsidRDefault="00905C03" w:rsidP="008A3F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58" w:type="pct"/>
            <w:gridSpan w:val="2"/>
            <w:vAlign w:val="center"/>
          </w:tcPr>
          <w:p w:rsidR="00905C03" w:rsidRPr="00077787" w:rsidRDefault="00905C03" w:rsidP="008A3F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02" w:type="pct"/>
            <w:gridSpan w:val="3"/>
            <w:vAlign w:val="center"/>
          </w:tcPr>
          <w:p w:rsidR="00905C03" w:rsidRPr="00077787" w:rsidRDefault="00905C03" w:rsidP="008A3F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4" w:type="pct"/>
            <w:vAlign w:val="center"/>
          </w:tcPr>
          <w:p w:rsidR="00905C03" w:rsidRPr="00077787" w:rsidRDefault="00905C03" w:rsidP="008A3F8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905C03" w:rsidRPr="00077787" w:rsidTr="003B23AB">
        <w:trPr>
          <w:trHeight w:val="273"/>
        </w:trPr>
        <w:tc>
          <w:tcPr>
            <w:tcW w:w="203" w:type="pct"/>
            <w:vAlign w:val="center"/>
          </w:tcPr>
          <w:p w:rsidR="00905C03" w:rsidRDefault="00905C03" w:rsidP="008A3F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DB0E19" w:rsidRDefault="00905C03" w:rsidP="00DB0E19">
            <w:pPr>
              <w:rPr>
                <w:spacing w:val="-4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620" w:type="pct"/>
            <w:vMerge w:val="restart"/>
            <w:vAlign w:val="center"/>
          </w:tcPr>
          <w:p w:rsidR="00905C03" w:rsidRDefault="00905C03" w:rsidP="007F4BF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4" w:type="pct"/>
            <w:gridSpan w:val="2"/>
            <w:vAlign w:val="center"/>
          </w:tcPr>
          <w:p w:rsidR="00905C03" w:rsidRDefault="00905C03" w:rsidP="008A3F8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  <w:vAlign w:val="center"/>
          </w:tcPr>
          <w:p w:rsidR="00905C03" w:rsidRDefault="00905C03" w:rsidP="008A3F8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3" w:type="pct"/>
            <w:gridSpan w:val="2"/>
            <w:vAlign w:val="center"/>
          </w:tcPr>
          <w:p w:rsidR="00905C03" w:rsidRDefault="00905C03" w:rsidP="008A3F8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2"/>
            <w:vAlign w:val="center"/>
          </w:tcPr>
          <w:p w:rsidR="00905C03" w:rsidRDefault="00905C03" w:rsidP="008A3F8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  <w:vAlign w:val="center"/>
          </w:tcPr>
          <w:p w:rsidR="00905C03" w:rsidRDefault="00905C03" w:rsidP="008A3F8A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3"/>
            <w:vAlign w:val="center"/>
          </w:tcPr>
          <w:p w:rsidR="00905C03" w:rsidRDefault="00905C03" w:rsidP="008A3F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  <w:vAlign w:val="center"/>
          </w:tcPr>
          <w:p w:rsidR="00905C03" w:rsidRDefault="00905C03" w:rsidP="008A3F8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1180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Default="00905C03" w:rsidP="003771D6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краевой бюджет (субсидирование процентных ставок по креди</w:t>
            </w:r>
            <w:r>
              <w:rPr>
                <w:sz w:val="28"/>
                <w:szCs w:val="28"/>
              </w:rPr>
              <w:t>там)</w:t>
            </w:r>
          </w:p>
          <w:p w:rsidR="00905C03" w:rsidRPr="00077787" w:rsidRDefault="00905C03" w:rsidP="003771D6">
            <w:pPr>
              <w:rPr>
                <w:sz w:val="28"/>
                <w:szCs w:val="28"/>
              </w:rPr>
            </w:pPr>
          </w:p>
        </w:tc>
        <w:tc>
          <w:tcPr>
            <w:tcW w:w="620" w:type="pct"/>
            <w:vMerge/>
          </w:tcPr>
          <w:p w:rsidR="00905C03" w:rsidRPr="00077787" w:rsidRDefault="00905C03" w:rsidP="007F4B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5,101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1,482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1,719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0,6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0,6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0,7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64" w:type="pct"/>
          </w:tcPr>
          <w:p w:rsidR="00905C03" w:rsidRPr="00077787" w:rsidRDefault="00905C03" w:rsidP="007F4BFF">
            <w:pPr>
              <w:jc w:val="center"/>
              <w:rPr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905C03" w:rsidRPr="00077787" w:rsidTr="003B23AB">
        <w:trPr>
          <w:trHeight w:val="510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2B3461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61,1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15,7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10,7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9,8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12,2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12,7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64" w:type="pct"/>
          </w:tcPr>
          <w:p w:rsidR="00905C03" w:rsidRPr="00077787" w:rsidRDefault="00905C03" w:rsidP="00CA30A1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c>
          <w:tcPr>
            <w:tcW w:w="203" w:type="pct"/>
          </w:tcPr>
          <w:p w:rsidR="00905C03" w:rsidRPr="00077787" w:rsidRDefault="00905C03" w:rsidP="00CD46C1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2.3</w:t>
            </w:r>
          </w:p>
        </w:tc>
        <w:tc>
          <w:tcPr>
            <w:tcW w:w="1046" w:type="pct"/>
          </w:tcPr>
          <w:p w:rsidR="00905C03" w:rsidRDefault="00905C03" w:rsidP="003771D6">
            <w:pPr>
              <w:rPr>
                <w:sz w:val="28"/>
                <w:szCs w:val="28"/>
              </w:rPr>
            </w:pPr>
            <w:r w:rsidRPr="00077787">
              <w:rPr>
                <w:spacing w:val="-6"/>
                <w:sz w:val="28"/>
                <w:szCs w:val="28"/>
              </w:rPr>
              <w:t>Поддержка производства</w:t>
            </w:r>
            <w:r w:rsidRPr="00077787">
              <w:rPr>
                <w:sz w:val="28"/>
                <w:szCs w:val="28"/>
              </w:rPr>
              <w:t xml:space="preserve"> продукции животноводства </w:t>
            </w:r>
            <w:r>
              <w:rPr>
                <w:sz w:val="28"/>
                <w:szCs w:val="28"/>
              </w:rPr>
              <w:t>-</w:t>
            </w:r>
            <w:r w:rsidRPr="00077787">
              <w:rPr>
                <w:sz w:val="28"/>
                <w:szCs w:val="28"/>
              </w:rPr>
              <w:t xml:space="preserve">субсидии на </w:t>
            </w:r>
            <w:r>
              <w:rPr>
                <w:sz w:val="28"/>
                <w:szCs w:val="28"/>
              </w:rPr>
              <w:t>п</w:t>
            </w:r>
            <w:r w:rsidRPr="00077787">
              <w:rPr>
                <w:sz w:val="28"/>
                <w:szCs w:val="28"/>
              </w:rPr>
              <w:t xml:space="preserve">роизводство </w:t>
            </w:r>
          </w:p>
          <w:p w:rsidR="00905C03" w:rsidRDefault="00905C03" w:rsidP="003771D6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молока, мяса, яй</w:t>
            </w:r>
            <w:r>
              <w:rPr>
                <w:sz w:val="28"/>
                <w:szCs w:val="28"/>
              </w:rPr>
              <w:t xml:space="preserve">ца за счет средств </w:t>
            </w:r>
          </w:p>
          <w:p w:rsidR="00905C03" w:rsidRPr="00077787" w:rsidRDefault="00905C03" w:rsidP="003771D6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краевого бюджета</w:t>
            </w:r>
          </w:p>
        </w:tc>
        <w:tc>
          <w:tcPr>
            <w:tcW w:w="620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млн</w:t>
            </w:r>
            <w:r w:rsidRPr="00077787">
              <w:rPr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718,295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120,0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7F4BFF">
            <w:pPr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110,0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9E00B4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130,835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190,960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166,500</w:t>
            </w:r>
          </w:p>
        </w:tc>
        <w:tc>
          <w:tcPr>
            <w:tcW w:w="764" w:type="pct"/>
          </w:tcPr>
          <w:p w:rsidR="00905C03" w:rsidRPr="00077787" w:rsidRDefault="00905C03" w:rsidP="00CA30A1">
            <w:pPr>
              <w:jc w:val="center"/>
              <w:rPr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905C03" w:rsidRPr="00077787" w:rsidTr="003B23AB">
        <w:trPr>
          <w:trHeight w:val="725"/>
        </w:trPr>
        <w:tc>
          <w:tcPr>
            <w:tcW w:w="203" w:type="pct"/>
            <w:vMerge w:val="restar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2.4</w:t>
            </w:r>
          </w:p>
        </w:tc>
        <w:tc>
          <w:tcPr>
            <w:tcW w:w="1046" w:type="pct"/>
          </w:tcPr>
          <w:p w:rsidR="00905C03" w:rsidRPr="00077787" w:rsidRDefault="00905C03" w:rsidP="003771D6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Поддержка племенного животноводства, всего</w:t>
            </w:r>
          </w:p>
        </w:tc>
        <w:tc>
          <w:tcPr>
            <w:tcW w:w="620" w:type="pct"/>
            <w:vMerge w:val="restar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млн</w:t>
            </w:r>
            <w:r w:rsidRPr="00077787">
              <w:rPr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199,3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50,3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9E00B4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30,0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CF76CB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43,0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  <w:tc>
          <w:tcPr>
            <w:tcW w:w="764" w:type="pct"/>
          </w:tcPr>
          <w:p w:rsidR="00905C03" w:rsidRPr="00077787" w:rsidRDefault="00905C03" w:rsidP="002710B7">
            <w:pPr>
              <w:jc w:val="center"/>
              <w:rPr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905C03" w:rsidRPr="00077787" w:rsidTr="003B23AB">
        <w:tc>
          <w:tcPr>
            <w:tcW w:w="203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5E74FB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в том числе: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c>
          <w:tcPr>
            <w:tcW w:w="203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5E74FB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предоставление субсидий из краевого бюджета</w:t>
            </w:r>
          </w:p>
        </w:tc>
        <w:tc>
          <w:tcPr>
            <w:tcW w:w="620" w:type="pct"/>
            <w:vMerge/>
          </w:tcPr>
          <w:p w:rsidR="00905C03" w:rsidRPr="00077787" w:rsidRDefault="00905C03" w:rsidP="00CF76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199,3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50,3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9E00B4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30,0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43,0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38,0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  <w:tc>
          <w:tcPr>
            <w:tcW w:w="764" w:type="pct"/>
          </w:tcPr>
          <w:p w:rsidR="00905C03" w:rsidRPr="00077787" w:rsidRDefault="00905C03" w:rsidP="00CF76CB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2.5</w:t>
            </w:r>
          </w:p>
        </w:tc>
        <w:tc>
          <w:tcPr>
            <w:tcW w:w="1046" w:type="pct"/>
          </w:tcPr>
          <w:p w:rsidR="00905C03" w:rsidRPr="00124C50" w:rsidRDefault="00905C03" w:rsidP="00C93AAD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 xml:space="preserve">Мероприятия, </w:t>
            </w:r>
            <w:r>
              <w:rPr>
                <w:sz w:val="28"/>
                <w:szCs w:val="28"/>
              </w:rPr>
              <w:t>с</w:t>
            </w:r>
            <w:r w:rsidRPr="00077787">
              <w:rPr>
                <w:sz w:val="28"/>
                <w:szCs w:val="28"/>
              </w:rPr>
              <w:t>пособствующие достижению поставленных Программой задач</w:t>
            </w:r>
          </w:p>
        </w:tc>
        <w:tc>
          <w:tcPr>
            <w:tcW w:w="620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млн</w:t>
            </w:r>
            <w:r w:rsidRPr="00077787">
              <w:rPr>
                <w:bCs/>
                <w:sz w:val="28"/>
                <w:szCs w:val="28"/>
              </w:rPr>
              <w:t xml:space="preserve"> руб.</w:t>
            </w: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7,0</w:t>
            </w:r>
          </w:p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1,0</w:t>
            </w:r>
          </w:p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2,0</w:t>
            </w:r>
          </w:p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2,0</w:t>
            </w:r>
          </w:p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2,0</w:t>
            </w:r>
          </w:p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</w:tcPr>
          <w:p w:rsidR="00905C03" w:rsidRPr="00077787" w:rsidRDefault="00905C03" w:rsidP="00CF76CB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273"/>
        </w:trPr>
        <w:tc>
          <w:tcPr>
            <w:tcW w:w="203" w:type="pct"/>
            <w:vAlign w:val="center"/>
          </w:tcPr>
          <w:p w:rsidR="00905C03" w:rsidRPr="00077787" w:rsidRDefault="00905C03" w:rsidP="00734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46" w:type="pct"/>
            <w:vAlign w:val="center"/>
          </w:tcPr>
          <w:p w:rsidR="00905C03" w:rsidRPr="00077787" w:rsidRDefault="00905C03" w:rsidP="00734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0" w:type="pct"/>
            <w:vAlign w:val="center"/>
          </w:tcPr>
          <w:p w:rsidR="00905C03" w:rsidRPr="00077787" w:rsidRDefault="00905C03" w:rsidP="007344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44" w:type="pct"/>
            <w:gridSpan w:val="2"/>
            <w:vAlign w:val="center"/>
          </w:tcPr>
          <w:p w:rsidR="00905C03" w:rsidRPr="00077787" w:rsidRDefault="00905C03" w:rsidP="007344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8" w:type="pct"/>
            <w:gridSpan w:val="2"/>
            <w:vAlign w:val="center"/>
          </w:tcPr>
          <w:p w:rsidR="00905C03" w:rsidRPr="00077787" w:rsidRDefault="00905C03" w:rsidP="007344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03" w:type="pct"/>
            <w:gridSpan w:val="2"/>
            <w:vAlign w:val="center"/>
          </w:tcPr>
          <w:p w:rsidR="00905C03" w:rsidRPr="00077787" w:rsidRDefault="00905C03" w:rsidP="007344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02" w:type="pct"/>
            <w:gridSpan w:val="2"/>
            <w:vAlign w:val="center"/>
          </w:tcPr>
          <w:p w:rsidR="00905C03" w:rsidRPr="00077787" w:rsidRDefault="00905C03" w:rsidP="007344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58" w:type="pct"/>
            <w:gridSpan w:val="2"/>
            <w:vAlign w:val="center"/>
          </w:tcPr>
          <w:p w:rsidR="00905C03" w:rsidRPr="00077787" w:rsidRDefault="00905C03" w:rsidP="007344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02" w:type="pct"/>
            <w:gridSpan w:val="3"/>
            <w:vAlign w:val="center"/>
          </w:tcPr>
          <w:p w:rsidR="00905C03" w:rsidRPr="00077787" w:rsidRDefault="00905C03" w:rsidP="00734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4" w:type="pct"/>
            <w:vAlign w:val="center"/>
          </w:tcPr>
          <w:p w:rsidR="00905C03" w:rsidRPr="00077787" w:rsidRDefault="00905C03" w:rsidP="007344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905C03" w:rsidRPr="00077787" w:rsidTr="003B23AB">
        <w:trPr>
          <w:trHeight w:val="278"/>
        </w:trPr>
        <w:tc>
          <w:tcPr>
            <w:tcW w:w="203" w:type="pct"/>
            <w:vAlign w:val="center"/>
          </w:tcPr>
          <w:p w:rsidR="00905C03" w:rsidRDefault="00905C03" w:rsidP="007344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  <w:vAlign w:val="center"/>
          </w:tcPr>
          <w:p w:rsidR="00905C03" w:rsidRDefault="00905C03" w:rsidP="00ED1418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в том числе:</w:t>
            </w:r>
          </w:p>
        </w:tc>
        <w:tc>
          <w:tcPr>
            <w:tcW w:w="620" w:type="pct"/>
            <w:vMerge w:val="restart"/>
            <w:vAlign w:val="center"/>
          </w:tcPr>
          <w:p w:rsidR="00905C03" w:rsidRDefault="00905C03" w:rsidP="0073449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4" w:type="pct"/>
            <w:gridSpan w:val="2"/>
            <w:vAlign w:val="center"/>
          </w:tcPr>
          <w:p w:rsidR="00905C03" w:rsidRDefault="00905C03" w:rsidP="0073449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  <w:vAlign w:val="center"/>
          </w:tcPr>
          <w:p w:rsidR="00905C03" w:rsidRDefault="00905C03" w:rsidP="0073449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3" w:type="pct"/>
            <w:gridSpan w:val="2"/>
            <w:vAlign w:val="center"/>
          </w:tcPr>
          <w:p w:rsidR="00905C03" w:rsidRDefault="00905C03" w:rsidP="0073449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2"/>
            <w:vAlign w:val="center"/>
          </w:tcPr>
          <w:p w:rsidR="00905C03" w:rsidRDefault="00905C03" w:rsidP="0073449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  <w:vAlign w:val="center"/>
          </w:tcPr>
          <w:p w:rsidR="00905C03" w:rsidRDefault="00905C03" w:rsidP="0073449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3"/>
            <w:vAlign w:val="center"/>
          </w:tcPr>
          <w:p w:rsidR="00905C03" w:rsidRDefault="00905C03" w:rsidP="007344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  <w:vAlign w:val="center"/>
          </w:tcPr>
          <w:p w:rsidR="00905C03" w:rsidRDefault="00905C03" w:rsidP="0073449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315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5E74FB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7,0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2,0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2,0</w:t>
            </w:r>
          </w:p>
        </w:tc>
        <w:tc>
          <w:tcPr>
            <w:tcW w:w="764" w:type="pct"/>
            <w:vMerge w:val="restart"/>
            <w:vAlign w:val="center"/>
          </w:tcPr>
          <w:p w:rsidR="00905C03" w:rsidRPr="00124C50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  <w:p w:rsidR="00905C03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  <w:p w:rsidR="00905C03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  <w:p w:rsidR="00905C03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  <w:p w:rsidR="00905C03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  <w:p w:rsidR="00905C03" w:rsidRDefault="00905C03" w:rsidP="003771D6">
            <w:pPr>
              <w:jc w:val="center"/>
              <w:rPr>
                <w:bCs/>
                <w:sz w:val="28"/>
                <w:szCs w:val="28"/>
              </w:rPr>
            </w:pPr>
          </w:p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357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5E74FB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в том числе: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" w:type="pct"/>
            <w:gridSpan w:val="2"/>
          </w:tcPr>
          <w:p w:rsidR="00905C03" w:rsidRPr="00077787" w:rsidRDefault="00905C03" w:rsidP="003771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4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357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5E74FB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организация и проведение конкурсов профессионального мастерства массовых профессий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3,0</w:t>
            </w:r>
          </w:p>
        </w:tc>
        <w:tc>
          <w:tcPr>
            <w:tcW w:w="358" w:type="pct"/>
            <w:gridSpan w:val="2"/>
          </w:tcPr>
          <w:p w:rsidR="00905C03" w:rsidRPr="00ED1418" w:rsidRDefault="00905C03" w:rsidP="003771D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pct"/>
            <w:gridSpan w:val="2"/>
          </w:tcPr>
          <w:p w:rsidR="00905C03" w:rsidRPr="00ED1418" w:rsidRDefault="00905C03" w:rsidP="003771D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3771D6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1,0</w:t>
            </w:r>
          </w:p>
        </w:tc>
        <w:tc>
          <w:tcPr>
            <w:tcW w:w="764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357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077787" w:rsidRDefault="00905C03" w:rsidP="005E74FB">
            <w:pPr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хранение непригодных и запрещенных к применению пестицидов и агрохимикатов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077787" w:rsidRDefault="00905C03" w:rsidP="005E74FB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4,0</w:t>
            </w:r>
          </w:p>
        </w:tc>
        <w:tc>
          <w:tcPr>
            <w:tcW w:w="358" w:type="pct"/>
            <w:gridSpan w:val="2"/>
          </w:tcPr>
          <w:p w:rsidR="00905C03" w:rsidRPr="00C87AF2" w:rsidRDefault="00905C03" w:rsidP="005E74F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pct"/>
            <w:gridSpan w:val="2"/>
          </w:tcPr>
          <w:p w:rsidR="00905C03" w:rsidRPr="00077787" w:rsidRDefault="00905C03" w:rsidP="005E74FB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1,0</w:t>
            </w:r>
          </w:p>
        </w:tc>
        <w:tc>
          <w:tcPr>
            <w:tcW w:w="402" w:type="pct"/>
            <w:gridSpan w:val="2"/>
          </w:tcPr>
          <w:p w:rsidR="00905C03" w:rsidRPr="00077787" w:rsidRDefault="00905C03" w:rsidP="005E74FB">
            <w:pPr>
              <w:jc w:val="center"/>
              <w:rPr>
                <w:bCs/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1,0</w:t>
            </w:r>
          </w:p>
        </w:tc>
        <w:tc>
          <w:tcPr>
            <w:tcW w:w="358" w:type="pct"/>
            <w:gridSpan w:val="2"/>
          </w:tcPr>
          <w:p w:rsidR="00905C03" w:rsidRPr="00077787" w:rsidRDefault="00905C03" w:rsidP="005E74FB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1,0</w:t>
            </w:r>
          </w:p>
        </w:tc>
        <w:tc>
          <w:tcPr>
            <w:tcW w:w="402" w:type="pct"/>
            <w:gridSpan w:val="3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  <w:r w:rsidRPr="00077787">
              <w:rPr>
                <w:sz w:val="28"/>
                <w:szCs w:val="28"/>
              </w:rPr>
              <w:t>1,0</w:t>
            </w:r>
          </w:p>
        </w:tc>
        <w:tc>
          <w:tcPr>
            <w:tcW w:w="764" w:type="pct"/>
            <w:vMerge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543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3C54F4" w:rsidRDefault="00905C03" w:rsidP="003771D6">
            <w:pPr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Объем финансирования, итого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2366,468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415,400</w:t>
            </w:r>
          </w:p>
        </w:tc>
        <w:tc>
          <w:tcPr>
            <w:tcW w:w="403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464,800</w:t>
            </w:r>
          </w:p>
        </w:tc>
        <w:tc>
          <w:tcPr>
            <w:tcW w:w="402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448,335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521,333</w:t>
            </w:r>
          </w:p>
        </w:tc>
        <w:tc>
          <w:tcPr>
            <w:tcW w:w="402" w:type="pct"/>
            <w:gridSpan w:val="3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516,600</w:t>
            </w:r>
          </w:p>
        </w:tc>
        <w:tc>
          <w:tcPr>
            <w:tcW w:w="764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315"/>
        </w:trPr>
        <w:tc>
          <w:tcPr>
            <w:tcW w:w="203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3C54F4" w:rsidRDefault="00905C03" w:rsidP="003771D6">
            <w:pPr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в том числе:</w:t>
            </w:r>
          </w:p>
        </w:tc>
        <w:tc>
          <w:tcPr>
            <w:tcW w:w="620" w:type="pct"/>
            <w:vMerge/>
          </w:tcPr>
          <w:p w:rsidR="00905C03" w:rsidRPr="00077787" w:rsidRDefault="00905C03" w:rsidP="003771D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3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" w:type="pct"/>
            <w:gridSpan w:val="3"/>
          </w:tcPr>
          <w:p w:rsidR="00905C03" w:rsidRPr="003C54F4" w:rsidRDefault="00905C03" w:rsidP="00D01D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</w:tcPr>
          <w:p w:rsidR="00905C03" w:rsidRPr="00077787" w:rsidRDefault="00905C03" w:rsidP="003771D6">
            <w:pPr>
              <w:jc w:val="center"/>
              <w:rPr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537"/>
        </w:trPr>
        <w:tc>
          <w:tcPr>
            <w:tcW w:w="203" w:type="pct"/>
          </w:tcPr>
          <w:p w:rsidR="00905C03" w:rsidRPr="00077787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C87AF2" w:rsidRDefault="00905C03" w:rsidP="002639FA">
            <w:pPr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предоставление субсидий за счет средс</w:t>
            </w:r>
            <w:r>
              <w:rPr>
                <w:sz w:val="28"/>
                <w:szCs w:val="28"/>
              </w:rPr>
              <w:t>тв краевого бюджета</w:t>
            </w:r>
          </w:p>
        </w:tc>
        <w:tc>
          <w:tcPr>
            <w:tcW w:w="620" w:type="pct"/>
            <w:vMerge/>
          </w:tcPr>
          <w:p w:rsidR="00905C03" w:rsidRPr="00077787" w:rsidRDefault="00905C03" w:rsidP="002639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924,595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170,300</w:t>
            </w:r>
          </w:p>
        </w:tc>
        <w:tc>
          <w:tcPr>
            <w:tcW w:w="403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141,000</w:t>
            </w:r>
          </w:p>
        </w:tc>
        <w:tc>
          <w:tcPr>
            <w:tcW w:w="402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175,835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230,960</w:t>
            </w:r>
          </w:p>
        </w:tc>
        <w:tc>
          <w:tcPr>
            <w:tcW w:w="402" w:type="pct"/>
            <w:gridSpan w:val="3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206,500</w:t>
            </w:r>
          </w:p>
        </w:tc>
        <w:tc>
          <w:tcPr>
            <w:tcW w:w="764" w:type="pct"/>
          </w:tcPr>
          <w:p w:rsidR="00905C03" w:rsidRPr="00077787" w:rsidRDefault="00905C03" w:rsidP="002639FA">
            <w:pPr>
              <w:jc w:val="center"/>
              <w:rPr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905C03" w:rsidRPr="00077787" w:rsidTr="003B23AB">
        <w:trPr>
          <w:trHeight w:val="343"/>
        </w:trPr>
        <w:tc>
          <w:tcPr>
            <w:tcW w:w="203" w:type="pct"/>
          </w:tcPr>
          <w:p w:rsidR="00905C03" w:rsidRPr="00077787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3C54F4" w:rsidRDefault="00905C03" w:rsidP="002639FA">
            <w:pPr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в том числе:</w:t>
            </w:r>
          </w:p>
        </w:tc>
        <w:tc>
          <w:tcPr>
            <w:tcW w:w="620" w:type="pct"/>
            <w:vMerge/>
          </w:tcPr>
          <w:p w:rsidR="00905C03" w:rsidRPr="00077787" w:rsidRDefault="00905C03" w:rsidP="002639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3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2" w:type="pct"/>
            <w:gridSpan w:val="3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</w:tcPr>
          <w:p w:rsidR="00905C03" w:rsidRPr="00077787" w:rsidRDefault="00905C03" w:rsidP="002639FA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05C03" w:rsidRPr="00077787" w:rsidTr="003B23AB">
        <w:trPr>
          <w:trHeight w:val="854"/>
        </w:trPr>
        <w:tc>
          <w:tcPr>
            <w:tcW w:w="203" w:type="pct"/>
          </w:tcPr>
          <w:p w:rsidR="00905C03" w:rsidRPr="00077787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3C54F4" w:rsidRDefault="00905C03" w:rsidP="002639FA">
            <w:pPr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субсидирование процентных ставок по кредитам</w:t>
            </w:r>
          </w:p>
        </w:tc>
        <w:tc>
          <w:tcPr>
            <w:tcW w:w="620" w:type="pct"/>
            <w:vMerge/>
          </w:tcPr>
          <w:p w:rsidR="00905C03" w:rsidRPr="00077787" w:rsidRDefault="00905C03" w:rsidP="002639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297,173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54,600</w:t>
            </w:r>
          </w:p>
        </w:tc>
        <w:tc>
          <w:tcPr>
            <w:tcW w:w="403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57,000</w:t>
            </w:r>
          </w:p>
        </w:tc>
        <w:tc>
          <w:tcPr>
            <w:tcW w:w="402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51,300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61,273</w:t>
            </w:r>
          </w:p>
        </w:tc>
        <w:tc>
          <w:tcPr>
            <w:tcW w:w="402" w:type="pct"/>
            <w:gridSpan w:val="3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73,000</w:t>
            </w:r>
          </w:p>
        </w:tc>
        <w:tc>
          <w:tcPr>
            <w:tcW w:w="764" w:type="pct"/>
          </w:tcPr>
          <w:p w:rsidR="00905C03" w:rsidRPr="00077787" w:rsidRDefault="00905C03" w:rsidP="007C2F4D">
            <w:pPr>
              <w:jc w:val="center"/>
              <w:rPr>
                <w:sz w:val="28"/>
                <w:szCs w:val="28"/>
              </w:rPr>
            </w:pPr>
            <w:r w:rsidRPr="00077787">
              <w:rPr>
                <w:bCs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905C03" w:rsidRPr="00077787" w:rsidTr="003B23AB">
        <w:trPr>
          <w:trHeight w:val="333"/>
        </w:trPr>
        <w:tc>
          <w:tcPr>
            <w:tcW w:w="203" w:type="pct"/>
          </w:tcPr>
          <w:p w:rsidR="00905C03" w:rsidRPr="00077787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6" w:type="pct"/>
          </w:tcPr>
          <w:p w:rsidR="00905C03" w:rsidRPr="003C54F4" w:rsidRDefault="00905C03" w:rsidP="002639FA">
            <w:pPr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620" w:type="pct"/>
            <w:vMerge/>
          </w:tcPr>
          <w:p w:rsidR="00905C03" w:rsidRPr="00077787" w:rsidRDefault="00905C03" w:rsidP="002639F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4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1144,700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190,500</w:t>
            </w:r>
          </w:p>
        </w:tc>
        <w:tc>
          <w:tcPr>
            <w:tcW w:w="403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266,800</w:t>
            </w:r>
          </w:p>
        </w:tc>
        <w:tc>
          <w:tcPr>
            <w:tcW w:w="402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221,200</w:t>
            </w:r>
          </w:p>
        </w:tc>
        <w:tc>
          <w:tcPr>
            <w:tcW w:w="358" w:type="pct"/>
            <w:gridSpan w:val="2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229,100</w:t>
            </w:r>
          </w:p>
        </w:tc>
        <w:tc>
          <w:tcPr>
            <w:tcW w:w="402" w:type="pct"/>
            <w:gridSpan w:val="3"/>
          </w:tcPr>
          <w:p w:rsidR="00905C03" w:rsidRPr="003C54F4" w:rsidRDefault="00905C03" w:rsidP="002639FA">
            <w:pPr>
              <w:jc w:val="center"/>
              <w:rPr>
                <w:sz w:val="28"/>
                <w:szCs w:val="28"/>
              </w:rPr>
            </w:pPr>
            <w:r w:rsidRPr="003C54F4">
              <w:rPr>
                <w:sz w:val="28"/>
                <w:szCs w:val="28"/>
              </w:rPr>
              <w:t>237,100</w:t>
            </w:r>
          </w:p>
        </w:tc>
        <w:tc>
          <w:tcPr>
            <w:tcW w:w="764" w:type="pct"/>
          </w:tcPr>
          <w:p w:rsidR="00905C03" w:rsidRPr="00077787" w:rsidRDefault="00905C03" w:rsidP="002639FA">
            <w:pPr>
              <w:jc w:val="center"/>
              <w:rPr>
                <w:sz w:val="28"/>
                <w:szCs w:val="28"/>
              </w:rPr>
            </w:pPr>
          </w:p>
        </w:tc>
      </w:tr>
    </w:tbl>
    <w:p w:rsidR="00905C03" w:rsidRDefault="00905C03" w:rsidP="00C93AAD">
      <w:pPr>
        <w:ind w:right="-730"/>
        <w:jc w:val="right"/>
      </w:pPr>
    </w:p>
    <w:sectPr w:rsidR="00905C03" w:rsidSect="00077787">
      <w:headerReference w:type="even" r:id="rId6"/>
      <w:headerReference w:type="default" r:id="rId7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C03" w:rsidRDefault="00905C03">
      <w:r>
        <w:separator/>
      </w:r>
    </w:p>
  </w:endnote>
  <w:endnote w:type="continuationSeparator" w:id="1">
    <w:p w:rsidR="00905C03" w:rsidRDefault="00905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C03" w:rsidRDefault="00905C03">
      <w:r>
        <w:separator/>
      </w:r>
    </w:p>
  </w:footnote>
  <w:footnote w:type="continuationSeparator" w:id="1">
    <w:p w:rsidR="00905C03" w:rsidRDefault="00905C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03" w:rsidRDefault="00905C03" w:rsidP="007B316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5C03" w:rsidRDefault="00905C03" w:rsidP="005F009A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C03" w:rsidRPr="003C54F4" w:rsidRDefault="00905C03" w:rsidP="001C7ED4">
    <w:pPr>
      <w:pStyle w:val="Header"/>
      <w:framePr w:wrap="around" w:vAnchor="text" w:hAnchor="margin" w:xAlign="right" w:y="1"/>
      <w:rPr>
        <w:rStyle w:val="PageNumber"/>
        <w:sz w:val="28"/>
        <w:szCs w:val="28"/>
      </w:rPr>
    </w:pPr>
    <w:r w:rsidRPr="003C54F4">
      <w:rPr>
        <w:rStyle w:val="PageNumber"/>
        <w:sz w:val="28"/>
        <w:szCs w:val="28"/>
      </w:rPr>
      <w:fldChar w:fldCharType="begin"/>
    </w:r>
    <w:r w:rsidRPr="003C54F4">
      <w:rPr>
        <w:rStyle w:val="PageNumber"/>
        <w:sz w:val="28"/>
        <w:szCs w:val="28"/>
      </w:rPr>
      <w:instrText xml:space="preserve">PAGE  </w:instrText>
    </w:r>
    <w:r w:rsidRPr="003C54F4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3</w:t>
    </w:r>
    <w:r w:rsidRPr="003C54F4">
      <w:rPr>
        <w:rStyle w:val="PageNumber"/>
        <w:sz w:val="28"/>
        <w:szCs w:val="28"/>
      </w:rPr>
      <w:fldChar w:fldCharType="end"/>
    </w:r>
  </w:p>
  <w:p w:rsidR="00905C03" w:rsidRDefault="00905C03" w:rsidP="00026670">
    <w:pPr>
      <w:pStyle w:val="Header"/>
      <w:ind w:right="360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71D6"/>
    <w:rsid w:val="00014205"/>
    <w:rsid w:val="000148FA"/>
    <w:rsid w:val="00015B61"/>
    <w:rsid w:val="00026670"/>
    <w:rsid w:val="00061B47"/>
    <w:rsid w:val="00065A4B"/>
    <w:rsid w:val="00077787"/>
    <w:rsid w:val="00092B83"/>
    <w:rsid w:val="00096541"/>
    <w:rsid w:val="000C6D6C"/>
    <w:rsid w:val="000F1417"/>
    <w:rsid w:val="001153D6"/>
    <w:rsid w:val="0011659F"/>
    <w:rsid w:val="00124C50"/>
    <w:rsid w:val="00127524"/>
    <w:rsid w:val="00137858"/>
    <w:rsid w:val="001644B3"/>
    <w:rsid w:val="00164DEE"/>
    <w:rsid w:val="00171FDE"/>
    <w:rsid w:val="0018285E"/>
    <w:rsid w:val="0019049C"/>
    <w:rsid w:val="0019175F"/>
    <w:rsid w:val="001A5F35"/>
    <w:rsid w:val="001B6C69"/>
    <w:rsid w:val="001C7ED4"/>
    <w:rsid w:val="001F348B"/>
    <w:rsid w:val="001F6E9C"/>
    <w:rsid w:val="00214BC3"/>
    <w:rsid w:val="00235D89"/>
    <w:rsid w:val="00253DDD"/>
    <w:rsid w:val="002639FA"/>
    <w:rsid w:val="00264DD1"/>
    <w:rsid w:val="002710B7"/>
    <w:rsid w:val="00272126"/>
    <w:rsid w:val="0027621D"/>
    <w:rsid w:val="00277635"/>
    <w:rsid w:val="002916B0"/>
    <w:rsid w:val="00291EC1"/>
    <w:rsid w:val="002A1DDA"/>
    <w:rsid w:val="002A2E11"/>
    <w:rsid w:val="002B3461"/>
    <w:rsid w:val="002C1584"/>
    <w:rsid w:val="002E2553"/>
    <w:rsid w:val="002E49D9"/>
    <w:rsid w:val="002E7AB2"/>
    <w:rsid w:val="002F4054"/>
    <w:rsid w:val="00305DAC"/>
    <w:rsid w:val="0030740A"/>
    <w:rsid w:val="003106E4"/>
    <w:rsid w:val="00316B39"/>
    <w:rsid w:val="00322E83"/>
    <w:rsid w:val="0033190B"/>
    <w:rsid w:val="00333E20"/>
    <w:rsid w:val="00340135"/>
    <w:rsid w:val="00351814"/>
    <w:rsid w:val="003530FC"/>
    <w:rsid w:val="00353517"/>
    <w:rsid w:val="00365C50"/>
    <w:rsid w:val="0037648A"/>
    <w:rsid w:val="003771D6"/>
    <w:rsid w:val="003B23AB"/>
    <w:rsid w:val="003C4701"/>
    <w:rsid w:val="003C54F4"/>
    <w:rsid w:val="003C7E14"/>
    <w:rsid w:val="003D5143"/>
    <w:rsid w:val="003F0D7F"/>
    <w:rsid w:val="003F2E86"/>
    <w:rsid w:val="003F354B"/>
    <w:rsid w:val="00401B3D"/>
    <w:rsid w:val="00402F86"/>
    <w:rsid w:val="0041196D"/>
    <w:rsid w:val="004122FC"/>
    <w:rsid w:val="00412CBF"/>
    <w:rsid w:val="00424C26"/>
    <w:rsid w:val="00443720"/>
    <w:rsid w:val="00453197"/>
    <w:rsid w:val="00473202"/>
    <w:rsid w:val="0048747A"/>
    <w:rsid w:val="00491320"/>
    <w:rsid w:val="00491D36"/>
    <w:rsid w:val="004B5572"/>
    <w:rsid w:val="004C4CCB"/>
    <w:rsid w:val="004D2711"/>
    <w:rsid w:val="004D3225"/>
    <w:rsid w:val="004D65E6"/>
    <w:rsid w:val="004E558B"/>
    <w:rsid w:val="005077DF"/>
    <w:rsid w:val="00533C09"/>
    <w:rsid w:val="005573C7"/>
    <w:rsid w:val="00570402"/>
    <w:rsid w:val="005866A7"/>
    <w:rsid w:val="00592B27"/>
    <w:rsid w:val="005B59E5"/>
    <w:rsid w:val="005D142A"/>
    <w:rsid w:val="005D2A9A"/>
    <w:rsid w:val="005D5997"/>
    <w:rsid w:val="005D7038"/>
    <w:rsid w:val="005E077F"/>
    <w:rsid w:val="005E74FB"/>
    <w:rsid w:val="005F009A"/>
    <w:rsid w:val="005F4472"/>
    <w:rsid w:val="006321DB"/>
    <w:rsid w:val="006530FA"/>
    <w:rsid w:val="00666869"/>
    <w:rsid w:val="0068777B"/>
    <w:rsid w:val="00692583"/>
    <w:rsid w:val="0069454B"/>
    <w:rsid w:val="0069613C"/>
    <w:rsid w:val="006A080B"/>
    <w:rsid w:val="006A1345"/>
    <w:rsid w:val="006B283A"/>
    <w:rsid w:val="006C58DB"/>
    <w:rsid w:val="006E7231"/>
    <w:rsid w:val="006F0DE1"/>
    <w:rsid w:val="0070465A"/>
    <w:rsid w:val="007208E3"/>
    <w:rsid w:val="00727E9D"/>
    <w:rsid w:val="00734496"/>
    <w:rsid w:val="00750FE1"/>
    <w:rsid w:val="007659D1"/>
    <w:rsid w:val="0076664C"/>
    <w:rsid w:val="00767A61"/>
    <w:rsid w:val="00772225"/>
    <w:rsid w:val="0077746F"/>
    <w:rsid w:val="00794C79"/>
    <w:rsid w:val="00797FDF"/>
    <w:rsid w:val="007A67C5"/>
    <w:rsid w:val="007A6829"/>
    <w:rsid w:val="007B316A"/>
    <w:rsid w:val="007B3A60"/>
    <w:rsid w:val="007B49FB"/>
    <w:rsid w:val="007B6199"/>
    <w:rsid w:val="007C2F4D"/>
    <w:rsid w:val="007F4BFF"/>
    <w:rsid w:val="00803CD5"/>
    <w:rsid w:val="00803DFC"/>
    <w:rsid w:val="008157AC"/>
    <w:rsid w:val="00821695"/>
    <w:rsid w:val="00822323"/>
    <w:rsid w:val="008264E0"/>
    <w:rsid w:val="00842720"/>
    <w:rsid w:val="0085612F"/>
    <w:rsid w:val="00857284"/>
    <w:rsid w:val="0086083F"/>
    <w:rsid w:val="00861A09"/>
    <w:rsid w:val="00870B5C"/>
    <w:rsid w:val="00884F4D"/>
    <w:rsid w:val="0089593C"/>
    <w:rsid w:val="008A31F9"/>
    <w:rsid w:val="008A3F8A"/>
    <w:rsid w:val="008A56EC"/>
    <w:rsid w:val="008C141B"/>
    <w:rsid w:val="008C552C"/>
    <w:rsid w:val="008D5DBF"/>
    <w:rsid w:val="008D61E7"/>
    <w:rsid w:val="008E2221"/>
    <w:rsid w:val="008F21D1"/>
    <w:rsid w:val="00904610"/>
    <w:rsid w:val="00904F2D"/>
    <w:rsid w:val="00905C03"/>
    <w:rsid w:val="00920631"/>
    <w:rsid w:val="00923739"/>
    <w:rsid w:val="009256AD"/>
    <w:rsid w:val="00931672"/>
    <w:rsid w:val="00934876"/>
    <w:rsid w:val="0093731B"/>
    <w:rsid w:val="009502CF"/>
    <w:rsid w:val="009570D1"/>
    <w:rsid w:val="0096318E"/>
    <w:rsid w:val="00967CA9"/>
    <w:rsid w:val="00971990"/>
    <w:rsid w:val="00982B37"/>
    <w:rsid w:val="00985A10"/>
    <w:rsid w:val="00986C42"/>
    <w:rsid w:val="00992AB1"/>
    <w:rsid w:val="009950EE"/>
    <w:rsid w:val="009B67FD"/>
    <w:rsid w:val="009D5142"/>
    <w:rsid w:val="009D5A11"/>
    <w:rsid w:val="009E00B4"/>
    <w:rsid w:val="009E52ED"/>
    <w:rsid w:val="009F6D32"/>
    <w:rsid w:val="00A03D04"/>
    <w:rsid w:val="00A2564C"/>
    <w:rsid w:val="00A47EEE"/>
    <w:rsid w:val="00A64C9D"/>
    <w:rsid w:val="00A743F9"/>
    <w:rsid w:val="00A744C7"/>
    <w:rsid w:val="00A92546"/>
    <w:rsid w:val="00AA5293"/>
    <w:rsid w:val="00AB1285"/>
    <w:rsid w:val="00AB5E8C"/>
    <w:rsid w:val="00AB646A"/>
    <w:rsid w:val="00AC2B8A"/>
    <w:rsid w:val="00AE09BE"/>
    <w:rsid w:val="00B01A60"/>
    <w:rsid w:val="00B30273"/>
    <w:rsid w:val="00B3122A"/>
    <w:rsid w:val="00B3255B"/>
    <w:rsid w:val="00B33A7E"/>
    <w:rsid w:val="00B3507E"/>
    <w:rsid w:val="00B624D1"/>
    <w:rsid w:val="00B64540"/>
    <w:rsid w:val="00B675A6"/>
    <w:rsid w:val="00B71934"/>
    <w:rsid w:val="00B82310"/>
    <w:rsid w:val="00B9776E"/>
    <w:rsid w:val="00BA6170"/>
    <w:rsid w:val="00BB50DA"/>
    <w:rsid w:val="00BC51FE"/>
    <w:rsid w:val="00BD46FA"/>
    <w:rsid w:val="00BE0EDE"/>
    <w:rsid w:val="00BF1ACC"/>
    <w:rsid w:val="00C02B84"/>
    <w:rsid w:val="00C1147E"/>
    <w:rsid w:val="00C27502"/>
    <w:rsid w:val="00C30735"/>
    <w:rsid w:val="00C344D9"/>
    <w:rsid w:val="00C34BA1"/>
    <w:rsid w:val="00C7533F"/>
    <w:rsid w:val="00C810B0"/>
    <w:rsid w:val="00C87AF2"/>
    <w:rsid w:val="00C93AAD"/>
    <w:rsid w:val="00CA30A1"/>
    <w:rsid w:val="00CA6107"/>
    <w:rsid w:val="00CB159E"/>
    <w:rsid w:val="00CC4479"/>
    <w:rsid w:val="00CC4A42"/>
    <w:rsid w:val="00CD46C1"/>
    <w:rsid w:val="00CF76CB"/>
    <w:rsid w:val="00D01D6B"/>
    <w:rsid w:val="00D046B2"/>
    <w:rsid w:val="00D14B98"/>
    <w:rsid w:val="00D2516D"/>
    <w:rsid w:val="00D37304"/>
    <w:rsid w:val="00D65A43"/>
    <w:rsid w:val="00DB0E19"/>
    <w:rsid w:val="00DC0742"/>
    <w:rsid w:val="00DC1111"/>
    <w:rsid w:val="00DC2DE5"/>
    <w:rsid w:val="00E045FB"/>
    <w:rsid w:val="00E0499E"/>
    <w:rsid w:val="00E05F31"/>
    <w:rsid w:val="00E40795"/>
    <w:rsid w:val="00E43D08"/>
    <w:rsid w:val="00E50870"/>
    <w:rsid w:val="00E50F7C"/>
    <w:rsid w:val="00E76384"/>
    <w:rsid w:val="00EA6160"/>
    <w:rsid w:val="00EA680E"/>
    <w:rsid w:val="00EA743C"/>
    <w:rsid w:val="00EB7647"/>
    <w:rsid w:val="00EC7538"/>
    <w:rsid w:val="00ED1418"/>
    <w:rsid w:val="00EE4051"/>
    <w:rsid w:val="00EF6EAD"/>
    <w:rsid w:val="00F160B3"/>
    <w:rsid w:val="00F405ED"/>
    <w:rsid w:val="00F45A57"/>
    <w:rsid w:val="00F53426"/>
    <w:rsid w:val="00F72FB6"/>
    <w:rsid w:val="00F90372"/>
    <w:rsid w:val="00F90384"/>
    <w:rsid w:val="00FA6A25"/>
    <w:rsid w:val="00FE0E3F"/>
    <w:rsid w:val="00FE15DC"/>
    <w:rsid w:val="00FE6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1D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771D6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6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771D6"/>
    <w:pPr>
      <w:keepNext/>
      <w:tabs>
        <w:tab w:val="num" w:pos="0"/>
      </w:tabs>
      <w:spacing w:line="360" w:lineRule="auto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C7E1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C7E14"/>
    <w:rPr>
      <w:rFonts w:ascii="Cambria" w:hAnsi="Cambria" w:cs="Times New Roman"/>
      <w:b/>
      <w:bCs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rsid w:val="003771D6"/>
    <w:pPr>
      <w:ind w:firstLine="709"/>
      <w:jc w:val="both"/>
    </w:pPr>
    <w:rPr>
      <w:sz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3C7E14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D14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C7E14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5F009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C7E14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5F009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4079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C7E14"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07778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99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78</TotalTime>
  <Pages>4</Pages>
  <Words>543</Words>
  <Characters>3100</Characters>
  <Application>Microsoft Office Outlook</Application>
  <DocSecurity>0</DocSecurity>
  <Lines>0</Lines>
  <Paragraphs>0</Paragraphs>
  <ScaleCrop>false</ScaleCrop>
  <Company>Dnsoft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subject/>
  <dc:creator>HP</dc:creator>
  <cp:keywords/>
  <dc:description/>
  <cp:lastModifiedBy>pishun_s_n</cp:lastModifiedBy>
  <cp:revision>29</cp:revision>
  <cp:lastPrinted>2012-10-23T05:15:00Z</cp:lastPrinted>
  <dcterms:created xsi:type="dcterms:W3CDTF">2012-10-19T00:36:00Z</dcterms:created>
  <dcterms:modified xsi:type="dcterms:W3CDTF">2012-10-23T06:00:00Z</dcterms:modified>
</cp:coreProperties>
</file>