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</w:tblGrid>
      <w:tr w:rsidR="00ED0600" w:rsidTr="00E93B5D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ED0600" w:rsidRDefault="00ED0600" w:rsidP="006B6099">
            <w:pPr>
              <w:tabs>
                <w:tab w:val="left" w:pos="3552"/>
                <w:tab w:val="left" w:pos="4332"/>
              </w:tabs>
              <w:rPr>
                <w:sz w:val="28"/>
                <w:szCs w:val="28"/>
              </w:rPr>
            </w:pPr>
            <w:r w:rsidRPr="00E93B5D">
              <w:rPr>
                <w:sz w:val="28"/>
                <w:szCs w:val="28"/>
              </w:rPr>
              <w:t xml:space="preserve">Приложение 6 </w:t>
            </w:r>
            <w:r w:rsidRPr="00E93B5D">
              <w:rPr>
                <w:sz w:val="28"/>
                <w:szCs w:val="28"/>
              </w:rPr>
              <w:br/>
              <w:t xml:space="preserve">к </w:t>
            </w:r>
            <w:r>
              <w:rPr>
                <w:sz w:val="28"/>
                <w:szCs w:val="28"/>
              </w:rPr>
              <w:t>З</w:t>
            </w:r>
            <w:r w:rsidRPr="00E93B5D">
              <w:rPr>
                <w:sz w:val="28"/>
                <w:szCs w:val="28"/>
              </w:rPr>
              <w:t>акон</w:t>
            </w:r>
            <w:r>
              <w:rPr>
                <w:sz w:val="28"/>
                <w:szCs w:val="28"/>
              </w:rPr>
              <w:t>у</w:t>
            </w:r>
          </w:p>
          <w:p w:rsidR="00ED0600" w:rsidRDefault="00ED0600" w:rsidP="006B6099">
            <w:pPr>
              <w:tabs>
                <w:tab w:val="left" w:pos="3552"/>
                <w:tab w:val="left" w:pos="4332"/>
              </w:tabs>
            </w:pPr>
            <w:r w:rsidRPr="00E93B5D">
              <w:rPr>
                <w:sz w:val="28"/>
                <w:szCs w:val="28"/>
              </w:rPr>
              <w:t>Приморского края</w:t>
            </w:r>
            <w:r w:rsidRPr="00E93B5D">
              <w:rPr>
                <w:sz w:val="28"/>
                <w:szCs w:val="28"/>
              </w:rPr>
              <w:br/>
            </w:r>
          </w:p>
        </w:tc>
      </w:tr>
    </w:tbl>
    <w:p w:rsidR="00ED0600" w:rsidRPr="00306088" w:rsidRDefault="00ED0600" w:rsidP="00D93D71">
      <w:pPr>
        <w:ind w:left="5580"/>
        <w:jc w:val="right"/>
      </w:pPr>
    </w:p>
    <w:tbl>
      <w:tblPr>
        <w:tblW w:w="5148" w:type="dxa"/>
        <w:tblInd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</w:tblGrid>
      <w:tr w:rsidR="00ED0600" w:rsidRPr="00E93B5D" w:rsidTr="00E93B5D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ED0600" w:rsidRPr="00B60F51" w:rsidRDefault="00ED0600" w:rsidP="00734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E93B5D">
              <w:rPr>
                <w:sz w:val="28"/>
                <w:szCs w:val="28"/>
              </w:rPr>
              <w:t>Приложение 1</w:t>
            </w:r>
            <w:r w:rsidRPr="00B60F51">
              <w:rPr>
                <w:sz w:val="28"/>
                <w:szCs w:val="28"/>
              </w:rPr>
              <w:t>3</w:t>
            </w:r>
          </w:p>
          <w:p w:rsidR="00ED0600" w:rsidRPr="00E93B5D" w:rsidRDefault="00ED0600" w:rsidP="007346EB">
            <w:pPr>
              <w:rPr>
                <w:sz w:val="28"/>
                <w:szCs w:val="28"/>
              </w:rPr>
            </w:pPr>
            <w:r w:rsidRPr="00E93B5D">
              <w:rPr>
                <w:sz w:val="28"/>
                <w:szCs w:val="28"/>
              </w:rPr>
              <w:t>к краевой целевой программе</w:t>
            </w:r>
          </w:p>
          <w:p w:rsidR="00ED0600" w:rsidRPr="00E93B5D" w:rsidRDefault="00ED0600" w:rsidP="00734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E93B5D">
              <w:rPr>
                <w:sz w:val="28"/>
                <w:szCs w:val="28"/>
              </w:rPr>
              <w:t>Развитие сельскохозяйственного производства в Приморском крае</w:t>
            </w:r>
            <w:r>
              <w:rPr>
                <w:sz w:val="28"/>
                <w:szCs w:val="28"/>
              </w:rPr>
              <w:t>"</w:t>
            </w:r>
          </w:p>
          <w:p w:rsidR="00ED0600" w:rsidRPr="00E93B5D" w:rsidRDefault="00ED0600" w:rsidP="007346EB">
            <w:pPr>
              <w:rPr>
                <w:lang w:val="en-US"/>
              </w:rPr>
            </w:pPr>
            <w:r w:rsidRPr="00E93B5D">
              <w:rPr>
                <w:sz w:val="28"/>
                <w:szCs w:val="28"/>
              </w:rPr>
              <w:t>на 2008-2012 годы</w:t>
            </w:r>
          </w:p>
        </w:tc>
      </w:tr>
    </w:tbl>
    <w:p w:rsidR="00ED0600" w:rsidRPr="00306088" w:rsidRDefault="00ED0600" w:rsidP="00D93D71">
      <w:pPr>
        <w:ind w:left="5580"/>
        <w:jc w:val="right"/>
        <w:rPr>
          <w:lang w:val="en-US"/>
        </w:rPr>
      </w:pPr>
    </w:p>
    <w:p w:rsidR="00ED0600" w:rsidRPr="00306088" w:rsidRDefault="00ED0600" w:rsidP="00873ACD">
      <w:pPr>
        <w:ind w:firstLine="720"/>
        <w:jc w:val="right"/>
        <w:rPr>
          <w:sz w:val="28"/>
          <w:szCs w:val="28"/>
        </w:rPr>
      </w:pPr>
    </w:p>
    <w:p w:rsidR="00ED0600" w:rsidRPr="006B6099" w:rsidRDefault="00ED0600" w:rsidP="00873ACD">
      <w:pPr>
        <w:pStyle w:val="a"/>
        <w:spacing w:before="0" w:after="0"/>
        <w:outlineLvl w:val="2"/>
        <w:rPr>
          <w:b w:val="0"/>
          <w:snapToGrid w:val="0"/>
        </w:rPr>
      </w:pPr>
      <w:r w:rsidRPr="006B6099">
        <w:rPr>
          <w:b w:val="0"/>
          <w:snapToGrid w:val="0"/>
        </w:rPr>
        <w:t>Целевые индикаторы и объем финансирования по разделу</w:t>
      </w:r>
    </w:p>
    <w:p w:rsidR="00ED0600" w:rsidRPr="006B6099" w:rsidRDefault="00ED0600" w:rsidP="00873ACD">
      <w:pPr>
        <w:pStyle w:val="a"/>
        <w:spacing w:before="0" w:after="0"/>
        <w:outlineLvl w:val="2"/>
        <w:rPr>
          <w:b w:val="0"/>
          <w:snapToGrid w:val="0"/>
        </w:rPr>
      </w:pPr>
      <w:r>
        <w:rPr>
          <w:b w:val="0"/>
        </w:rPr>
        <w:t>"</w:t>
      </w:r>
      <w:r w:rsidRPr="006B6099">
        <w:rPr>
          <w:b w:val="0"/>
          <w:snapToGrid w:val="0"/>
        </w:rPr>
        <w:t xml:space="preserve">Оказание консультационной помощи </w:t>
      </w:r>
    </w:p>
    <w:p w:rsidR="00ED0600" w:rsidRPr="006B6099" w:rsidRDefault="00ED0600" w:rsidP="00873ACD">
      <w:pPr>
        <w:pStyle w:val="a"/>
        <w:spacing w:before="0" w:after="0"/>
        <w:outlineLvl w:val="2"/>
        <w:rPr>
          <w:b w:val="0"/>
          <w:snapToGrid w:val="0"/>
        </w:rPr>
      </w:pPr>
      <w:r w:rsidRPr="006B6099">
        <w:rPr>
          <w:b w:val="0"/>
          <w:snapToGrid w:val="0"/>
        </w:rPr>
        <w:t>сельскохозяйственным товаропроизводителям</w:t>
      </w:r>
      <w:r>
        <w:rPr>
          <w:b w:val="0"/>
          <w:snapToGrid w:val="0"/>
        </w:rPr>
        <w:t>"</w:t>
      </w:r>
    </w:p>
    <w:p w:rsidR="00ED0600" w:rsidRDefault="00ED0600" w:rsidP="00873ACD">
      <w:pPr>
        <w:pStyle w:val="a"/>
        <w:spacing w:before="0" w:after="0"/>
        <w:outlineLvl w:val="2"/>
        <w:rPr>
          <w:snapToGrid w:val="0"/>
        </w:rPr>
      </w:pPr>
    </w:p>
    <w:p w:rsidR="00ED0600" w:rsidRPr="00306088" w:rsidRDefault="00ED0600" w:rsidP="00873ACD">
      <w:pPr>
        <w:shd w:val="clear" w:color="auto" w:fill="FFFFFF"/>
        <w:autoSpaceDE w:val="0"/>
        <w:autoSpaceDN w:val="0"/>
        <w:adjustRightInd w:val="0"/>
        <w:ind w:firstLine="720"/>
        <w:jc w:val="right"/>
        <w:rPr>
          <w:spacing w:val="-2"/>
          <w:sz w:val="28"/>
          <w:szCs w:val="28"/>
        </w:rPr>
      </w:pPr>
      <w:r w:rsidRPr="00306088">
        <w:rPr>
          <w:spacing w:val="-2"/>
          <w:sz w:val="28"/>
          <w:szCs w:val="28"/>
        </w:rPr>
        <w:t>(млн</w:t>
      </w:r>
      <w:r>
        <w:rPr>
          <w:spacing w:val="-2"/>
          <w:sz w:val="28"/>
          <w:szCs w:val="28"/>
        </w:rPr>
        <w:t xml:space="preserve"> рублей</w:t>
      </w:r>
      <w:r w:rsidRPr="00306088">
        <w:rPr>
          <w:spacing w:val="-2"/>
          <w:sz w:val="28"/>
          <w:szCs w:val="28"/>
        </w:rPr>
        <w:t>)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3"/>
        <w:gridCol w:w="3784"/>
        <w:gridCol w:w="1441"/>
        <w:gridCol w:w="1082"/>
        <w:gridCol w:w="903"/>
        <w:gridCol w:w="897"/>
        <w:gridCol w:w="894"/>
        <w:gridCol w:w="9"/>
        <w:gridCol w:w="900"/>
        <w:gridCol w:w="903"/>
        <w:gridCol w:w="26"/>
        <w:gridCol w:w="3040"/>
      </w:tblGrid>
      <w:tr w:rsidR="00ED0600" w:rsidRPr="00306088" w:rsidTr="00E540FD">
        <w:trPr>
          <w:cantSplit/>
          <w:trHeight w:val="20"/>
        </w:trPr>
        <w:tc>
          <w:tcPr>
            <w:tcW w:w="280" w:type="pct"/>
            <w:vMerge w:val="restart"/>
          </w:tcPr>
          <w:p w:rsidR="00ED0600" w:rsidRPr="00306088" w:rsidRDefault="00ED0600" w:rsidP="00306088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№ п/п</w:t>
            </w:r>
          </w:p>
        </w:tc>
        <w:tc>
          <w:tcPr>
            <w:tcW w:w="1287" w:type="pct"/>
            <w:vMerge w:val="restart"/>
            <w:vAlign w:val="center"/>
          </w:tcPr>
          <w:p w:rsidR="00ED0600" w:rsidRPr="00306088" w:rsidRDefault="00ED0600" w:rsidP="00306088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490" w:type="pct"/>
            <w:vMerge w:val="restart"/>
            <w:vAlign w:val="center"/>
          </w:tcPr>
          <w:p w:rsidR="00ED0600" w:rsidRPr="00306088" w:rsidRDefault="00ED0600" w:rsidP="00306088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306088">
              <w:rPr>
                <w:rFonts w:ascii="Times New Roman" w:hAnsi="Times New Roman"/>
                <w:spacing w:val="-4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иница</w:t>
            </w:r>
            <w:r w:rsidRPr="0030608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изм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ерения</w:t>
            </w:r>
          </w:p>
        </w:tc>
        <w:tc>
          <w:tcPr>
            <w:tcW w:w="368" w:type="pct"/>
            <w:vMerge w:val="restart"/>
            <w:vAlign w:val="center"/>
          </w:tcPr>
          <w:p w:rsidR="00ED0600" w:rsidRPr="00306088" w:rsidRDefault="00ED0600" w:rsidP="00306088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306088">
              <w:rPr>
                <w:rFonts w:ascii="Times New Roman" w:hAnsi="Times New Roman"/>
                <w:spacing w:val="-4"/>
                <w:sz w:val="28"/>
                <w:szCs w:val="28"/>
              </w:rPr>
              <w:t>Всего</w:t>
            </w:r>
          </w:p>
        </w:tc>
        <w:tc>
          <w:tcPr>
            <w:tcW w:w="1540" w:type="pct"/>
            <w:gridSpan w:val="7"/>
            <w:vAlign w:val="center"/>
          </w:tcPr>
          <w:p w:rsidR="00ED0600" w:rsidRPr="00306088" w:rsidRDefault="00ED0600" w:rsidP="00306088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В том числе по годам</w:t>
            </w:r>
          </w:p>
        </w:tc>
        <w:tc>
          <w:tcPr>
            <w:tcW w:w="1036" w:type="pct"/>
            <w:vAlign w:val="center"/>
          </w:tcPr>
          <w:p w:rsidR="00ED0600" w:rsidRPr="00306088" w:rsidRDefault="00ED0600" w:rsidP="00306088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306088">
              <w:rPr>
                <w:rFonts w:ascii="Times New Roman" w:hAnsi="Times New Roman"/>
                <w:spacing w:val="-4"/>
                <w:sz w:val="28"/>
                <w:szCs w:val="28"/>
              </w:rPr>
              <w:t>Исполнитель</w:t>
            </w:r>
          </w:p>
        </w:tc>
      </w:tr>
      <w:tr w:rsidR="00ED0600" w:rsidRPr="00306088" w:rsidTr="00E540FD">
        <w:trPr>
          <w:cantSplit/>
          <w:trHeight w:val="20"/>
          <w:tblHeader/>
        </w:trPr>
        <w:tc>
          <w:tcPr>
            <w:tcW w:w="280" w:type="pct"/>
            <w:vMerge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1287" w:type="pct"/>
            <w:vMerge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490" w:type="pct"/>
            <w:vMerge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68" w:type="pct"/>
            <w:vMerge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2008</w:t>
            </w:r>
          </w:p>
        </w:tc>
        <w:tc>
          <w:tcPr>
            <w:tcW w:w="305" w:type="pct"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2009</w:t>
            </w:r>
          </w:p>
        </w:tc>
        <w:tc>
          <w:tcPr>
            <w:tcW w:w="307" w:type="pct"/>
            <w:gridSpan w:val="2"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2010</w:t>
            </w:r>
          </w:p>
        </w:tc>
        <w:tc>
          <w:tcPr>
            <w:tcW w:w="306" w:type="pct"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2011</w:t>
            </w:r>
          </w:p>
        </w:tc>
        <w:tc>
          <w:tcPr>
            <w:tcW w:w="314" w:type="pct"/>
            <w:gridSpan w:val="2"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2012</w:t>
            </w:r>
          </w:p>
        </w:tc>
        <w:tc>
          <w:tcPr>
            <w:tcW w:w="1036" w:type="pct"/>
            <w:vAlign w:val="center"/>
          </w:tcPr>
          <w:p w:rsidR="00ED0600" w:rsidRPr="00306088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ED0600" w:rsidRPr="00E80B97" w:rsidTr="00E540FD">
        <w:trPr>
          <w:cantSplit/>
          <w:trHeight w:val="20"/>
        </w:trPr>
        <w:tc>
          <w:tcPr>
            <w:tcW w:w="280" w:type="pct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87" w:type="pct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" w:type="pct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8" w:type="pct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7" w:type="pct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5" w:type="pct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7" w:type="pct"/>
            <w:gridSpan w:val="2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6" w:type="pct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4" w:type="pct"/>
            <w:gridSpan w:val="2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036" w:type="pct"/>
            <w:vAlign w:val="center"/>
          </w:tcPr>
          <w:p w:rsidR="00ED0600" w:rsidRPr="007346EB" w:rsidRDefault="00ED0600" w:rsidP="00E80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D0600" w:rsidRPr="00E80B97" w:rsidTr="00FD781A">
        <w:trPr>
          <w:cantSplit/>
          <w:trHeight w:val="357"/>
          <w:tblHeader/>
        </w:trPr>
        <w:tc>
          <w:tcPr>
            <w:tcW w:w="5000" w:type="pct"/>
            <w:gridSpan w:val="12"/>
          </w:tcPr>
          <w:p w:rsidR="00ED0600" w:rsidRPr="00EC69CE" w:rsidRDefault="00ED0600" w:rsidP="006B6099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EC69CE">
              <w:rPr>
                <w:rFonts w:ascii="Times New Roman" w:hAnsi="Times New Roman"/>
                <w:sz w:val="28"/>
                <w:szCs w:val="28"/>
              </w:rPr>
              <w:t>1.Целевые индикаторы</w:t>
            </w:r>
          </w:p>
        </w:tc>
      </w:tr>
      <w:tr w:rsidR="00ED0600" w:rsidRPr="00E80B97" w:rsidTr="00E540FD">
        <w:trPr>
          <w:cantSplit/>
          <w:trHeight w:val="485"/>
          <w:tblHeader/>
        </w:trPr>
        <w:tc>
          <w:tcPr>
            <w:tcW w:w="280" w:type="pct"/>
          </w:tcPr>
          <w:p w:rsidR="00ED0600" w:rsidRPr="00E80B97" w:rsidRDefault="00ED0600" w:rsidP="008F01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287" w:type="pct"/>
            <w:vAlign w:val="center"/>
          </w:tcPr>
          <w:p w:rsidR="00ED0600" w:rsidRPr="00E80B97" w:rsidRDefault="00ED0600" w:rsidP="00FD4D3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80B97">
              <w:rPr>
                <w:rFonts w:ascii="Times New Roman" w:hAnsi="Times New Roman" w:cs="Times New Roman"/>
                <w:sz w:val="28"/>
                <w:szCs w:val="28"/>
              </w:rPr>
              <w:t>Количество оказанных услуг</w:t>
            </w:r>
            <w:r>
              <w:rPr>
                <w:sz w:val="28"/>
                <w:szCs w:val="28"/>
              </w:rPr>
              <w:t xml:space="preserve"> </w:t>
            </w:r>
            <w:r w:rsidRPr="00A41262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сельскохозяйственным товаропроизводителям</w:t>
            </w:r>
          </w:p>
        </w:tc>
        <w:tc>
          <w:tcPr>
            <w:tcW w:w="490" w:type="pct"/>
          </w:tcPr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единиц</w:t>
            </w:r>
          </w:p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68" w:type="pct"/>
            <w:vAlign w:val="center"/>
          </w:tcPr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 w:rsidRPr="00E80B97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8200</w:t>
            </w:r>
          </w:p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 w:rsidRPr="00E80B97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1250</w:t>
            </w:r>
          </w:p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-</w:t>
            </w:r>
          </w:p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04" w:type="pct"/>
            <w:vAlign w:val="center"/>
          </w:tcPr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 w:rsidRPr="00E80B97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1250</w:t>
            </w:r>
          </w:p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08" w:type="pct"/>
            <w:gridSpan w:val="2"/>
            <w:vAlign w:val="center"/>
          </w:tcPr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 w:rsidRPr="00E80B97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2700</w:t>
            </w:r>
          </w:p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316" w:type="pct"/>
            <w:gridSpan w:val="2"/>
            <w:vAlign w:val="center"/>
          </w:tcPr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  <w:r w:rsidRPr="00E80B97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3000</w:t>
            </w:r>
          </w:p>
          <w:p w:rsidR="00ED0600" w:rsidRDefault="00ED0600" w:rsidP="00F2098D">
            <w:pPr>
              <w:pStyle w:val="1"/>
              <w:spacing w:before="0" w:after="0"/>
              <w:rPr>
                <w:rFonts w:ascii="Times New Roman" w:hAnsi="Times New Roman"/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1036" w:type="pct"/>
            <w:vAlign w:val="center"/>
          </w:tcPr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ED0600" w:rsidRPr="00E80B97" w:rsidTr="00E540FD">
        <w:trPr>
          <w:cantSplit/>
          <w:trHeight w:val="1240"/>
          <w:tblHeader/>
        </w:trPr>
        <w:tc>
          <w:tcPr>
            <w:tcW w:w="280" w:type="pct"/>
          </w:tcPr>
          <w:p w:rsidR="00ED0600" w:rsidRPr="00E80B97" w:rsidRDefault="00ED0600" w:rsidP="008F0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287" w:type="pct"/>
            <w:vAlign w:val="center"/>
          </w:tcPr>
          <w:p w:rsidR="00ED0600" w:rsidRDefault="00ED0600" w:rsidP="00FD4D39">
            <w:pPr>
              <w:jc w:val="both"/>
              <w:rPr>
                <w:sz w:val="28"/>
                <w:szCs w:val="28"/>
              </w:rPr>
            </w:pPr>
            <w:r w:rsidRPr="00E80B97">
              <w:rPr>
                <w:sz w:val="28"/>
                <w:szCs w:val="28"/>
              </w:rPr>
              <w:t>Количество центров по оказанию</w:t>
            </w:r>
            <w:r>
              <w:rPr>
                <w:sz w:val="28"/>
                <w:szCs w:val="28"/>
              </w:rPr>
              <w:t xml:space="preserve"> к</w:t>
            </w:r>
            <w:r w:rsidRPr="00E80B97">
              <w:rPr>
                <w:sz w:val="28"/>
                <w:szCs w:val="28"/>
              </w:rPr>
              <w:t>онсультационной</w:t>
            </w:r>
            <w:r>
              <w:rPr>
                <w:sz w:val="28"/>
                <w:szCs w:val="28"/>
              </w:rPr>
              <w:t xml:space="preserve"> </w:t>
            </w:r>
            <w:r w:rsidRPr="00E80B97">
              <w:rPr>
                <w:sz w:val="28"/>
                <w:szCs w:val="28"/>
              </w:rPr>
              <w:t>помощи</w:t>
            </w:r>
            <w:r>
              <w:rPr>
                <w:sz w:val="28"/>
                <w:szCs w:val="28"/>
              </w:rPr>
              <w:t xml:space="preserve"> </w:t>
            </w:r>
          </w:p>
          <w:p w:rsidR="00ED0600" w:rsidRDefault="00ED0600" w:rsidP="00FD4D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сельскохозяйственным товаропроизводителям </w:t>
            </w:r>
          </w:p>
          <w:p w:rsidR="00ED0600" w:rsidRPr="00E80B97" w:rsidRDefault="00ED0600" w:rsidP="00FD4D3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0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единиц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68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E80B97">
              <w:rPr>
                <w:iCs/>
                <w:spacing w:val="-4"/>
                <w:sz w:val="28"/>
                <w:szCs w:val="28"/>
              </w:rPr>
              <w:t>6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E80B97">
              <w:rPr>
                <w:iCs/>
                <w:spacing w:val="-4"/>
                <w:sz w:val="28"/>
                <w:szCs w:val="28"/>
              </w:rPr>
              <w:t>3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-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4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E80B97">
              <w:rPr>
                <w:iCs/>
                <w:spacing w:val="-4"/>
                <w:sz w:val="28"/>
                <w:szCs w:val="28"/>
              </w:rPr>
              <w:t>1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8" w:type="pct"/>
            <w:gridSpan w:val="2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E80B97">
              <w:rPr>
                <w:iCs/>
                <w:spacing w:val="-4"/>
                <w:sz w:val="28"/>
                <w:szCs w:val="28"/>
              </w:rPr>
              <w:t>1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16" w:type="pct"/>
            <w:gridSpan w:val="2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E80B97">
              <w:rPr>
                <w:iCs/>
                <w:spacing w:val="-4"/>
                <w:sz w:val="28"/>
                <w:szCs w:val="28"/>
              </w:rPr>
              <w:t>1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E80B97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036" w:type="pct"/>
            <w:vAlign w:val="center"/>
          </w:tcPr>
          <w:p w:rsidR="00ED0600" w:rsidRPr="00E80B97" w:rsidRDefault="00ED0600" w:rsidP="00F2098D">
            <w:pPr>
              <w:pStyle w:val="1"/>
              <w:spacing w:before="0" w:after="0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ED0600" w:rsidRPr="00E80B97" w:rsidTr="00E540FD">
        <w:trPr>
          <w:cantSplit/>
          <w:trHeight w:val="403"/>
          <w:tblHeader/>
        </w:trPr>
        <w:tc>
          <w:tcPr>
            <w:tcW w:w="280" w:type="pct"/>
            <w:vAlign w:val="center"/>
          </w:tcPr>
          <w:p w:rsidR="00ED0600" w:rsidRDefault="00ED0600" w:rsidP="00A829D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7" w:type="pct"/>
            <w:vAlign w:val="center"/>
          </w:tcPr>
          <w:p w:rsidR="00ED0600" w:rsidRPr="00306088" w:rsidRDefault="00ED0600" w:rsidP="00A829D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" w:type="pct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3</w:t>
            </w:r>
          </w:p>
        </w:tc>
        <w:tc>
          <w:tcPr>
            <w:tcW w:w="368" w:type="pct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4</w:t>
            </w:r>
          </w:p>
        </w:tc>
        <w:tc>
          <w:tcPr>
            <w:tcW w:w="307" w:type="pct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5</w:t>
            </w:r>
          </w:p>
        </w:tc>
        <w:tc>
          <w:tcPr>
            <w:tcW w:w="305" w:type="pct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6</w:t>
            </w:r>
          </w:p>
        </w:tc>
        <w:tc>
          <w:tcPr>
            <w:tcW w:w="304" w:type="pct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7</w:t>
            </w:r>
          </w:p>
        </w:tc>
        <w:tc>
          <w:tcPr>
            <w:tcW w:w="308" w:type="pct"/>
            <w:gridSpan w:val="2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8</w:t>
            </w:r>
          </w:p>
        </w:tc>
        <w:tc>
          <w:tcPr>
            <w:tcW w:w="316" w:type="pct"/>
            <w:gridSpan w:val="2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9</w:t>
            </w:r>
          </w:p>
        </w:tc>
        <w:tc>
          <w:tcPr>
            <w:tcW w:w="1036" w:type="pct"/>
            <w:vAlign w:val="center"/>
          </w:tcPr>
          <w:p w:rsidR="00ED0600" w:rsidRPr="00306088" w:rsidRDefault="00ED0600" w:rsidP="00A829D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10</w:t>
            </w:r>
          </w:p>
        </w:tc>
      </w:tr>
      <w:tr w:rsidR="00ED0600" w:rsidRPr="00E80B97" w:rsidTr="00E540FD">
        <w:trPr>
          <w:cantSplit/>
          <w:trHeight w:val="1254"/>
          <w:tblHeader/>
        </w:trPr>
        <w:tc>
          <w:tcPr>
            <w:tcW w:w="280" w:type="pct"/>
          </w:tcPr>
          <w:p w:rsidR="00ED0600" w:rsidRPr="00306088" w:rsidRDefault="00ED0600" w:rsidP="008F01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287" w:type="pct"/>
            <w:vAlign w:val="center"/>
          </w:tcPr>
          <w:p w:rsidR="00ED0600" w:rsidRPr="00306088" w:rsidRDefault="00ED0600" w:rsidP="000E7D3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30608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08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консультантов </w:t>
            </w:r>
          </w:p>
          <w:p w:rsidR="00ED0600" w:rsidRPr="00306088" w:rsidRDefault="00ED0600" w:rsidP="000E7D3A">
            <w:pPr>
              <w:rPr>
                <w:sz w:val="28"/>
                <w:szCs w:val="28"/>
              </w:rPr>
            </w:pPr>
            <w:r w:rsidRPr="00306088">
              <w:rPr>
                <w:sz w:val="28"/>
                <w:szCs w:val="28"/>
              </w:rPr>
              <w:t xml:space="preserve">центров </w:t>
            </w:r>
            <w:r>
              <w:rPr>
                <w:sz w:val="28"/>
                <w:szCs w:val="28"/>
              </w:rPr>
              <w:t xml:space="preserve">по </w:t>
            </w:r>
            <w:r w:rsidRPr="00306088">
              <w:rPr>
                <w:sz w:val="28"/>
                <w:szCs w:val="28"/>
              </w:rPr>
              <w:t>оказани</w:t>
            </w:r>
            <w:r>
              <w:rPr>
                <w:sz w:val="28"/>
                <w:szCs w:val="28"/>
              </w:rPr>
              <w:t xml:space="preserve">ю </w:t>
            </w:r>
            <w:r w:rsidRPr="00306088">
              <w:rPr>
                <w:sz w:val="28"/>
                <w:szCs w:val="28"/>
              </w:rPr>
              <w:t>консультационной помощи</w:t>
            </w:r>
            <w:r>
              <w:rPr>
                <w:sz w:val="28"/>
                <w:szCs w:val="28"/>
              </w:rPr>
              <w:t xml:space="preserve"> сельскохозяйственным товаропроизводителям</w:t>
            </w:r>
          </w:p>
        </w:tc>
        <w:tc>
          <w:tcPr>
            <w:tcW w:w="490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человек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68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18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9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-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4" w:type="pct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3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8" w:type="pct"/>
            <w:gridSpan w:val="2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3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16" w:type="pct"/>
            <w:gridSpan w:val="2"/>
            <w:vAlign w:val="center"/>
          </w:tcPr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3</w:t>
            </w: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036" w:type="pct"/>
            <w:vAlign w:val="center"/>
          </w:tcPr>
          <w:p w:rsidR="00ED0600" w:rsidRPr="00306088" w:rsidRDefault="00ED0600" w:rsidP="000E7D3A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</w:tr>
      <w:tr w:rsidR="00ED0600" w:rsidRPr="00306088" w:rsidTr="00FD781A">
        <w:tc>
          <w:tcPr>
            <w:tcW w:w="5000" w:type="pct"/>
            <w:gridSpan w:val="12"/>
          </w:tcPr>
          <w:p w:rsidR="00ED0600" w:rsidRPr="000A1995" w:rsidRDefault="00ED0600" w:rsidP="00C70553">
            <w:pPr>
              <w:ind w:left="360"/>
              <w:jc w:val="center"/>
              <w:rPr>
                <w:iCs/>
                <w:spacing w:val="-4"/>
                <w:sz w:val="28"/>
                <w:szCs w:val="28"/>
              </w:rPr>
            </w:pPr>
            <w:r w:rsidRPr="000A1995">
              <w:rPr>
                <w:iCs/>
                <w:spacing w:val="-4"/>
                <w:sz w:val="28"/>
                <w:szCs w:val="28"/>
              </w:rPr>
              <w:t>2.Объем финансирования</w:t>
            </w:r>
          </w:p>
        </w:tc>
      </w:tr>
      <w:tr w:rsidR="00ED0600" w:rsidRPr="00306088" w:rsidTr="00E540FD">
        <w:tc>
          <w:tcPr>
            <w:tcW w:w="280" w:type="pct"/>
          </w:tcPr>
          <w:p w:rsidR="00ED0600" w:rsidRPr="00306088" w:rsidRDefault="00ED0600" w:rsidP="008F0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1287" w:type="pct"/>
            <w:vAlign w:val="center"/>
          </w:tcPr>
          <w:p w:rsidR="00ED0600" w:rsidRPr="00306088" w:rsidRDefault="00ED0600" w:rsidP="00F2098D">
            <w:pPr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sz w:val="28"/>
                <w:szCs w:val="28"/>
              </w:rPr>
              <w:t>Мероприятия по созданию центров</w:t>
            </w:r>
            <w:r>
              <w:rPr>
                <w:sz w:val="28"/>
                <w:szCs w:val="28"/>
              </w:rPr>
              <w:t xml:space="preserve"> по оказанию</w:t>
            </w:r>
            <w:r w:rsidRPr="00306088">
              <w:rPr>
                <w:sz w:val="28"/>
                <w:szCs w:val="28"/>
              </w:rPr>
              <w:t xml:space="preserve"> консультационной помощи</w:t>
            </w:r>
            <w:r>
              <w:rPr>
                <w:sz w:val="28"/>
                <w:szCs w:val="28"/>
              </w:rPr>
              <w:t xml:space="preserve"> с</w:t>
            </w:r>
            <w:r w:rsidRPr="00306088">
              <w:rPr>
                <w:sz w:val="28"/>
                <w:szCs w:val="28"/>
              </w:rPr>
              <w:t>ельскохозяйственным товаропроизводителям, всего</w:t>
            </w:r>
          </w:p>
        </w:tc>
        <w:tc>
          <w:tcPr>
            <w:tcW w:w="490" w:type="pct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млн руб.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68" w:type="pct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4,9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1,0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  <w:lang w:val="en-US"/>
              </w:rPr>
              <w:t>0</w:t>
            </w:r>
            <w:r w:rsidRPr="00306088">
              <w:rPr>
                <w:iCs/>
                <w:spacing w:val="-4"/>
                <w:sz w:val="28"/>
                <w:szCs w:val="28"/>
              </w:rPr>
              <w:t>,8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gridSpan w:val="2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1,0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6" w:type="pct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1,1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1,0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</w:tr>
      <w:tr w:rsidR="00ED0600" w:rsidRPr="00306088" w:rsidTr="00E540FD">
        <w:trPr>
          <w:trHeight w:val="20"/>
        </w:trPr>
        <w:tc>
          <w:tcPr>
            <w:tcW w:w="280" w:type="pct"/>
          </w:tcPr>
          <w:p w:rsidR="00ED0600" w:rsidRPr="00306088" w:rsidRDefault="00ED0600" w:rsidP="00F2098D">
            <w:pPr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287" w:type="pct"/>
            <w:vAlign w:val="center"/>
          </w:tcPr>
          <w:p w:rsidR="00ED0600" w:rsidRPr="00306088" w:rsidRDefault="00ED0600" w:rsidP="00F2098D">
            <w:pPr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в том числе:</w:t>
            </w:r>
          </w:p>
        </w:tc>
        <w:tc>
          <w:tcPr>
            <w:tcW w:w="490" w:type="pct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68" w:type="pct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gridSpan w:val="2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6" w:type="pct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</w:tr>
      <w:tr w:rsidR="00ED0600" w:rsidRPr="00306088" w:rsidTr="00E540FD">
        <w:trPr>
          <w:trHeight w:val="20"/>
        </w:trPr>
        <w:tc>
          <w:tcPr>
            <w:tcW w:w="280" w:type="pct"/>
          </w:tcPr>
          <w:p w:rsidR="00ED0600" w:rsidRPr="00306088" w:rsidRDefault="00ED0600" w:rsidP="00873ACD">
            <w:pPr>
              <w:spacing w:line="360" w:lineRule="auto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287" w:type="pct"/>
            <w:vAlign w:val="center"/>
          </w:tcPr>
          <w:p w:rsidR="00ED0600" w:rsidRPr="00306088" w:rsidRDefault="00ED0600" w:rsidP="00873ACD">
            <w:pPr>
              <w:spacing w:line="360" w:lineRule="auto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краевой бюджет</w:t>
            </w:r>
          </w:p>
        </w:tc>
        <w:tc>
          <w:tcPr>
            <w:tcW w:w="490" w:type="pct"/>
            <w:vAlign w:val="center"/>
          </w:tcPr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млн</w:t>
            </w:r>
            <w:r w:rsidRPr="00306088">
              <w:rPr>
                <w:iCs/>
                <w:spacing w:val="-4"/>
                <w:sz w:val="28"/>
                <w:szCs w:val="28"/>
              </w:rPr>
              <w:t xml:space="preserve"> руб.</w:t>
            </w: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F2098D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68" w:type="pct"/>
            <w:vAlign w:val="center"/>
          </w:tcPr>
          <w:p w:rsidR="00ED0600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1,1</w:t>
            </w:r>
          </w:p>
          <w:p w:rsidR="00ED0600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0,5</w:t>
            </w:r>
          </w:p>
          <w:p w:rsidR="00ED0600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ED0600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0,2</w:t>
            </w:r>
          </w:p>
          <w:p w:rsidR="00ED0600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gridSpan w:val="2"/>
            <w:vAlign w:val="center"/>
          </w:tcPr>
          <w:p w:rsidR="00ED0600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0,2</w:t>
            </w:r>
          </w:p>
          <w:p w:rsidR="00ED0600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67054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6" w:type="pct"/>
            <w:vAlign w:val="center"/>
          </w:tcPr>
          <w:p w:rsidR="00ED0600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0,2</w:t>
            </w:r>
          </w:p>
          <w:p w:rsidR="00ED0600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307" w:type="pct"/>
            <w:vAlign w:val="center"/>
          </w:tcPr>
          <w:p w:rsidR="00ED0600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-</w:t>
            </w:r>
          </w:p>
          <w:p w:rsidR="00ED0600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  <w:p w:rsidR="00ED0600" w:rsidRPr="00306088" w:rsidRDefault="00ED0600" w:rsidP="00873ACD">
            <w:pPr>
              <w:spacing w:line="360" w:lineRule="auto"/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043" w:type="pct"/>
            <w:gridSpan w:val="2"/>
            <w:vAlign w:val="center"/>
          </w:tcPr>
          <w:p w:rsidR="00ED0600" w:rsidRDefault="00ED0600" w:rsidP="0065786E">
            <w:pPr>
              <w:ind w:right="-11"/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департа</w:t>
            </w:r>
            <w:r w:rsidRPr="00306088">
              <w:rPr>
                <w:iCs/>
                <w:spacing w:val="-4"/>
                <w:sz w:val="28"/>
                <w:szCs w:val="28"/>
              </w:rPr>
              <w:t>мент сельского хозяйства и</w:t>
            </w:r>
          </w:p>
          <w:p w:rsidR="00ED0600" w:rsidRPr="00306088" w:rsidRDefault="00ED0600" w:rsidP="0065786E">
            <w:pPr>
              <w:ind w:right="-11"/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 xml:space="preserve"> продовол</w:t>
            </w:r>
            <w:r>
              <w:rPr>
                <w:iCs/>
                <w:spacing w:val="-4"/>
                <w:sz w:val="28"/>
                <w:szCs w:val="28"/>
              </w:rPr>
              <w:t>ь</w:t>
            </w:r>
            <w:r w:rsidRPr="00306088">
              <w:rPr>
                <w:iCs/>
                <w:spacing w:val="-4"/>
                <w:sz w:val="28"/>
                <w:szCs w:val="28"/>
              </w:rPr>
              <w:t xml:space="preserve">ствия </w:t>
            </w:r>
          </w:p>
          <w:p w:rsidR="00ED0600" w:rsidRDefault="00ED0600" w:rsidP="0049557C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Приморского края</w:t>
            </w:r>
          </w:p>
          <w:p w:rsidR="00ED0600" w:rsidRPr="00306088" w:rsidRDefault="00ED0600" w:rsidP="0049557C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</w:tr>
      <w:tr w:rsidR="00ED0600" w:rsidRPr="00306088" w:rsidTr="00E540FD">
        <w:trPr>
          <w:trHeight w:val="503"/>
        </w:trPr>
        <w:tc>
          <w:tcPr>
            <w:tcW w:w="280" w:type="pct"/>
          </w:tcPr>
          <w:p w:rsidR="00ED0600" w:rsidRPr="00306088" w:rsidRDefault="00ED0600" w:rsidP="00BA73F2">
            <w:pPr>
              <w:rPr>
                <w:iCs/>
                <w:spacing w:val="-4"/>
                <w:sz w:val="28"/>
                <w:szCs w:val="28"/>
              </w:rPr>
            </w:pPr>
          </w:p>
        </w:tc>
        <w:tc>
          <w:tcPr>
            <w:tcW w:w="1287" w:type="pct"/>
            <w:vAlign w:val="center"/>
          </w:tcPr>
          <w:p w:rsidR="00ED0600" w:rsidRPr="00306088" w:rsidRDefault="00ED0600" w:rsidP="00BA73F2">
            <w:pPr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внебюджетные источники</w:t>
            </w:r>
          </w:p>
        </w:tc>
        <w:tc>
          <w:tcPr>
            <w:tcW w:w="490" w:type="pct"/>
            <w:vAlign w:val="center"/>
          </w:tcPr>
          <w:p w:rsidR="00ED0600" w:rsidRPr="00306088" w:rsidRDefault="00ED0600" w:rsidP="00950EE8">
            <w:pPr>
              <w:jc w:val="center"/>
              <w:rPr>
                <w:iCs/>
                <w:spacing w:val="-4"/>
                <w:sz w:val="28"/>
                <w:szCs w:val="28"/>
              </w:rPr>
            </w:pPr>
            <w:r>
              <w:rPr>
                <w:iCs/>
                <w:spacing w:val="-4"/>
                <w:sz w:val="28"/>
                <w:szCs w:val="28"/>
              </w:rPr>
              <w:t>млн</w:t>
            </w:r>
            <w:r w:rsidRPr="00306088">
              <w:rPr>
                <w:iCs/>
                <w:spacing w:val="-4"/>
                <w:sz w:val="28"/>
                <w:szCs w:val="28"/>
              </w:rPr>
              <w:t xml:space="preserve"> руб.</w:t>
            </w:r>
          </w:p>
        </w:tc>
        <w:tc>
          <w:tcPr>
            <w:tcW w:w="368" w:type="pct"/>
            <w:vAlign w:val="center"/>
          </w:tcPr>
          <w:p w:rsidR="00ED0600" w:rsidRPr="00306088" w:rsidRDefault="00ED0600" w:rsidP="003F04FF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3,8</w:t>
            </w:r>
          </w:p>
        </w:tc>
        <w:tc>
          <w:tcPr>
            <w:tcW w:w="307" w:type="pct"/>
            <w:vAlign w:val="center"/>
          </w:tcPr>
          <w:p w:rsidR="00ED0600" w:rsidRPr="00306088" w:rsidRDefault="00ED0600" w:rsidP="003F04FF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0,5</w:t>
            </w:r>
          </w:p>
        </w:tc>
        <w:tc>
          <w:tcPr>
            <w:tcW w:w="305" w:type="pct"/>
            <w:vAlign w:val="center"/>
          </w:tcPr>
          <w:p w:rsidR="00ED0600" w:rsidRPr="00306088" w:rsidRDefault="00ED0600" w:rsidP="003F04FF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0,6</w:t>
            </w:r>
          </w:p>
        </w:tc>
        <w:tc>
          <w:tcPr>
            <w:tcW w:w="307" w:type="pct"/>
            <w:gridSpan w:val="2"/>
            <w:vAlign w:val="center"/>
          </w:tcPr>
          <w:p w:rsidR="00ED0600" w:rsidRPr="00306088" w:rsidRDefault="00ED0600" w:rsidP="003F04FF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0,8</w:t>
            </w:r>
          </w:p>
        </w:tc>
        <w:tc>
          <w:tcPr>
            <w:tcW w:w="306" w:type="pct"/>
            <w:vAlign w:val="center"/>
          </w:tcPr>
          <w:p w:rsidR="00ED0600" w:rsidRPr="00306088" w:rsidRDefault="00ED0600" w:rsidP="003F04FF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0,9</w:t>
            </w:r>
          </w:p>
        </w:tc>
        <w:tc>
          <w:tcPr>
            <w:tcW w:w="307" w:type="pct"/>
            <w:vAlign w:val="center"/>
          </w:tcPr>
          <w:p w:rsidR="00ED0600" w:rsidRPr="00306088" w:rsidRDefault="00ED0600" w:rsidP="003F04FF">
            <w:pPr>
              <w:jc w:val="center"/>
              <w:rPr>
                <w:iCs/>
                <w:spacing w:val="-4"/>
                <w:sz w:val="28"/>
                <w:szCs w:val="28"/>
              </w:rPr>
            </w:pPr>
            <w:r w:rsidRPr="00306088">
              <w:rPr>
                <w:iCs/>
                <w:spacing w:val="-4"/>
                <w:sz w:val="28"/>
                <w:szCs w:val="28"/>
              </w:rPr>
              <w:t>1,0</w:t>
            </w:r>
          </w:p>
        </w:tc>
        <w:tc>
          <w:tcPr>
            <w:tcW w:w="1043" w:type="pct"/>
            <w:gridSpan w:val="2"/>
            <w:vAlign w:val="center"/>
          </w:tcPr>
          <w:p w:rsidR="00ED0600" w:rsidRPr="00306088" w:rsidRDefault="00ED0600" w:rsidP="003F04FF">
            <w:pPr>
              <w:jc w:val="center"/>
              <w:rPr>
                <w:iCs/>
                <w:spacing w:val="-4"/>
                <w:sz w:val="28"/>
                <w:szCs w:val="28"/>
              </w:rPr>
            </w:pPr>
          </w:p>
        </w:tc>
      </w:tr>
    </w:tbl>
    <w:p w:rsidR="00ED0600" w:rsidRDefault="00ED0600" w:rsidP="00151716">
      <w:pPr>
        <w:ind w:right="-263"/>
        <w:jc w:val="right"/>
      </w:pPr>
    </w:p>
    <w:sectPr w:rsidR="00ED0600" w:rsidSect="00E80B97">
      <w:headerReference w:type="even" r:id="rId7"/>
      <w:headerReference w:type="default" r:id="rId8"/>
      <w:pgSz w:w="16838" w:h="11906" w:orient="landscape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600" w:rsidRDefault="00ED0600">
      <w:r>
        <w:separator/>
      </w:r>
    </w:p>
  </w:endnote>
  <w:endnote w:type="continuationSeparator" w:id="1">
    <w:p w:rsidR="00ED0600" w:rsidRDefault="00ED0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600" w:rsidRDefault="00ED0600">
      <w:r>
        <w:separator/>
      </w:r>
    </w:p>
  </w:footnote>
  <w:footnote w:type="continuationSeparator" w:id="1">
    <w:p w:rsidR="00ED0600" w:rsidRDefault="00ED06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00" w:rsidRDefault="00ED0600" w:rsidP="00074F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0600" w:rsidRDefault="00ED06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00" w:rsidRPr="00701AF8" w:rsidRDefault="00ED0600">
    <w:pPr>
      <w:pStyle w:val="Header"/>
      <w:jc w:val="right"/>
      <w:rPr>
        <w:sz w:val="28"/>
        <w:szCs w:val="28"/>
      </w:rPr>
    </w:pPr>
    <w:r w:rsidRPr="00701AF8">
      <w:rPr>
        <w:sz w:val="28"/>
        <w:szCs w:val="28"/>
      </w:rPr>
      <w:fldChar w:fldCharType="begin"/>
    </w:r>
    <w:r w:rsidRPr="00701AF8">
      <w:rPr>
        <w:sz w:val="28"/>
        <w:szCs w:val="28"/>
      </w:rPr>
      <w:instrText xml:space="preserve"> PAGE   \* MERGEFORMAT </w:instrText>
    </w:r>
    <w:r w:rsidRPr="00701AF8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701AF8">
      <w:rPr>
        <w:sz w:val="28"/>
        <w:szCs w:val="28"/>
      </w:rPr>
      <w:fldChar w:fldCharType="end"/>
    </w:r>
  </w:p>
  <w:p w:rsidR="00ED0600" w:rsidRDefault="00ED06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82B8E"/>
    <w:multiLevelType w:val="hybridMultilevel"/>
    <w:tmpl w:val="74B6CCA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ACD"/>
    <w:rsid w:val="00000ECE"/>
    <w:rsid w:val="00004057"/>
    <w:rsid w:val="00006D20"/>
    <w:rsid w:val="00007C73"/>
    <w:rsid w:val="0005412C"/>
    <w:rsid w:val="00072C57"/>
    <w:rsid w:val="00074F78"/>
    <w:rsid w:val="00081E54"/>
    <w:rsid w:val="000A1995"/>
    <w:rsid w:val="000E7D3A"/>
    <w:rsid w:val="00151716"/>
    <w:rsid w:val="001572EF"/>
    <w:rsid w:val="00162FC8"/>
    <w:rsid w:val="001922F8"/>
    <w:rsid w:val="001E75E4"/>
    <w:rsid w:val="001F18F6"/>
    <w:rsid w:val="002469A7"/>
    <w:rsid w:val="00294E65"/>
    <w:rsid w:val="002C19A5"/>
    <w:rsid w:val="002C6D1E"/>
    <w:rsid w:val="002D64C5"/>
    <w:rsid w:val="002F7C93"/>
    <w:rsid w:val="00300FE1"/>
    <w:rsid w:val="00306088"/>
    <w:rsid w:val="00323E87"/>
    <w:rsid w:val="003D543F"/>
    <w:rsid w:val="003F04FF"/>
    <w:rsid w:val="00450B20"/>
    <w:rsid w:val="0047115B"/>
    <w:rsid w:val="00476DDE"/>
    <w:rsid w:val="0049557C"/>
    <w:rsid w:val="004A1300"/>
    <w:rsid w:val="0058274B"/>
    <w:rsid w:val="005869C9"/>
    <w:rsid w:val="005D032F"/>
    <w:rsid w:val="00657304"/>
    <w:rsid w:val="0065786E"/>
    <w:rsid w:val="0067054D"/>
    <w:rsid w:val="006868D0"/>
    <w:rsid w:val="00691978"/>
    <w:rsid w:val="006B6099"/>
    <w:rsid w:val="006D5075"/>
    <w:rsid w:val="006E18E9"/>
    <w:rsid w:val="00701AF8"/>
    <w:rsid w:val="007346EB"/>
    <w:rsid w:val="00782CCE"/>
    <w:rsid w:val="007A440C"/>
    <w:rsid w:val="007B01EB"/>
    <w:rsid w:val="007C2E64"/>
    <w:rsid w:val="007F3080"/>
    <w:rsid w:val="007F65A1"/>
    <w:rsid w:val="00803849"/>
    <w:rsid w:val="008126C9"/>
    <w:rsid w:val="00846042"/>
    <w:rsid w:val="00873ACD"/>
    <w:rsid w:val="008C7409"/>
    <w:rsid w:val="008E0C22"/>
    <w:rsid w:val="008E1ED6"/>
    <w:rsid w:val="008F01D0"/>
    <w:rsid w:val="00947922"/>
    <w:rsid w:val="00950EE8"/>
    <w:rsid w:val="0095673F"/>
    <w:rsid w:val="00973D9E"/>
    <w:rsid w:val="009A764B"/>
    <w:rsid w:val="009E144C"/>
    <w:rsid w:val="009F1DC8"/>
    <w:rsid w:val="009F29D7"/>
    <w:rsid w:val="00A301B1"/>
    <w:rsid w:val="00A40AFC"/>
    <w:rsid w:val="00A41262"/>
    <w:rsid w:val="00A7186E"/>
    <w:rsid w:val="00A829D8"/>
    <w:rsid w:val="00A910C9"/>
    <w:rsid w:val="00AD30E3"/>
    <w:rsid w:val="00B24EDF"/>
    <w:rsid w:val="00B60F51"/>
    <w:rsid w:val="00B648A1"/>
    <w:rsid w:val="00B75F8E"/>
    <w:rsid w:val="00B9746A"/>
    <w:rsid w:val="00BA73F2"/>
    <w:rsid w:val="00BD5FA4"/>
    <w:rsid w:val="00C07F62"/>
    <w:rsid w:val="00C70553"/>
    <w:rsid w:val="00C7072D"/>
    <w:rsid w:val="00C7140B"/>
    <w:rsid w:val="00C80C2B"/>
    <w:rsid w:val="00CA1128"/>
    <w:rsid w:val="00CA1435"/>
    <w:rsid w:val="00CF5CE3"/>
    <w:rsid w:val="00D07A30"/>
    <w:rsid w:val="00D10011"/>
    <w:rsid w:val="00D64E20"/>
    <w:rsid w:val="00D76B0C"/>
    <w:rsid w:val="00D93D71"/>
    <w:rsid w:val="00D9482A"/>
    <w:rsid w:val="00DA3E2B"/>
    <w:rsid w:val="00DA6B2C"/>
    <w:rsid w:val="00E049A1"/>
    <w:rsid w:val="00E10473"/>
    <w:rsid w:val="00E540FD"/>
    <w:rsid w:val="00E70B65"/>
    <w:rsid w:val="00E80B97"/>
    <w:rsid w:val="00E87192"/>
    <w:rsid w:val="00E93B5D"/>
    <w:rsid w:val="00EB308E"/>
    <w:rsid w:val="00EC69CE"/>
    <w:rsid w:val="00ED03ED"/>
    <w:rsid w:val="00ED0600"/>
    <w:rsid w:val="00EF2419"/>
    <w:rsid w:val="00F037F1"/>
    <w:rsid w:val="00F105B6"/>
    <w:rsid w:val="00F2098D"/>
    <w:rsid w:val="00F21609"/>
    <w:rsid w:val="00F403F9"/>
    <w:rsid w:val="00F71345"/>
    <w:rsid w:val="00FD4D39"/>
    <w:rsid w:val="00FD781A"/>
    <w:rsid w:val="00FF4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AC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73A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3ACD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10C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910C9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a">
    <w:name w:val="таблица"/>
    <w:basedOn w:val="Heading1"/>
    <w:uiPriority w:val="99"/>
    <w:rsid w:val="00873ACD"/>
    <w:pPr>
      <w:spacing w:after="120"/>
      <w:jc w:val="center"/>
    </w:pPr>
    <w:rPr>
      <w:rFonts w:ascii="Times New Roman" w:hAnsi="Times New Roman" w:cs="Times New Roman"/>
      <w:bCs w:val="0"/>
      <w:kern w:val="28"/>
      <w:sz w:val="28"/>
      <w:szCs w:val="28"/>
    </w:rPr>
  </w:style>
  <w:style w:type="paragraph" w:customStyle="1" w:styleId="1">
    <w:name w:val="табл1"/>
    <w:basedOn w:val="Normal"/>
    <w:uiPriority w:val="99"/>
    <w:rsid w:val="00873ACD"/>
    <w:pPr>
      <w:keepNext/>
      <w:spacing w:before="240" w:after="240"/>
      <w:jc w:val="center"/>
    </w:pPr>
    <w:rPr>
      <w:rFonts w:ascii="Arial" w:hAnsi="Arial"/>
      <w:sz w:val="20"/>
      <w:szCs w:val="20"/>
    </w:rPr>
  </w:style>
  <w:style w:type="paragraph" w:customStyle="1" w:styleId="ConsPlusNonformat">
    <w:name w:val="ConsPlusNonformat"/>
    <w:uiPriority w:val="99"/>
    <w:rsid w:val="00873ACD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F4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10C9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074F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60F51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074F7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2098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910C9"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3060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47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83</TotalTime>
  <Pages>2</Pages>
  <Words>201</Words>
  <Characters>1150</Characters>
  <Application>Microsoft Office Outlook</Application>
  <DocSecurity>0</DocSecurity>
  <Lines>0</Lines>
  <Paragraphs>0</Paragraphs>
  <ScaleCrop>false</ScaleCrop>
  <Company>Dnsoft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12</dc:title>
  <dc:subject/>
  <dc:creator>User</dc:creator>
  <cp:keywords/>
  <dc:description/>
  <cp:lastModifiedBy>pishun_s_n</cp:lastModifiedBy>
  <cp:revision>19</cp:revision>
  <cp:lastPrinted>2012-10-23T04:33:00Z</cp:lastPrinted>
  <dcterms:created xsi:type="dcterms:W3CDTF">2012-10-19T02:43:00Z</dcterms:created>
  <dcterms:modified xsi:type="dcterms:W3CDTF">2012-10-23T04:35:00Z</dcterms:modified>
</cp:coreProperties>
</file>