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26" w:type="dxa"/>
        <w:tblLook w:val="01E0"/>
      </w:tblPr>
      <w:tblGrid>
        <w:gridCol w:w="6629"/>
        <w:gridCol w:w="4597"/>
      </w:tblGrid>
      <w:tr w:rsidR="00C01F7F" w:rsidRPr="00A13BEC" w:rsidTr="00DD3560">
        <w:trPr>
          <w:trHeight w:val="995"/>
        </w:trPr>
        <w:tc>
          <w:tcPr>
            <w:tcW w:w="6629" w:type="dxa"/>
          </w:tcPr>
          <w:p w:rsidR="00C01F7F" w:rsidRPr="00A13BEC" w:rsidRDefault="00C01F7F" w:rsidP="00F40B5C">
            <w:pPr>
              <w:rPr>
                <w:sz w:val="28"/>
                <w:szCs w:val="28"/>
              </w:rPr>
            </w:pPr>
          </w:p>
        </w:tc>
        <w:tc>
          <w:tcPr>
            <w:tcW w:w="4597" w:type="dxa"/>
          </w:tcPr>
          <w:p w:rsidR="00C01F7F" w:rsidRDefault="00C01F7F" w:rsidP="004E56F4">
            <w:pPr>
              <w:rPr>
                <w:sz w:val="20"/>
                <w:szCs w:val="20"/>
              </w:rPr>
            </w:pPr>
            <w:r w:rsidRPr="00A13BEC">
              <w:rPr>
                <w:sz w:val="20"/>
                <w:szCs w:val="20"/>
              </w:rPr>
              <w:t xml:space="preserve">Проект </w:t>
            </w:r>
            <w:r>
              <w:rPr>
                <w:sz w:val="20"/>
                <w:szCs w:val="20"/>
              </w:rPr>
              <w:t>подготовлен комитетом</w:t>
            </w:r>
          </w:p>
          <w:p w:rsidR="00C01F7F" w:rsidRDefault="00C01F7F" w:rsidP="00011C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01F7F" w:rsidRDefault="00C01F7F" w:rsidP="00011C1F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C01F7F" w:rsidRPr="00A13BEC" w:rsidRDefault="00C01F7F" w:rsidP="00DD3560">
            <w:pPr>
              <w:rPr>
                <w:sz w:val="20"/>
                <w:szCs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  <w:tr w:rsidR="00C01F7F" w:rsidRPr="00A13BEC" w:rsidTr="00DD3560">
        <w:trPr>
          <w:trHeight w:val="131"/>
        </w:trPr>
        <w:tc>
          <w:tcPr>
            <w:tcW w:w="11226" w:type="dxa"/>
            <w:gridSpan w:val="2"/>
          </w:tcPr>
          <w:p w:rsidR="00C01F7F" w:rsidRPr="00A13BEC" w:rsidRDefault="00C01F7F" w:rsidP="00F40B5C">
            <w:pPr>
              <w:rPr>
                <w:sz w:val="28"/>
                <w:szCs w:val="28"/>
              </w:rPr>
            </w:pPr>
          </w:p>
        </w:tc>
      </w:tr>
    </w:tbl>
    <w:p w:rsidR="00C01F7F" w:rsidRPr="00D566B3" w:rsidRDefault="00C01F7F" w:rsidP="00F40B5C">
      <w:pPr>
        <w:jc w:val="center"/>
        <w:rPr>
          <w:b/>
          <w:bCs/>
          <w:sz w:val="28"/>
          <w:szCs w:val="28"/>
        </w:rPr>
      </w:pPr>
      <w:r w:rsidRPr="00D566B3">
        <w:rPr>
          <w:b/>
          <w:spacing w:val="84"/>
          <w:sz w:val="32"/>
        </w:rPr>
        <w:t>ЗАКОН ПРИМОРСКОГО КРАЯ</w:t>
      </w:r>
    </w:p>
    <w:p w:rsidR="00C01F7F" w:rsidRPr="00D566B3" w:rsidRDefault="00C01F7F" w:rsidP="00F40B5C">
      <w:pPr>
        <w:jc w:val="center"/>
        <w:rPr>
          <w:b/>
          <w:bCs/>
          <w:sz w:val="28"/>
          <w:szCs w:val="28"/>
        </w:rPr>
      </w:pPr>
    </w:p>
    <w:p w:rsidR="00C01F7F" w:rsidRDefault="00C01F7F" w:rsidP="00F40B5C">
      <w:pPr>
        <w:jc w:val="center"/>
        <w:rPr>
          <w:b/>
          <w:bCs/>
          <w:sz w:val="28"/>
          <w:szCs w:val="28"/>
        </w:rPr>
      </w:pPr>
      <w:r w:rsidRPr="00D566B3">
        <w:rPr>
          <w:b/>
          <w:bCs/>
          <w:sz w:val="28"/>
          <w:szCs w:val="28"/>
        </w:rPr>
        <w:t xml:space="preserve">О ВНЕСЕНИИ </w:t>
      </w:r>
      <w:r>
        <w:rPr>
          <w:b/>
          <w:bCs/>
          <w:sz w:val="28"/>
          <w:szCs w:val="28"/>
        </w:rPr>
        <w:t>ИЗМЕНЕНИЙ</w:t>
      </w:r>
      <w:r w:rsidRPr="00D566B3">
        <w:rPr>
          <w:b/>
          <w:bCs/>
          <w:sz w:val="28"/>
          <w:szCs w:val="28"/>
        </w:rPr>
        <w:t xml:space="preserve"> В ЗАКОН ПРИМОРСКОГО КРАЯ</w:t>
      </w:r>
      <w:r>
        <w:rPr>
          <w:b/>
          <w:bCs/>
          <w:sz w:val="28"/>
          <w:szCs w:val="28"/>
        </w:rPr>
        <w:t xml:space="preserve"> </w:t>
      </w:r>
    </w:p>
    <w:p w:rsidR="00C01F7F" w:rsidRPr="00D566B3" w:rsidRDefault="00C01F7F" w:rsidP="001728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D566B3">
        <w:rPr>
          <w:b/>
          <w:bCs/>
          <w:sz w:val="28"/>
          <w:szCs w:val="28"/>
        </w:rPr>
        <w:t xml:space="preserve">О КРАЕВОЙ ЦЕЛЕВОЙ ПРОГРАММЕ </w:t>
      </w:r>
      <w:r>
        <w:rPr>
          <w:b/>
          <w:bCs/>
          <w:sz w:val="28"/>
          <w:szCs w:val="28"/>
        </w:rPr>
        <w:t>"РАЗВИТИЕ</w:t>
      </w:r>
    </w:p>
    <w:p w:rsidR="00C01F7F" w:rsidRPr="00D566B3" w:rsidRDefault="00C01F7F" w:rsidP="001728DD">
      <w:pPr>
        <w:jc w:val="center"/>
        <w:rPr>
          <w:b/>
          <w:bCs/>
          <w:sz w:val="28"/>
          <w:szCs w:val="28"/>
        </w:rPr>
      </w:pPr>
      <w:r w:rsidRPr="00D566B3">
        <w:rPr>
          <w:b/>
          <w:bCs/>
          <w:sz w:val="28"/>
          <w:szCs w:val="28"/>
        </w:rPr>
        <w:t xml:space="preserve">СЕЛЬСКОХОЗЯЙСТВЕННОГО </w:t>
      </w:r>
      <w:r>
        <w:rPr>
          <w:b/>
          <w:bCs/>
          <w:sz w:val="28"/>
          <w:szCs w:val="28"/>
        </w:rPr>
        <w:t>ПРОИЗВОДСТВА В</w:t>
      </w:r>
    </w:p>
    <w:p w:rsidR="00C01F7F" w:rsidRPr="00D566B3" w:rsidRDefault="00C01F7F" w:rsidP="001728DD">
      <w:pPr>
        <w:jc w:val="center"/>
        <w:rPr>
          <w:b/>
          <w:bCs/>
          <w:sz w:val="28"/>
          <w:szCs w:val="28"/>
        </w:rPr>
      </w:pPr>
      <w:r w:rsidRPr="00D566B3">
        <w:rPr>
          <w:b/>
          <w:bCs/>
          <w:sz w:val="28"/>
          <w:szCs w:val="28"/>
        </w:rPr>
        <w:t>ПРИМОРСКОМ КРАЕ</w:t>
      </w:r>
      <w:r>
        <w:rPr>
          <w:b/>
          <w:bCs/>
          <w:sz w:val="28"/>
          <w:szCs w:val="28"/>
        </w:rPr>
        <w:t>"</w:t>
      </w:r>
      <w:r w:rsidRPr="00D566B3">
        <w:rPr>
          <w:b/>
          <w:bCs/>
          <w:sz w:val="28"/>
          <w:szCs w:val="28"/>
        </w:rPr>
        <w:t xml:space="preserve"> НА 2008-2012 ГОДЫ</w:t>
      </w:r>
      <w:r>
        <w:rPr>
          <w:b/>
          <w:bCs/>
          <w:sz w:val="28"/>
          <w:szCs w:val="28"/>
        </w:rPr>
        <w:t>"</w:t>
      </w:r>
    </w:p>
    <w:p w:rsidR="00C01F7F" w:rsidRDefault="00C01F7F" w:rsidP="0006396F">
      <w:pPr>
        <w:ind w:firstLine="709"/>
        <w:jc w:val="both"/>
        <w:rPr>
          <w:sz w:val="28"/>
          <w:szCs w:val="28"/>
        </w:rPr>
      </w:pPr>
    </w:p>
    <w:p w:rsidR="00C01F7F" w:rsidRDefault="00C01F7F" w:rsidP="005C3744">
      <w:pPr>
        <w:ind w:firstLine="709"/>
        <w:jc w:val="both"/>
        <w:rPr>
          <w:sz w:val="28"/>
          <w:szCs w:val="28"/>
        </w:rPr>
      </w:pPr>
      <w:r w:rsidRPr="00D566B3">
        <w:rPr>
          <w:sz w:val="28"/>
          <w:szCs w:val="28"/>
        </w:rPr>
        <w:t>Принят Законодательным Собранием Приморского края</w:t>
      </w:r>
      <w:r>
        <w:rPr>
          <w:sz w:val="28"/>
          <w:szCs w:val="28"/>
        </w:rPr>
        <w:t xml:space="preserve"> в первом чтении</w:t>
      </w:r>
    </w:p>
    <w:p w:rsidR="00C01F7F" w:rsidRDefault="00C01F7F" w:rsidP="005C37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 </w:t>
      </w:r>
      <w:r w:rsidRPr="00D566B3">
        <w:rPr>
          <w:sz w:val="28"/>
          <w:szCs w:val="28"/>
        </w:rPr>
        <w:t>Законодательным Собранием Приморского края</w:t>
      </w:r>
    </w:p>
    <w:p w:rsidR="00C01F7F" w:rsidRPr="00D566B3" w:rsidRDefault="00C01F7F" w:rsidP="00D566B3">
      <w:pPr>
        <w:ind w:firstLine="709"/>
        <w:jc w:val="both"/>
        <w:rPr>
          <w:sz w:val="28"/>
          <w:szCs w:val="28"/>
        </w:rPr>
      </w:pPr>
    </w:p>
    <w:p w:rsidR="00C01F7F" w:rsidRDefault="00C01F7F" w:rsidP="00916E09">
      <w:pPr>
        <w:ind w:firstLine="709"/>
        <w:jc w:val="both"/>
        <w:rPr>
          <w:sz w:val="28"/>
          <w:szCs w:val="28"/>
        </w:rPr>
      </w:pPr>
      <w:r w:rsidRPr="00D566B3">
        <w:rPr>
          <w:sz w:val="28"/>
          <w:szCs w:val="28"/>
        </w:rPr>
        <w:t>СТАТЬЯ 1.</w:t>
      </w:r>
    </w:p>
    <w:p w:rsidR="00C01F7F" w:rsidRDefault="00C01F7F" w:rsidP="00916E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566B3">
        <w:rPr>
          <w:sz w:val="28"/>
          <w:szCs w:val="28"/>
        </w:rPr>
        <w:t>Внести в Закон Приморского края</w:t>
      </w:r>
      <w:r>
        <w:rPr>
          <w:sz w:val="28"/>
          <w:szCs w:val="28"/>
        </w:rPr>
        <w:t xml:space="preserve"> от 14 июля 2008 года № 289-КЗ</w:t>
      </w:r>
      <w:r w:rsidRPr="00D566B3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"</w:t>
      </w:r>
      <w:r w:rsidRPr="00D566B3">
        <w:rPr>
          <w:sz w:val="28"/>
          <w:szCs w:val="28"/>
        </w:rPr>
        <w:t xml:space="preserve">О краевой целевой программе </w:t>
      </w:r>
      <w:r>
        <w:rPr>
          <w:sz w:val="28"/>
          <w:szCs w:val="28"/>
        </w:rPr>
        <w:t>"</w:t>
      </w:r>
      <w:r w:rsidRPr="00D566B3">
        <w:rPr>
          <w:sz w:val="28"/>
          <w:szCs w:val="28"/>
        </w:rPr>
        <w:t>Развитие сельскохозяйственного производства в Приморском крае</w:t>
      </w:r>
      <w:r>
        <w:rPr>
          <w:sz w:val="28"/>
          <w:szCs w:val="28"/>
        </w:rPr>
        <w:t>"</w:t>
      </w:r>
      <w:r w:rsidRPr="00D566B3">
        <w:rPr>
          <w:sz w:val="28"/>
          <w:szCs w:val="28"/>
        </w:rPr>
        <w:t xml:space="preserve"> на 2008-2012 годы</w:t>
      </w:r>
      <w:r>
        <w:rPr>
          <w:sz w:val="28"/>
          <w:szCs w:val="28"/>
        </w:rPr>
        <w:t>"</w:t>
      </w:r>
      <w:r w:rsidRPr="00D566B3">
        <w:rPr>
          <w:sz w:val="28"/>
          <w:szCs w:val="28"/>
        </w:rPr>
        <w:t xml:space="preserve"> (Ведомости Законодательного Собрания Приморского края, 2008, № 82, стр. 32</w:t>
      </w:r>
      <w:r>
        <w:rPr>
          <w:sz w:val="28"/>
          <w:szCs w:val="28"/>
        </w:rPr>
        <w:t>;</w:t>
      </w:r>
      <w:r w:rsidRPr="00D566B3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566B3">
        <w:rPr>
          <w:sz w:val="28"/>
          <w:szCs w:val="28"/>
        </w:rPr>
        <w:t>2009,</w:t>
      </w:r>
      <w:r>
        <w:rPr>
          <w:sz w:val="28"/>
          <w:szCs w:val="28"/>
        </w:rPr>
        <w:t xml:space="preserve"> </w:t>
      </w:r>
      <w:r w:rsidRPr="00D566B3">
        <w:rPr>
          <w:sz w:val="28"/>
          <w:szCs w:val="28"/>
        </w:rPr>
        <w:t>№ 110, стр. 49</w:t>
      </w:r>
      <w:r>
        <w:rPr>
          <w:sz w:val="28"/>
          <w:szCs w:val="28"/>
        </w:rPr>
        <w:t xml:space="preserve">; 2010, № 150, стр. 147; 2011, № 194, стр. 50, № 205, </w:t>
      </w:r>
      <w:r>
        <w:rPr>
          <w:sz w:val="28"/>
          <w:szCs w:val="28"/>
        </w:rPr>
        <w:br/>
        <w:t xml:space="preserve">стр. 33, № 212, стр. 14; 2012, № 21, стр. 151) </w:t>
      </w:r>
      <w:r w:rsidRPr="00D566B3">
        <w:rPr>
          <w:sz w:val="28"/>
          <w:szCs w:val="28"/>
        </w:rPr>
        <w:t>следующие изменения:</w:t>
      </w:r>
    </w:p>
    <w:p w:rsidR="00C01F7F" w:rsidRDefault="00C01F7F" w:rsidP="00916E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1)в абзаце первом подраздела 4.1 раздела 4 Программы после слов "и залежных земель" дополнить словами "сельскохозяйственного назначения";</w:t>
      </w:r>
    </w:p>
    <w:p w:rsidR="00C01F7F" w:rsidRDefault="00C01F7F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  <w:r w:rsidRPr="00E611FE">
        <w:rPr>
          <w:sz w:val="28"/>
          <w:szCs w:val="28"/>
        </w:rPr>
        <w:t xml:space="preserve"> к Программе</w:t>
      </w:r>
      <w:r>
        <w:rPr>
          <w:sz w:val="28"/>
          <w:szCs w:val="28"/>
        </w:rPr>
        <w:t xml:space="preserve"> изложить</w:t>
      </w:r>
      <w:r w:rsidRPr="00E611FE">
        <w:rPr>
          <w:sz w:val="28"/>
          <w:szCs w:val="28"/>
        </w:rPr>
        <w:t xml:space="preserve"> в редакции приложения </w:t>
      </w:r>
      <w:r>
        <w:rPr>
          <w:sz w:val="28"/>
          <w:szCs w:val="28"/>
        </w:rPr>
        <w:t>1 к настоящему Закону;</w:t>
      </w:r>
    </w:p>
    <w:p w:rsidR="00C01F7F" w:rsidRDefault="00C01F7F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2 к настоящему Закону;</w:t>
      </w:r>
    </w:p>
    <w:p w:rsidR="00C01F7F" w:rsidRDefault="00C01F7F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7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3 к настоящему Закону;</w:t>
      </w:r>
    </w:p>
    <w:p w:rsidR="00C01F7F" w:rsidRDefault="00C01F7F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10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4 к настоящему Закону;</w:t>
      </w:r>
    </w:p>
    <w:p w:rsidR="00C01F7F" w:rsidRDefault="00C01F7F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11 </w:t>
      </w:r>
      <w:r w:rsidRPr="00E611FE">
        <w:rPr>
          <w:sz w:val="28"/>
          <w:szCs w:val="28"/>
        </w:rPr>
        <w:t xml:space="preserve">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5 к настоящему Закону;</w:t>
      </w:r>
    </w:p>
    <w:p w:rsidR="00C01F7F" w:rsidRDefault="00C01F7F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13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6 к настоящему Закону;</w:t>
      </w:r>
    </w:p>
    <w:p w:rsidR="00C01F7F" w:rsidRDefault="00C01F7F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14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7 к настоящему Закону;</w:t>
      </w:r>
    </w:p>
    <w:p w:rsidR="00C01F7F" w:rsidRDefault="00C01F7F" w:rsidP="00916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E611F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15</w:t>
      </w:r>
      <w:r w:rsidRPr="00E611FE">
        <w:rPr>
          <w:sz w:val="28"/>
          <w:szCs w:val="28"/>
        </w:rPr>
        <w:t xml:space="preserve"> к Программе </w:t>
      </w:r>
      <w:r>
        <w:rPr>
          <w:sz w:val="28"/>
          <w:szCs w:val="28"/>
        </w:rPr>
        <w:t xml:space="preserve">изложить </w:t>
      </w:r>
      <w:r w:rsidRPr="00E611FE">
        <w:rPr>
          <w:sz w:val="28"/>
          <w:szCs w:val="28"/>
        </w:rPr>
        <w:t xml:space="preserve">в редакции приложения </w:t>
      </w:r>
      <w:r>
        <w:rPr>
          <w:sz w:val="28"/>
          <w:szCs w:val="28"/>
        </w:rPr>
        <w:t>8 к настоящему Закону.</w:t>
      </w:r>
    </w:p>
    <w:p w:rsidR="00C01F7F" w:rsidRDefault="00C01F7F" w:rsidP="00A17F94">
      <w:pPr>
        <w:widowControl w:val="0"/>
        <w:ind w:left="708" w:firstLine="1"/>
        <w:jc w:val="both"/>
        <w:rPr>
          <w:sz w:val="28"/>
          <w:szCs w:val="28"/>
        </w:rPr>
      </w:pPr>
    </w:p>
    <w:p w:rsidR="00C01F7F" w:rsidRDefault="00C01F7F" w:rsidP="00A17F94">
      <w:pPr>
        <w:widowControl w:val="0"/>
        <w:ind w:left="708" w:firstLine="1"/>
        <w:jc w:val="both"/>
        <w:rPr>
          <w:sz w:val="28"/>
          <w:szCs w:val="28"/>
        </w:rPr>
      </w:pPr>
      <w:r w:rsidRPr="00D566B3">
        <w:rPr>
          <w:sz w:val="28"/>
          <w:szCs w:val="28"/>
        </w:rPr>
        <w:t>СТАТЬЯ 2.</w:t>
      </w:r>
    </w:p>
    <w:p w:rsidR="00C01F7F" w:rsidRPr="00D566B3" w:rsidRDefault="00C01F7F" w:rsidP="00916E09">
      <w:pPr>
        <w:widowControl w:val="0"/>
        <w:ind w:firstLine="720"/>
        <w:jc w:val="both"/>
        <w:rPr>
          <w:sz w:val="28"/>
          <w:szCs w:val="28"/>
        </w:rPr>
      </w:pPr>
      <w:r w:rsidRPr="00D566B3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C01F7F" w:rsidRDefault="00C01F7F" w:rsidP="00916E09">
      <w:pPr>
        <w:ind w:right="-186"/>
        <w:rPr>
          <w:sz w:val="28"/>
          <w:szCs w:val="28"/>
        </w:rPr>
      </w:pPr>
    </w:p>
    <w:p w:rsidR="00C01F7F" w:rsidRDefault="00C01F7F" w:rsidP="00916E09">
      <w:pPr>
        <w:ind w:right="-186"/>
        <w:rPr>
          <w:sz w:val="28"/>
          <w:szCs w:val="28"/>
        </w:rPr>
      </w:pPr>
    </w:p>
    <w:p w:rsidR="00C01F7F" w:rsidRDefault="00C01F7F" w:rsidP="00916E09">
      <w:pPr>
        <w:ind w:right="-186"/>
        <w:rPr>
          <w:sz w:val="28"/>
          <w:szCs w:val="28"/>
        </w:rPr>
      </w:pPr>
    </w:p>
    <w:p w:rsidR="00C01F7F" w:rsidRDefault="00C01F7F" w:rsidP="00430863">
      <w:pPr>
        <w:ind w:right="-186"/>
        <w:rPr>
          <w:sz w:val="28"/>
          <w:szCs w:val="28"/>
        </w:rPr>
      </w:pPr>
      <w:r w:rsidRPr="00D566B3">
        <w:rPr>
          <w:sz w:val="28"/>
          <w:szCs w:val="28"/>
        </w:rPr>
        <w:t>Губернатор края</w:t>
      </w:r>
      <w:r w:rsidRPr="00D566B3">
        <w:rPr>
          <w:sz w:val="28"/>
          <w:szCs w:val="28"/>
        </w:rPr>
        <w:tab/>
      </w:r>
      <w:r w:rsidRPr="00D566B3">
        <w:rPr>
          <w:sz w:val="28"/>
          <w:szCs w:val="28"/>
        </w:rPr>
        <w:tab/>
      </w:r>
      <w:r w:rsidRPr="00D566B3">
        <w:rPr>
          <w:sz w:val="28"/>
          <w:szCs w:val="28"/>
        </w:rPr>
        <w:tab/>
      </w:r>
      <w:r w:rsidRPr="00D566B3">
        <w:rPr>
          <w:sz w:val="28"/>
          <w:szCs w:val="28"/>
        </w:rPr>
        <w:tab/>
      </w:r>
      <w:r w:rsidRPr="00D566B3">
        <w:rPr>
          <w:sz w:val="28"/>
          <w:szCs w:val="28"/>
        </w:rPr>
        <w:tab/>
      </w:r>
      <w:r w:rsidRPr="00D566B3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        В.В. Миклушевский</w:t>
      </w:r>
    </w:p>
    <w:sectPr w:rsidR="00C01F7F" w:rsidSect="00430863">
      <w:headerReference w:type="even" r:id="rId7"/>
      <w:headerReference w:type="default" r:id="rId8"/>
      <w:pgSz w:w="11906" w:h="16838"/>
      <w:pgMar w:top="567" w:right="849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F7F" w:rsidRDefault="00C01F7F">
      <w:r>
        <w:separator/>
      </w:r>
    </w:p>
  </w:endnote>
  <w:endnote w:type="continuationSeparator" w:id="1">
    <w:p w:rsidR="00C01F7F" w:rsidRDefault="00C01F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F7F" w:rsidRDefault="00C01F7F">
      <w:r>
        <w:separator/>
      </w:r>
    </w:p>
  </w:footnote>
  <w:footnote w:type="continuationSeparator" w:id="1">
    <w:p w:rsidR="00C01F7F" w:rsidRDefault="00C01F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7F" w:rsidRDefault="00C01F7F" w:rsidP="006C202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01F7F" w:rsidRDefault="00C01F7F" w:rsidP="00250AAC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7F" w:rsidRDefault="00C01F7F">
    <w:pPr>
      <w:pStyle w:val="Header"/>
      <w:jc w:val="right"/>
    </w:pPr>
    <w:fldSimple w:instr=" PAGE   \* MERGEFORMAT ">
      <w:r>
        <w:rPr>
          <w:noProof/>
        </w:rPr>
        <w:t>2</w:t>
      </w:r>
    </w:fldSimple>
  </w:p>
  <w:p w:rsidR="00C01F7F" w:rsidRDefault="00C01F7F" w:rsidP="006B6EF9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1507A"/>
    <w:multiLevelType w:val="hybridMultilevel"/>
    <w:tmpl w:val="406A8F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2F004E33"/>
    <w:multiLevelType w:val="hybridMultilevel"/>
    <w:tmpl w:val="B832CB28"/>
    <w:lvl w:ilvl="0" w:tplc="85D23C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30A86C89"/>
    <w:multiLevelType w:val="hybridMultilevel"/>
    <w:tmpl w:val="46B60EEA"/>
    <w:lvl w:ilvl="0" w:tplc="BFF470F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5D4D250C"/>
    <w:multiLevelType w:val="hybridMultilevel"/>
    <w:tmpl w:val="AE14A1C6"/>
    <w:lvl w:ilvl="0" w:tplc="80D02DE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>
    <w:nsid w:val="7BCD4AE3"/>
    <w:multiLevelType w:val="hybridMultilevel"/>
    <w:tmpl w:val="50A420F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>
    <w:nsid w:val="7F3D25B7"/>
    <w:multiLevelType w:val="hybridMultilevel"/>
    <w:tmpl w:val="72942474"/>
    <w:lvl w:ilvl="0" w:tplc="169E241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00DC"/>
    <w:rsid w:val="000034F7"/>
    <w:rsid w:val="00003B08"/>
    <w:rsid w:val="0000427B"/>
    <w:rsid w:val="00007D2C"/>
    <w:rsid w:val="00010058"/>
    <w:rsid w:val="000118C0"/>
    <w:rsid w:val="00011C1F"/>
    <w:rsid w:val="00012629"/>
    <w:rsid w:val="00013FF7"/>
    <w:rsid w:val="0001623D"/>
    <w:rsid w:val="00021B26"/>
    <w:rsid w:val="00031D57"/>
    <w:rsid w:val="00031D69"/>
    <w:rsid w:val="000331B2"/>
    <w:rsid w:val="0003555D"/>
    <w:rsid w:val="00043359"/>
    <w:rsid w:val="00044F6B"/>
    <w:rsid w:val="0004778A"/>
    <w:rsid w:val="00050068"/>
    <w:rsid w:val="00051725"/>
    <w:rsid w:val="000549FE"/>
    <w:rsid w:val="0005730D"/>
    <w:rsid w:val="0006006F"/>
    <w:rsid w:val="000607F0"/>
    <w:rsid w:val="0006320D"/>
    <w:rsid w:val="0006396F"/>
    <w:rsid w:val="00074BB2"/>
    <w:rsid w:val="000829EB"/>
    <w:rsid w:val="00085DB4"/>
    <w:rsid w:val="000943FB"/>
    <w:rsid w:val="00097FD6"/>
    <w:rsid w:val="000A0579"/>
    <w:rsid w:val="000A109A"/>
    <w:rsid w:val="000A182D"/>
    <w:rsid w:val="000A46D4"/>
    <w:rsid w:val="000B1D5F"/>
    <w:rsid w:val="000B34AB"/>
    <w:rsid w:val="000C1217"/>
    <w:rsid w:val="000C5A03"/>
    <w:rsid w:val="000C61B2"/>
    <w:rsid w:val="000D6172"/>
    <w:rsid w:val="000E140F"/>
    <w:rsid w:val="000E191E"/>
    <w:rsid w:val="000E1C53"/>
    <w:rsid w:val="000E23C2"/>
    <w:rsid w:val="000E24A9"/>
    <w:rsid w:val="000E43CA"/>
    <w:rsid w:val="000E70D3"/>
    <w:rsid w:val="000F616A"/>
    <w:rsid w:val="00105EF7"/>
    <w:rsid w:val="001176AA"/>
    <w:rsid w:val="00117A1E"/>
    <w:rsid w:val="00121E65"/>
    <w:rsid w:val="001221D4"/>
    <w:rsid w:val="00122A8F"/>
    <w:rsid w:val="00122AF8"/>
    <w:rsid w:val="001249AC"/>
    <w:rsid w:val="00124D19"/>
    <w:rsid w:val="0013223E"/>
    <w:rsid w:val="00134D95"/>
    <w:rsid w:val="00134FE5"/>
    <w:rsid w:val="00135E55"/>
    <w:rsid w:val="00136D63"/>
    <w:rsid w:val="001404C1"/>
    <w:rsid w:val="00150781"/>
    <w:rsid w:val="001537F9"/>
    <w:rsid w:val="00164ED9"/>
    <w:rsid w:val="00172734"/>
    <w:rsid w:val="001728DD"/>
    <w:rsid w:val="00174A30"/>
    <w:rsid w:val="00187A8F"/>
    <w:rsid w:val="00187BDD"/>
    <w:rsid w:val="001902AB"/>
    <w:rsid w:val="001921AE"/>
    <w:rsid w:val="00192D9E"/>
    <w:rsid w:val="00194E39"/>
    <w:rsid w:val="00195A7D"/>
    <w:rsid w:val="001B3A99"/>
    <w:rsid w:val="001B7241"/>
    <w:rsid w:val="001C0F47"/>
    <w:rsid w:val="001C2739"/>
    <w:rsid w:val="001C33DB"/>
    <w:rsid w:val="001C399F"/>
    <w:rsid w:val="001C4B05"/>
    <w:rsid w:val="001D084A"/>
    <w:rsid w:val="001D6125"/>
    <w:rsid w:val="001D7C00"/>
    <w:rsid w:val="001E15B0"/>
    <w:rsid w:val="001E4D9D"/>
    <w:rsid w:val="001F0C67"/>
    <w:rsid w:val="001F3A76"/>
    <w:rsid w:val="001F4069"/>
    <w:rsid w:val="001F5B19"/>
    <w:rsid w:val="001F6A00"/>
    <w:rsid w:val="001F7B90"/>
    <w:rsid w:val="00204410"/>
    <w:rsid w:val="00206678"/>
    <w:rsid w:val="00206A87"/>
    <w:rsid w:val="00206E64"/>
    <w:rsid w:val="0020759C"/>
    <w:rsid w:val="00220C62"/>
    <w:rsid w:val="002234B6"/>
    <w:rsid w:val="00223EB5"/>
    <w:rsid w:val="00224404"/>
    <w:rsid w:val="0022628F"/>
    <w:rsid w:val="0022702E"/>
    <w:rsid w:val="00234256"/>
    <w:rsid w:val="00237A48"/>
    <w:rsid w:val="00237B84"/>
    <w:rsid w:val="00241FD7"/>
    <w:rsid w:val="00242F3A"/>
    <w:rsid w:val="00243864"/>
    <w:rsid w:val="00250AAC"/>
    <w:rsid w:val="0025119A"/>
    <w:rsid w:val="00253A49"/>
    <w:rsid w:val="002551CC"/>
    <w:rsid w:val="002570B1"/>
    <w:rsid w:val="00261FB8"/>
    <w:rsid w:val="0026546A"/>
    <w:rsid w:val="002663B0"/>
    <w:rsid w:val="00266966"/>
    <w:rsid w:val="002669EB"/>
    <w:rsid w:val="00266ACC"/>
    <w:rsid w:val="00267E3C"/>
    <w:rsid w:val="00271FC9"/>
    <w:rsid w:val="00272BE1"/>
    <w:rsid w:val="00274400"/>
    <w:rsid w:val="00275C06"/>
    <w:rsid w:val="0028518A"/>
    <w:rsid w:val="00287352"/>
    <w:rsid w:val="00296570"/>
    <w:rsid w:val="002A0F80"/>
    <w:rsid w:val="002A3465"/>
    <w:rsid w:val="002A3D69"/>
    <w:rsid w:val="002A596F"/>
    <w:rsid w:val="002B4BD4"/>
    <w:rsid w:val="002B706B"/>
    <w:rsid w:val="002C0AB7"/>
    <w:rsid w:val="002C538E"/>
    <w:rsid w:val="002D3C54"/>
    <w:rsid w:val="002D3DD6"/>
    <w:rsid w:val="002D55C0"/>
    <w:rsid w:val="002D5EB9"/>
    <w:rsid w:val="002D743D"/>
    <w:rsid w:val="002E4F90"/>
    <w:rsid w:val="002E60AC"/>
    <w:rsid w:val="002F2845"/>
    <w:rsid w:val="002F34A2"/>
    <w:rsid w:val="0030244B"/>
    <w:rsid w:val="00303659"/>
    <w:rsid w:val="003058B8"/>
    <w:rsid w:val="0030667C"/>
    <w:rsid w:val="003066B3"/>
    <w:rsid w:val="0030743A"/>
    <w:rsid w:val="003074C7"/>
    <w:rsid w:val="003108AD"/>
    <w:rsid w:val="003109DD"/>
    <w:rsid w:val="0031317C"/>
    <w:rsid w:val="0031561F"/>
    <w:rsid w:val="00315642"/>
    <w:rsid w:val="00324993"/>
    <w:rsid w:val="00326BA9"/>
    <w:rsid w:val="003307AD"/>
    <w:rsid w:val="00333EFC"/>
    <w:rsid w:val="00340228"/>
    <w:rsid w:val="00342422"/>
    <w:rsid w:val="00344167"/>
    <w:rsid w:val="003544E2"/>
    <w:rsid w:val="003552F8"/>
    <w:rsid w:val="00357053"/>
    <w:rsid w:val="003574DC"/>
    <w:rsid w:val="003576B7"/>
    <w:rsid w:val="00361AAF"/>
    <w:rsid w:val="00362794"/>
    <w:rsid w:val="00364251"/>
    <w:rsid w:val="00364575"/>
    <w:rsid w:val="00364E1F"/>
    <w:rsid w:val="00370E83"/>
    <w:rsid w:val="003715DF"/>
    <w:rsid w:val="0037238B"/>
    <w:rsid w:val="003763CF"/>
    <w:rsid w:val="003775FB"/>
    <w:rsid w:val="003817C1"/>
    <w:rsid w:val="00381900"/>
    <w:rsid w:val="0038278D"/>
    <w:rsid w:val="0038577C"/>
    <w:rsid w:val="003875FF"/>
    <w:rsid w:val="0039028A"/>
    <w:rsid w:val="003909A9"/>
    <w:rsid w:val="003947A3"/>
    <w:rsid w:val="00394F87"/>
    <w:rsid w:val="003954C8"/>
    <w:rsid w:val="003962B2"/>
    <w:rsid w:val="00396D07"/>
    <w:rsid w:val="003A17D3"/>
    <w:rsid w:val="003A3549"/>
    <w:rsid w:val="003A3802"/>
    <w:rsid w:val="003A3AC1"/>
    <w:rsid w:val="003A5BF7"/>
    <w:rsid w:val="003B4BE5"/>
    <w:rsid w:val="003B6DD0"/>
    <w:rsid w:val="003B7461"/>
    <w:rsid w:val="003C06D8"/>
    <w:rsid w:val="003C5FA0"/>
    <w:rsid w:val="003C71CE"/>
    <w:rsid w:val="003C7CEF"/>
    <w:rsid w:val="003D082E"/>
    <w:rsid w:val="003D0FE4"/>
    <w:rsid w:val="003D2731"/>
    <w:rsid w:val="003D2BF3"/>
    <w:rsid w:val="003D3942"/>
    <w:rsid w:val="003E4857"/>
    <w:rsid w:val="003F115D"/>
    <w:rsid w:val="003F1561"/>
    <w:rsid w:val="003F1D83"/>
    <w:rsid w:val="003F2DB1"/>
    <w:rsid w:val="003F3424"/>
    <w:rsid w:val="003F6E92"/>
    <w:rsid w:val="004008C3"/>
    <w:rsid w:val="004050A0"/>
    <w:rsid w:val="004052A6"/>
    <w:rsid w:val="004074CB"/>
    <w:rsid w:val="00407AA8"/>
    <w:rsid w:val="00410DD5"/>
    <w:rsid w:val="00411D70"/>
    <w:rsid w:val="00412E33"/>
    <w:rsid w:val="00421623"/>
    <w:rsid w:val="004234B4"/>
    <w:rsid w:val="00423A77"/>
    <w:rsid w:val="004301B9"/>
    <w:rsid w:val="00430863"/>
    <w:rsid w:val="00431F15"/>
    <w:rsid w:val="0043316B"/>
    <w:rsid w:val="00433DD3"/>
    <w:rsid w:val="00436CD2"/>
    <w:rsid w:val="00443541"/>
    <w:rsid w:val="0044453B"/>
    <w:rsid w:val="004506F5"/>
    <w:rsid w:val="004514A9"/>
    <w:rsid w:val="00453FBF"/>
    <w:rsid w:val="0045487B"/>
    <w:rsid w:val="00454A76"/>
    <w:rsid w:val="00465956"/>
    <w:rsid w:val="00465CB1"/>
    <w:rsid w:val="004710ED"/>
    <w:rsid w:val="0048136D"/>
    <w:rsid w:val="004827A4"/>
    <w:rsid w:val="004852E8"/>
    <w:rsid w:val="00486729"/>
    <w:rsid w:val="004875F4"/>
    <w:rsid w:val="00497421"/>
    <w:rsid w:val="004A130C"/>
    <w:rsid w:val="004A3F51"/>
    <w:rsid w:val="004B40A3"/>
    <w:rsid w:val="004B54C2"/>
    <w:rsid w:val="004C068C"/>
    <w:rsid w:val="004C333E"/>
    <w:rsid w:val="004C6BFA"/>
    <w:rsid w:val="004D26A6"/>
    <w:rsid w:val="004D4C99"/>
    <w:rsid w:val="004D7AF6"/>
    <w:rsid w:val="004E004E"/>
    <w:rsid w:val="004E0873"/>
    <w:rsid w:val="004E25DC"/>
    <w:rsid w:val="004E3A17"/>
    <w:rsid w:val="004E3CBB"/>
    <w:rsid w:val="004E3EEF"/>
    <w:rsid w:val="004E52B1"/>
    <w:rsid w:val="004E56F4"/>
    <w:rsid w:val="004F1267"/>
    <w:rsid w:val="004F1BA1"/>
    <w:rsid w:val="004F33CD"/>
    <w:rsid w:val="004F7D59"/>
    <w:rsid w:val="0050081F"/>
    <w:rsid w:val="00502B4C"/>
    <w:rsid w:val="00507519"/>
    <w:rsid w:val="00507B02"/>
    <w:rsid w:val="00511EE8"/>
    <w:rsid w:val="00511F63"/>
    <w:rsid w:val="005126FF"/>
    <w:rsid w:val="0051703A"/>
    <w:rsid w:val="00521411"/>
    <w:rsid w:val="005319FE"/>
    <w:rsid w:val="005328B6"/>
    <w:rsid w:val="0053743F"/>
    <w:rsid w:val="00542A7B"/>
    <w:rsid w:val="005434A9"/>
    <w:rsid w:val="00544EE5"/>
    <w:rsid w:val="005505B5"/>
    <w:rsid w:val="0055393C"/>
    <w:rsid w:val="005550EE"/>
    <w:rsid w:val="005621B8"/>
    <w:rsid w:val="005632AB"/>
    <w:rsid w:val="00567888"/>
    <w:rsid w:val="005775B8"/>
    <w:rsid w:val="00577C47"/>
    <w:rsid w:val="005801B3"/>
    <w:rsid w:val="00583636"/>
    <w:rsid w:val="005853A2"/>
    <w:rsid w:val="00587CF8"/>
    <w:rsid w:val="00592899"/>
    <w:rsid w:val="005950D0"/>
    <w:rsid w:val="00596283"/>
    <w:rsid w:val="005A0720"/>
    <w:rsid w:val="005A4803"/>
    <w:rsid w:val="005A6E9F"/>
    <w:rsid w:val="005B049D"/>
    <w:rsid w:val="005C03C4"/>
    <w:rsid w:val="005C2B5A"/>
    <w:rsid w:val="005C3744"/>
    <w:rsid w:val="005C5FEE"/>
    <w:rsid w:val="005C6AA1"/>
    <w:rsid w:val="005D15DA"/>
    <w:rsid w:val="005D17C9"/>
    <w:rsid w:val="005D6FDE"/>
    <w:rsid w:val="005E0C1F"/>
    <w:rsid w:val="005E0DAF"/>
    <w:rsid w:val="005E146A"/>
    <w:rsid w:val="005E1A26"/>
    <w:rsid w:val="005E3546"/>
    <w:rsid w:val="005E422F"/>
    <w:rsid w:val="005F2113"/>
    <w:rsid w:val="005F43D9"/>
    <w:rsid w:val="005F5A90"/>
    <w:rsid w:val="005F6881"/>
    <w:rsid w:val="006032D6"/>
    <w:rsid w:val="00604022"/>
    <w:rsid w:val="0061000E"/>
    <w:rsid w:val="006132F0"/>
    <w:rsid w:val="00616882"/>
    <w:rsid w:val="00620BE8"/>
    <w:rsid w:val="00621817"/>
    <w:rsid w:val="00621853"/>
    <w:rsid w:val="006247D6"/>
    <w:rsid w:val="00630F6E"/>
    <w:rsid w:val="00632CB7"/>
    <w:rsid w:val="00642C5E"/>
    <w:rsid w:val="00644C6D"/>
    <w:rsid w:val="0064573A"/>
    <w:rsid w:val="00655242"/>
    <w:rsid w:val="0065684F"/>
    <w:rsid w:val="00660627"/>
    <w:rsid w:val="00665028"/>
    <w:rsid w:val="00665D87"/>
    <w:rsid w:val="00667E4E"/>
    <w:rsid w:val="00667ECF"/>
    <w:rsid w:val="00671810"/>
    <w:rsid w:val="0067252C"/>
    <w:rsid w:val="006728D4"/>
    <w:rsid w:val="006737D2"/>
    <w:rsid w:val="00676C0B"/>
    <w:rsid w:val="0068238A"/>
    <w:rsid w:val="00683B0D"/>
    <w:rsid w:val="00684F5F"/>
    <w:rsid w:val="00685126"/>
    <w:rsid w:val="0068524C"/>
    <w:rsid w:val="00687DF8"/>
    <w:rsid w:val="00690BB3"/>
    <w:rsid w:val="006A3391"/>
    <w:rsid w:val="006A5594"/>
    <w:rsid w:val="006A5951"/>
    <w:rsid w:val="006A69DB"/>
    <w:rsid w:val="006A770E"/>
    <w:rsid w:val="006B0227"/>
    <w:rsid w:val="006B0E9F"/>
    <w:rsid w:val="006B6EF9"/>
    <w:rsid w:val="006C2024"/>
    <w:rsid w:val="006C4A6E"/>
    <w:rsid w:val="006D61E1"/>
    <w:rsid w:val="006D79C1"/>
    <w:rsid w:val="006E2FB5"/>
    <w:rsid w:val="006E40A8"/>
    <w:rsid w:val="00703590"/>
    <w:rsid w:val="007037EA"/>
    <w:rsid w:val="007044CB"/>
    <w:rsid w:val="00704DE4"/>
    <w:rsid w:val="00706391"/>
    <w:rsid w:val="00710889"/>
    <w:rsid w:val="00710E7B"/>
    <w:rsid w:val="0071120D"/>
    <w:rsid w:val="0071154E"/>
    <w:rsid w:val="00711D09"/>
    <w:rsid w:val="0071341A"/>
    <w:rsid w:val="00715CA5"/>
    <w:rsid w:val="00716290"/>
    <w:rsid w:val="007200F2"/>
    <w:rsid w:val="00724DBA"/>
    <w:rsid w:val="00733A60"/>
    <w:rsid w:val="00733C76"/>
    <w:rsid w:val="00737088"/>
    <w:rsid w:val="0074561B"/>
    <w:rsid w:val="00746F49"/>
    <w:rsid w:val="007511D8"/>
    <w:rsid w:val="00757022"/>
    <w:rsid w:val="00763BE7"/>
    <w:rsid w:val="00766646"/>
    <w:rsid w:val="00767F3A"/>
    <w:rsid w:val="00773F12"/>
    <w:rsid w:val="0077604F"/>
    <w:rsid w:val="00783301"/>
    <w:rsid w:val="007874F4"/>
    <w:rsid w:val="0079012E"/>
    <w:rsid w:val="0079105C"/>
    <w:rsid w:val="007919F1"/>
    <w:rsid w:val="007919F7"/>
    <w:rsid w:val="00793482"/>
    <w:rsid w:val="007A110C"/>
    <w:rsid w:val="007A2DE8"/>
    <w:rsid w:val="007A31EA"/>
    <w:rsid w:val="007A519F"/>
    <w:rsid w:val="007B393F"/>
    <w:rsid w:val="007B4AB7"/>
    <w:rsid w:val="007C082F"/>
    <w:rsid w:val="007E0F1E"/>
    <w:rsid w:val="007E21F2"/>
    <w:rsid w:val="007F1009"/>
    <w:rsid w:val="007F1C87"/>
    <w:rsid w:val="007F4BAF"/>
    <w:rsid w:val="007F61B8"/>
    <w:rsid w:val="007F7391"/>
    <w:rsid w:val="007F7E99"/>
    <w:rsid w:val="00802799"/>
    <w:rsid w:val="00802CA2"/>
    <w:rsid w:val="00816FF8"/>
    <w:rsid w:val="00822BFE"/>
    <w:rsid w:val="00823772"/>
    <w:rsid w:val="00826061"/>
    <w:rsid w:val="00831539"/>
    <w:rsid w:val="00841A56"/>
    <w:rsid w:val="00843E28"/>
    <w:rsid w:val="00855105"/>
    <w:rsid w:val="00855E47"/>
    <w:rsid w:val="00866776"/>
    <w:rsid w:val="00872CA5"/>
    <w:rsid w:val="00874FDB"/>
    <w:rsid w:val="00881BA9"/>
    <w:rsid w:val="008827D2"/>
    <w:rsid w:val="0088354A"/>
    <w:rsid w:val="00885EF5"/>
    <w:rsid w:val="008873A7"/>
    <w:rsid w:val="00887DFE"/>
    <w:rsid w:val="008917A5"/>
    <w:rsid w:val="00894273"/>
    <w:rsid w:val="00894ED8"/>
    <w:rsid w:val="00895070"/>
    <w:rsid w:val="008952F4"/>
    <w:rsid w:val="008A0DC8"/>
    <w:rsid w:val="008A280C"/>
    <w:rsid w:val="008A5EE9"/>
    <w:rsid w:val="008B0FD1"/>
    <w:rsid w:val="008B26C1"/>
    <w:rsid w:val="008B4110"/>
    <w:rsid w:val="008B49DC"/>
    <w:rsid w:val="008C5D3A"/>
    <w:rsid w:val="008C7ADD"/>
    <w:rsid w:val="008D0102"/>
    <w:rsid w:val="008D1E2F"/>
    <w:rsid w:val="008D3058"/>
    <w:rsid w:val="008E7925"/>
    <w:rsid w:val="008F226B"/>
    <w:rsid w:val="008F3B72"/>
    <w:rsid w:val="008F3CE6"/>
    <w:rsid w:val="008F53E9"/>
    <w:rsid w:val="00900716"/>
    <w:rsid w:val="0090343D"/>
    <w:rsid w:val="00904F52"/>
    <w:rsid w:val="00906068"/>
    <w:rsid w:val="00910769"/>
    <w:rsid w:val="009120AF"/>
    <w:rsid w:val="00916E09"/>
    <w:rsid w:val="00920817"/>
    <w:rsid w:val="009300FC"/>
    <w:rsid w:val="0094018C"/>
    <w:rsid w:val="00942081"/>
    <w:rsid w:val="00942BEE"/>
    <w:rsid w:val="00950445"/>
    <w:rsid w:val="00951465"/>
    <w:rsid w:val="00952866"/>
    <w:rsid w:val="00952BE6"/>
    <w:rsid w:val="00955566"/>
    <w:rsid w:val="00961A71"/>
    <w:rsid w:val="00964D49"/>
    <w:rsid w:val="00972A69"/>
    <w:rsid w:val="00973D81"/>
    <w:rsid w:val="00973DF5"/>
    <w:rsid w:val="0097501C"/>
    <w:rsid w:val="00977AE3"/>
    <w:rsid w:val="0098187B"/>
    <w:rsid w:val="00982690"/>
    <w:rsid w:val="009850C8"/>
    <w:rsid w:val="0099332A"/>
    <w:rsid w:val="00995D20"/>
    <w:rsid w:val="00997487"/>
    <w:rsid w:val="009A08A4"/>
    <w:rsid w:val="009A71E0"/>
    <w:rsid w:val="009B373A"/>
    <w:rsid w:val="009C2EF1"/>
    <w:rsid w:val="009C5CEA"/>
    <w:rsid w:val="009C7278"/>
    <w:rsid w:val="009D2124"/>
    <w:rsid w:val="009D39CB"/>
    <w:rsid w:val="009E145B"/>
    <w:rsid w:val="009E1675"/>
    <w:rsid w:val="009E22DF"/>
    <w:rsid w:val="009E25E0"/>
    <w:rsid w:val="009E3E1C"/>
    <w:rsid w:val="009F0B4A"/>
    <w:rsid w:val="009F7CB2"/>
    <w:rsid w:val="00A01CB7"/>
    <w:rsid w:val="00A100DC"/>
    <w:rsid w:val="00A12C6A"/>
    <w:rsid w:val="00A13664"/>
    <w:rsid w:val="00A13BEC"/>
    <w:rsid w:val="00A144E7"/>
    <w:rsid w:val="00A148CB"/>
    <w:rsid w:val="00A150C7"/>
    <w:rsid w:val="00A17F94"/>
    <w:rsid w:val="00A23C20"/>
    <w:rsid w:val="00A24BEF"/>
    <w:rsid w:val="00A26AC3"/>
    <w:rsid w:val="00A26DE8"/>
    <w:rsid w:val="00A27AFD"/>
    <w:rsid w:val="00A313BF"/>
    <w:rsid w:val="00A446EA"/>
    <w:rsid w:val="00A47777"/>
    <w:rsid w:val="00A52081"/>
    <w:rsid w:val="00A56438"/>
    <w:rsid w:val="00A614A5"/>
    <w:rsid w:val="00A61BAF"/>
    <w:rsid w:val="00A63822"/>
    <w:rsid w:val="00A64827"/>
    <w:rsid w:val="00A64D8C"/>
    <w:rsid w:val="00A66146"/>
    <w:rsid w:val="00A6619B"/>
    <w:rsid w:val="00A664A6"/>
    <w:rsid w:val="00A73D07"/>
    <w:rsid w:val="00A77B05"/>
    <w:rsid w:val="00A80F4A"/>
    <w:rsid w:val="00A81996"/>
    <w:rsid w:val="00A83F51"/>
    <w:rsid w:val="00A84D3B"/>
    <w:rsid w:val="00A864D3"/>
    <w:rsid w:val="00A92673"/>
    <w:rsid w:val="00A94246"/>
    <w:rsid w:val="00A95DBA"/>
    <w:rsid w:val="00A95E02"/>
    <w:rsid w:val="00A965C8"/>
    <w:rsid w:val="00AA1E65"/>
    <w:rsid w:val="00AA784E"/>
    <w:rsid w:val="00AA7C65"/>
    <w:rsid w:val="00AB31EA"/>
    <w:rsid w:val="00AB4932"/>
    <w:rsid w:val="00AB4D69"/>
    <w:rsid w:val="00AB5865"/>
    <w:rsid w:val="00AC0C22"/>
    <w:rsid w:val="00AC2695"/>
    <w:rsid w:val="00AC3953"/>
    <w:rsid w:val="00AC73ED"/>
    <w:rsid w:val="00AD19AB"/>
    <w:rsid w:val="00AD230F"/>
    <w:rsid w:val="00AD2A1B"/>
    <w:rsid w:val="00AD340D"/>
    <w:rsid w:val="00AD3A91"/>
    <w:rsid w:val="00AD423F"/>
    <w:rsid w:val="00AD6167"/>
    <w:rsid w:val="00AD79F7"/>
    <w:rsid w:val="00AD7A3F"/>
    <w:rsid w:val="00AE29A8"/>
    <w:rsid w:val="00AE5C3B"/>
    <w:rsid w:val="00AE6583"/>
    <w:rsid w:val="00AF069A"/>
    <w:rsid w:val="00AF1E7E"/>
    <w:rsid w:val="00AF7011"/>
    <w:rsid w:val="00AF7242"/>
    <w:rsid w:val="00B02144"/>
    <w:rsid w:val="00B04FF3"/>
    <w:rsid w:val="00B0640F"/>
    <w:rsid w:val="00B06920"/>
    <w:rsid w:val="00B1095F"/>
    <w:rsid w:val="00B10B5C"/>
    <w:rsid w:val="00B12B8D"/>
    <w:rsid w:val="00B134D6"/>
    <w:rsid w:val="00B14706"/>
    <w:rsid w:val="00B161B7"/>
    <w:rsid w:val="00B172FA"/>
    <w:rsid w:val="00B23B9E"/>
    <w:rsid w:val="00B2405A"/>
    <w:rsid w:val="00B2465A"/>
    <w:rsid w:val="00B259B2"/>
    <w:rsid w:val="00B25D38"/>
    <w:rsid w:val="00B30BFE"/>
    <w:rsid w:val="00B32A4A"/>
    <w:rsid w:val="00B34971"/>
    <w:rsid w:val="00B35C81"/>
    <w:rsid w:val="00B37D98"/>
    <w:rsid w:val="00B43354"/>
    <w:rsid w:val="00B43958"/>
    <w:rsid w:val="00B43BB5"/>
    <w:rsid w:val="00B46787"/>
    <w:rsid w:val="00B467E9"/>
    <w:rsid w:val="00B5062D"/>
    <w:rsid w:val="00B54737"/>
    <w:rsid w:val="00B60426"/>
    <w:rsid w:val="00B617E3"/>
    <w:rsid w:val="00B62965"/>
    <w:rsid w:val="00B668FB"/>
    <w:rsid w:val="00B7139D"/>
    <w:rsid w:val="00B71F5E"/>
    <w:rsid w:val="00B72A1C"/>
    <w:rsid w:val="00B7598A"/>
    <w:rsid w:val="00B75F7C"/>
    <w:rsid w:val="00B8138E"/>
    <w:rsid w:val="00B82262"/>
    <w:rsid w:val="00B82784"/>
    <w:rsid w:val="00B8614A"/>
    <w:rsid w:val="00B9088B"/>
    <w:rsid w:val="00B936CF"/>
    <w:rsid w:val="00B944DC"/>
    <w:rsid w:val="00B9674B"/>
    <w:rsid w:val="00B975C1"/>
    <w:rsid w:val="00BA647B"/>
    <w:rsid w:val="00BB0918"/>
    <w:rsid w:val="00BB2981"/>
    <w:rsid w:val="00BB6613"/>
    <w:rsid w:val="00BD1390"/>
    <w:rsid w:val="00BD3275"/>
    <w:rsid w:val="00BD606A"/>
    <w:rsid w:val="00BD62B7"/>
    <w:rsid w:val="00BE360B"/>
    <w:rsid w:val="00BE5D1B"/>
    <w:rsid w:val="00BE68E7"/>
    <w:rsid w:val="00BF047C"/>
    <w:rsid w:val="00BF27BA"/>
    <w:rsid w:val="00BF3688"/>
    <w:rsid w:val="00BF4191"/>
    <w:rsid w:val="00BF500F"/>
    <w:rsid w:val="00BF730F"/>
    <w:rsid w:val="00C0009E"/>
    <w:rsid w:val="00C01CE8"/>
    <w:rsid w:val="00C01F7F"/>
    <w:rsid w:val="00C02535"/>
    <w:rsid w:val="00C02D57"/>
    <w:rsid w:val="00C0415E"/>
    <w:rsid w:val="00C065FC"/>
    <w:rsid w:val="00C0689B"/>
    <w:rsid w:val="00C06E70"/>
    <w:rsid w:val="00C0771D"/>
    <w:rsid w:val="00C1186D"/>
    <w:rsid w:val="00C13997"/>
    <w:rsid w:val="00C14205"/>
    <w:rsid w:val="00C2045F"/>
    <w:rsid w:val="00C22169"/>
    <w:rsid w:val="00C248E9"/>
    <w:rsid w:val="00C370E0"/>
    <w:rsid w:val="00C37E91"/>
    <w:rsid w:val="00C47CF3"/>
    <w:rsid w:val="00C528AF"/>
    <w:rsid w:val="00C52FF7"/>
    <w:rsid w:val="00C532E9"/>
    <w:rsid w:val="00C53E2F"/>
    <w:rsid w:val="00C53EAB"/>
    <w:rsid w:val="00C55932"/>
    <w:rsid w:val="00C606CB"/>
    <w:rsid w:val="00C63965"/>
    <w:rsid w:val="00C63A3E"/>
    <w:rsid w:val="00C70076"/>
    <w:rsid w:val="00C70E26"/>
    <w:rsid w:val="00C72989"/>
    <w:rsid w:val="00C72DAC"/>
    <w:rsid w:val="00C766E5"/>
    <w:rsid w:val="00C76A73"/>
    <w:rsid w:val="00C8205E"/>
    <w:rsid w:val="00C82FA7"/>
    <w:rsid w:val="00C83296"/>
    <w:rsid w:val="00C83874"/>
    <w:rsid w:val="00C86656"/>
    <w:rsid w:val="00CA25A4"/>
    <w:rsid w:val="00CA5BE1"/>
    <w:rsid w:val="00CA6593"/>
    <w:rsid w:val="00CA7466"/>
    <w:rsid w:val="00CB00ED"/>
    <w:rsid w:val="00CB0A64"/>
    <w:rsid w:val="00CB48A1"/>
    <w:rsid w:val="00CB48CF"/>
    <w:rsid w:val="00CB54AC"/>
    <w:rsid w:val="00CC01B7"/>
    <w:rsid w:val="00CC0CB9"/>
    <w:rsid w:val="00CC3FFD"/>
    <w:rsid w:val="00CC642C"/>
    <w:rsid w:val="00CD1976"/>
    <w:rsid w:val="00CD1A00"/>
    <w:rsid w:val="00CD376C"/>
    <w:rsid w:val="00CD4360"/>
    <w:rsid w:val="00CD7947"/>
    <w:rsid w:val="00CD7B65"/>
    <w:rsid w:val="00CE3E5F"/>
    <w:rsid w:val="00CE6E6D"/>
    <w:rsid w:val="00CF2226"/>
    <w:rsid w:val="00CF595E"/>
    <w:rsid w:val="00CF761E"/>
    <w:rsid w:val="00D00CEE"/>
    <w:rsid w:val="00D01B8F"/>
    <w:rsid w:val="00D0319B"/>
    <w:rsid w:val="00D06366"/>
    <w:rsid w:val="00D07A68"/>
    <w:rsid w:val="00D15FEE"/>
    <w:rsid w:val="00D21714"/>
    <w:rsid w:val="00D34C20"/>
    <w:rsid w:val="00D37DBE"/>
    <w:rsid w:val="00D40611"/>
    <w:rsid w:val="00D409C8"/>
    <w:rsid w:val="00D40A21"/>
    <w:rsid w:val="00D40FDA"/>
    <w:rsid w:val="00D42AD0"/>
    <w:rsid w:val="00D43C09"/>
    <w:rsid w:val="00D464B7"/>
    <w:rsid w:val="00D52189"/>
    <w:rsid w:val="00D566B3"/>
    <w:rsid w:val="00D614A6"/>
    <w:rsid w:val="00D62341"/>
    <w:rsid w:val="00D629C3"/>
    <w:rsid w:val="00D65E9F"/>
    <w:rsid w:val="00D65F92"/>
    <w:rsid w:val="00D72B8B"/>
    <w:rsid w:val="00D73DE7"/>
    <w:rsid w:val="00D75181"/>
    <w:rsid w:val="00D82C12"/>
    <w:rsid w:val="00D87180"/>
    <w:rsid w:val="00D87294"/>
    <w:rsid w:val="00D92510"/>
    <w:rsid w:val="00D9293A"/>
    <w:rsid w:val="00D934E7"/>
    <w:rsid w:val="00D937A1"/>
    <w:rsid w:val="00D94346"/>
    <w:rsid w:val="00D95EBE"/>
    <w:rsid w:val="00DA4B95"/>
    <w:rsid w:val="00DA74E8"/>
    <w:rsid w:val="00DB2046"/>
    <w:rsid w:val="00DB3A51"/>
    <w:rsid w:val="00DC062A"/>
    <w:rsid w:val="00DC120E"/>
    <w:rsid w:val="00DC338F"/>
    <w:rsid w:val="00DC3EE0"/>
    <w:rsid w:val="00DC6456"/>
    <w:rsid w:val="00DC66C5"/>
    <w:rsid w:val="00DD1853"/>
    <w:rsid w:val="00DD2A18"/>
    <w:rsid w:val="00DD350C"/>
    <w:rsid w:val="00DD3522"/>
    <w:rsid w:val="00DD3560"/>
    <w:rsid w:val="00DE36EB"/>
    <w:rsid w:val="00DF0070"/>
    <w:rsid w:val="00DF0408"/>
    <w:rsid w:val="00DF5318"/>
    <w:rsid w:val="00DF6283"/>
    <w:rsid w:val="00DF7502"/>
    <w:rsid w:val="00DF7F75"/>
    <w:rsid w:val="00E02402"/>
    <w:rsid w:val="00E035EC"/>
    <w:rsid w:val="00E035F3"/>
    <w:rsid w:val="00E04C87"/>
    <w:rsid w:val="00E129B2"/>
    <w:rsid w:val="00E2024E"/>
    <w:rsid w:val="00E21F39"/>
    <w:rsid w:val="00E23167"/>
    <w:rsid w:val="00E2370B"/>
    <w:rsid w:val="00E24B51"/>
    <w:rsid w:val="00E25447"/>
    <w:rsid w:val="00E2670A"/>
    <w:rsid w:val="00E3359E"/>
    <w:rsid w:val="00E3413E"/>
    <w:rsid w:val="00E341FA"/>
    <w:rsid w:val="00E34606"/>
    <w:rsid w:val="00E4170E"/>
    <w:rsid w:val="00E43477"/>
    <w:rsid w:val="00E43A66"/>
    <w:rsid w:val="00E46FEC"/>
    <w:rsid w:val="00E547BC"/>
    <w:rsid w:val="00E5547A"/>
    <w:rsid w:val="00E55FD7"/>
    <w:rsid w:val="00E60548"/>
    <w:rsid w:val="00E611FE"/>
    <w:rsid w:val="00E63654"/>
    <w:rsid w:val="00E637E8"/>
    <w:rsid w:val="00E659D6"/>
    <w:rsid w:val="00E66E8D"/>
    <w:rsid w:val="00E71693"/>
    <w:rsid w:val="00E73619"/>
    <w:rsid w:val="00E73CF8"/>
    <w:rsid w:val="00E8095A"/>
    <w:rsid w:val="00E82E31"/>
    <w:rsid w:val="00E84537"/>
    <w:rsid w:val="00E914C6"/>
    <w:rsid w:val="00E92FE4"/>
    <w:rsid w:val="00EA4365"/>
    <w:rsid w:val="00EB24D6"/>
    <w:rsid w:val="00EB2539"/>
    <w:rsid w:val="00EB3B03"/>
    <w:rsid w:val="00EB3CF0"/>
    <w:rsid w:val="00EB7A2A"/>
    <w:rsid w:val="00EC0316"/>
    <w:rsid w:val="00EC075E"/>
    <w:rsid w:val="00EC60AD"/>
    <w:rsid w:val="00ED14A7"/>
    <w:rsid w:val="00ED7854"/>
    <w:rsid w:val="00EE1F49"/>
    <w:rsid w:val="00EE2320"/>
    <w:rsid w:val="00EE51B9"/>
    <w:rsid w:val="00EE7322"/>
    <w:rsid w:val="00EF4063"/>
    <w:rsid w:val="00EF5F83"/>
    <w:rsid w:val="00F010DB"/>
    <w:rsid w:val="00F06472"/>
    <w:rsid w:val="00F07A14"/>
    <w:rsid w:val="00F10B14"/>
    <w:rsid w:val="00F14DBF"/>
    <w:rsid w:val="00F16498"/>
    <w:rsid w:val="00F23515"/>
    <w:rsid w:val="00F2672E"/>
    <w:rsid w:val="00F26F9C"/>
    <w:rsid w:val="00F31687"/>
    <w:rsid w:val="00F3682D"/>
    <w:rsid w:val="00F40032"/>
    <w:rsid w:val="00F40B5C"/>
    <w:rsid w:val="00F47A7F"/>
    <w:rsid w:val="00F5080A"/>
    <w:rsid w:val="00F51703"/>
    <w:rsid w:val="00F6051B"/>
    <w:rsid w:val="00F6072D"/>
    <w:rsid w:val="00F64510"/>
    <w:rsid w:val="00F675B7"/>
    <w:rsid w:val="00F70715"/>
    <w:rsid w:val="00F70A1B"/>
    <w:rsid w:val="00F72098"/>
    <w:rsid w:val="00F72C64"/>
    <w:rsid w:val="00F7523E"/>
    <w:rsid w:val="00F7728C"/>
    <w:rsid w:val="00F80C6C"/>
    <w:rsid w:val="00F835C6"/>
    <w:rsid w:val="00F85021"/>
    <w:rsid w:val="00F873A9"/>
    <w:rsid w:val="00F90D70"/>
    <w:rsid w:val="00F92FA5"/>
    <w:rsid w:val="00F939FC"/>
    <w:rsid w:val="00F93CFB"/>
    <w:rsid w:val="00FA0B9B"/>
    <w:rsid w:val="00FA1F78"/>
    <w:rsid w:val="00FA3CA2"/>
    <w:rsid w:val="00FA3E7A"/>
    <w:rsid w:val="00FB1A5C"/>
    <w:rsid w:val="00FB2A10"/>
    <w:rsid w:val="00FB33FE"/>
    <w:rsid w:val="00FB771B"/>
    <w:rsid w:val="00FC0254"/>
    <w:rsid w:val="00FC1C56"/>
    <w:rsid w:val="00FC6571"/>
    <w:rsid w:val="00FD597F"/>
    <w:rsid w:val="00FD5C31"/>
    <w:rsid w:val="00FD68A8"/>
    <w:rsid w:val="00FD6D9E"/>
    <w:rsid w:val="00FD707C"/>
    <w:rsid w:val="00FE74BF"/>
    <w:rsid w:val="00FF2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C6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F0C67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1F0C67"/>
    <w:pPr>
      <w:keepNext/>
      <w:jc w:val="center"/>
      <w:outlineLvl w:val="1"/>
    </w:pPr>
    <w:rPr>
      <w:b/>
      <w:bCs/>
      <w:sz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1F0C67"/>
    <w:pPr>
      <w:ind w:firstLine="720"/>
      <w:jc w:val="both"/>
    </w:pPr>
    <w:rPr>
      <w:sz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10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250AA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0640F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250AA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B6EF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table" w:styleId="TableGrid">
    <w:name w:val="Table Grid"/>
    <w:basedOn w:val="TableNormal"/>
    <w:uiPriority w:val="99"/>
    <w:rsid w:val="00F40B5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54A7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54A76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E24B51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">
    <w:name w:val="Знак"/>
    <w:basedOn w:val="Normal"/>
    <w:uiPriority w:val="99"/>
    <w:rsid w:val="00011C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91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1</Pages>
  <Words>261</Words>
  <Characters>1491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 края</dc:title>
  <dc:subject/>
  <dc:creator>Смольникова Елена Александровна</dc:creator>
  <cp:keywords/>
  <dc:description/>
  <cp:lastModifiedBy>pishun_s_n</cp:lastModifiedBy>
  <cp:revision>6</cp:revision>
  <cp:lastPrinted>2012-10-23T04:41:00Z</cp:lastPrinted>
  <dcterms:created xsi:type="dcterms:W3CDTF">2012-10-19T00:11:00Z</dcterms:created>
  <dcterms:modified xsi:type="dcterms:W3CDTF">2012-10-23T04:52:00Z</dcterms:modified>
</cp:coreProperties>
</file>