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30DF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Pr="002F12B9" w:rsidRDefault="002F12B9" w:rsidP="005E361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2F12B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267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D2678" w:rsidRDefault="009D2678" w:rsidP="009D2678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законодательной деятельности в Приморском крае"</w:t>
            </w:r>
          </w:p>
        </w:tc>
      </w:tr>
    </w:tbl>
    <w:p w:rsidR="000B3FB2" w:rsidRDefault="000B3FB2"/>
    <w:p w:rsidR="009D2678" w:rsidRDefault="009D2678" w:rsidP="009D2678">
      <w:r>
        <w:tab/>
        <w:t>Законодательное Собрание Приморского края</w:t>
      </w:r>
    </w:p>
    <w:p w:rsidR="009D2678" w:rsidRDefault="009D2678" w:rsidP="009D2678"/>
    <w:p w:rsidR="009D2678" w:rsidRDefault="009D2678" w:rsidP="009D2678">
      <w:r>
        <w:t>ПОСТАНОВЛЯЕТ:</w:t>
      </w:r>
    </w:p>
    <w:p w:rsidR="009D2678" w:rsidRDefault="009D2678" w:rsidP="009D2678"/>
    <w:p w:rsidR="009D2678" w:rsidRDefault="009D2678" w:rsidP="009D2678">
      <w:pPr>
        <w:jc w:val="both"/>
      </w:pPr>
      <w:r>
        <w:tab/>
        <w:t>1.Принять Закон Приморского края "О внесении изменений в Закон Приморского края "О законодательной деятельности в Приморском крае".</w:t>
      </w:r>
    </w:p>
    <w:p w:rsidR="009D2678" w:rsidRDefault="009D2678" w:rsidP="009D2678">
      <w:pPr>
        <w:jc w:val="both"/>
      </w:pPr>
    </w:p>
    <w:p w:rsidR="009D2678" w:rsidRDefault="009D2678" w:rsidP="009D2678">
      <w:pPr>
        <w:jc w:val="both"/>
      </w:pPr>
      <w:r>
        <w:tab/>
        <w:t>2.</w:t>
      </w:r>
      <w:r w:rsidR="00CF374F">
        <w:t>Направить указанный Закон Губернатору Приморского края для обнаро</w:t>
      </w:r>
      <w:r w:rsidR="00186F13">
        <w:t>дования.</w:t>
      </w:r>
    </w:p>
    <w:p w:rsidR="009D2678" w:rsidRDefault="009D2678" w:rsidP="009D2678">
      <w:pPr>
        <w:jc w:val="both"/>
      </w:pPr>
    </w:p>
    <w:p w:rsidR="009D2678" w:rsidRDefault="009D2678" w:rsidP="009D2678">
      <w:pPr>
        <w:jc w:val="both"/>
      </w:pPr>
      <w:r>
        <w:tab/>
      </w:r>
      <w:r w:rsidR="00186F13">
        <w:t>3</w:t>
      </w:r>
      <w:r>
        <w:t>.Настоящее постановление вступает в силу со дня его принятия.</w:t>
      </w:r>
    </w:p>
    <w:p w:rsidR="009D2678" w:rsidRDefault="009D2678" w:rsidP="009D2678">
      <w:pPr>
        <w:jc w:val="both"/>
      </w:pPr>
    </w:p>
    <w:p w:rsidR="009D2678" w:rsidRDefault="009D2678" w:rsidP="009D2678">
      <w:pPr>
        <w:jc w:val="both"/>
      </w:pPr>
    </w:p>
    <w:p w:rsidR="009D2678" w:rsidRDefault="009D2678" w:rsidP="009D2678">
      <w:pPr>
        <w:jc w:val="both"/>
      </w:pPr>
    </w:p>
    <w:p w:rsidR="009D2678" w:rsidRDefault="009D2678" w:rsidP="009D2678">
      <w:pPr>
        <w:jc w:val="both"/>
      </w:pPr>
      <w:r>
        <w:t>Председатель</w:t>
      </w:r>
    </w:p>
    <w:p w:rsidR="009D2678" w:rsidRDefault="009D2678" w:rsidP="009D267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9D267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6B2" w:rsidRDefault="00A146B2">
      <w:r>
        <w:separator/>
      </w:r>
    </w:p>
  </w:endnote>
  <w:endnote w:type="continuationSeparator" w:id="1">
    <w:p w:rsidR="00A146B2" w:rsidRDefault="00A146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6B2" w:rsidRDefault="00A146B2">
      <w:r>
        <w:separator/>
      </w:r>
    </w:p>
  </w:footnote>
  <w:footnote w:type="continuationSeparator" w:id="1">
    <w:p w:rsidR="00A146B2" w:rsidRDefault="00A146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44DB"/>
    <w:rsid w:val="00057575"/>
    <w:rsid w:val="000B3FB2"/>
    <w:rsid w:val="000D628E"/>
    <w:rsid w:val="00123119"/>
    <w:rsid w:val="00186F13"/>
    <w:rsid w:val="002035F1"/>
    <w:rsid w:val="002F12B9"/>
    <w:rsid w:val="003044DB"/>
    <w:rsid w:val="003325F4"/>
    <w:rsid w:val="00392E21"/>
    <w:rsid w:val="004B69FA"/>
    <w:rsid w:val="004D1A01"/>
    <w:rsid w:val="005A6019"/>
    <w:rsid w:val="005E3610"/>
    <w:rsid w:val="005E6130"/>
    <w:rsid w:val="00644E4F"/>
    <w:rsid w:val="00695A4A"/>
    <w:rsid w:val="006D45ED"/>
    <w:rsid w:val="006F7DBA"/>
    <w:rsid w:val="00726997"/>
    <w:rsid w:val="00730DF3"/>
    <w:rsid w:val="00783D0E"/>
    <w:rsid w:val="007B48E7"/>
    <w:rsid w:val="007B5289"/>
    <w:rsid w:val="00803085"/>
    <w:rsid w:val="00835A0E"/>
    <w:rsid w:val="00847B01"/>
    <w:rsid w:val="008818A7"/>
    <w:rsid w:val="00924B45"/>
    <w:rsid w:val="00931FD6"/>
    <w:rsid w:val="009372FF"/>
    <w:rsid w:val="009959AC"/>
    <w:rsid w:val="009C06BA"/>
    <w:rsid w:val="009D2678"/>
    <w:rsid w:val="009E46F4"/>
    <w:rsid w:val="00A13794"/>
    <w:rsid w:val="00A146B2"/>
    <w:rsid w:val="00A26C60"/>
    <w:rsid w:val="00A34A7B"/>
    <w:rsid w:val="00A93332"/>
    <w:rsid w:val="00B201BD"/>
    <w:rsid w:val="00B66077"/>
    <w:rsid w:val="00BA58C7"/>
    <w:rsid w:val="00C20E8F"/>
    <w:rsid w:val="00CA7E54"/>
    <w:rsid w:val="00CE19DF"/>
    <w:rsid w:val="00CF374F"/>
    <w:rsid w:val="00D02716"/>
    <w:rsid w:val="00DA3E25"/>
    <w:rsid w:val="00DF01B2"/>
    <w:rsid w:val="00E93A7F"/>
    <w:rsid w:val="00EF502B"/>
    <w:rsid w:val="00F42276"/>
    <w:rsid w:val="00F73905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64;&#1072;&#1073;&#1083;&#1086;&#1085;&#1099;%202008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</Template>
  <TotalTime>1</TotalTime>
  <Pages>1</Pages>
  <Words>69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ivanova_e_a</cp:lastModifiedBy>
  <cp:revision>2</cp:revision>
  <cp:lastPrinted>2008-01-14T01:05:00Z</cp:lastPrinted>
  <dcterms:created xsi:type="dcterms:W3CDTF">2012-10-16T02:15:00Z</dcterms:created>
  <dcterms:modified xsi:type="dcterms:W3CDTF">2012-10-16T02:15:00Z</dcterms:modified>
</cp:coreProperties>
</file>