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730DF3">
        <w:tblPrEx>
          <w:tblCellMar>
            <w:top w:w="0" w:type="dxa"/>
            <w:bottom w:w="0" w:type="dxa"/>
          </w:tblCellMar>
        </w:tblPrEx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730DF3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r w:rsidR="00730AB0">
                          <w:rPr>
                            <w:sz w:val="20"/>
                          </w:rPr>
                          <w:t>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30AB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30AB0" w:rsidRDefault="00730AB0" w:rsidP="00730AB0">
            <w:pPr>
              <w:ind w:left="-108"/>
              <w:jc w:val="both"/>
            </w:pPr>
            <w:r>
              <w:t>О проекте закона Приморского края "О</w:t>
            </w:r>
            <w:r w:rsidR="00642B45">
              <w:t xml:space="preserve"> внесении изменений в Закон Приморского края "О </w:t>
            </w:r>
            <w:r>
              <w:t>законодательной деятельности в Приморском крае"</w:t>
            </w:r>
          </w:p>
        </w:tc>
      </w:tr>
    </w:tbl>
    <w:p w:rsidR="000B3FB2" w:rsidRDefault="000B3FB2"/>
    <w:p w:rsidR="00730AB0" w:rsidRDefault="00730AB0" w:rsidP="00730AB0">
      <w:r>
        <w:tab/>
        <w:t>Законодательное Собрание Приморского края</w:t>
      </w:r>
    </w:p>
    <w:p w:rsidR="00730AB0" w:rsidRDefault="00730AB0" w:rsidP="00730AB0"/>
    <w:p w:rsidR="00730AB0" w:rsidRDefault="00730AB0" w:rsidP="00730AB0">
      <w:r>
        <w:t>ПОСТАНОВЛЯЕТ:</w:t>
      </w:r>
    </w:p>
    <w:p w:rsidR="00730AB0" w:rsidRDefault="00730AB0" w:rsidP="00730AB0"/>
    <w:p w:rsidR="00730AB0" w:rsidRDefault="00730AB0" w:rsidP="00730AB0">
      <w:pPr>
        <w:jc w:val="both"/>
      </w:pPr>
      <w:r>
        <w:tab/>
        <w:t xml:space="preserve">1.Принять проект закона Приморского края </w:t>
      </w:r>
      <w:r w:rsidR="00642B45">
        <w:t xml:space="preserve">"О внесении изменений в Закон Приморского края </w:t>
      </w:r>
      <w:r>
        <w:t>"О законодательной деятельности в Приморском крае" в</w:t>
      </w:r>
      <w:r w:rsidR="007E53A7">
        <w:t>о</w:t>
      </w:r>
      <w:r>
        <w:t xml:space="preserve"> </w:t>
      </w:r>
      <w:r w:rsidR="007E53A7">
        <w:t xml:space="preserve">втором </w:t>
      </w:r>
      <w:r>
        <w:t>чтении.</w:t>
      </w:r>
    </w:p>
    <w:p w:rsidR="00730AB0" w:rsidRDefault="00730AB0" w:rsidP="00730AB0">
      <w:pPr>
        <w:jc w:val="both"/>
      </w:pPr>
    </w:p>
    <w:p w:rsidR="00730AB0" w:rsidRDefault="00730AB0" w:rsidP="00730AB0">
      <w:pPr>
        <w:jc w:val="both"/>
      </w:pPr>
      <w:r>
        <w:tab/>
      </w:r>
      <w:r w:rsidR="007E53A7">
        <w:t>2</w:t>
      </w:r>
      <w:r>
        <w:t>.Комитету Законодательного Собрания по регламенту, депутатской этике и организации работы Законодательного Собрания (</w:t>
      </w:r>
      <w:r w:rsidR="004D16FB">
        <w:t>Межонов</w:t>
      </w:r>
      <w:r>
        <w:t>) доработать указанный законопроект с учетом п</w:t>
      </w:r>
      <w:r w:rsidR="007E53A7">
        <w:t>ринятых</w:t>
      </w:r>
      <w:r>
        <w:t xml:space="preserve"> поправок и внести его на рассмотрение Законодательного Собрания в </w:t>
      </w:r>
      <w:r w:rsidR="006D2E39">
        <w:t>третьем</w:t>
      </w:r>
      <w:r>
        <w:t xml:space="preserve"> чтении.</w:t>
      </w:r>
    </w:p>
    <w:p w:rsidR="00730AB0" w:rsidRDefault="00730AB0" w:rsidP="00730AB0">
      <w:pPr>
        <w:jc w:val="both"/>
      </w:pPr>
    </w:p>
    <w:p w:rsidR="00730AB0" w:rsidRDefault="00730AB0" w:rsidP="00730AB0">
      <w:pPr>
        <w:jc w:val="both"/>
      </w:pPr>
      <w:r>
        <w:tab/>
      </w:r>
      <w:r w:rsidR="006D2E39">
        <w:t>3</w:t>
      </w:r>
      <w:r>
        <w:t>.Настоящее постановление вступает в силу со дня его принятия.</w:t>
      </w:r>
    </w:p>
    <w:p w:rsidR="00730AB0" w:rsidRDefault="00730AB0" w:rsidP="00730AB0">
      <w:pPr>
        <w:jc w:val="both"/>
      </w:pPr>
    </w:p>
    <w:p w:rsidR="00730AB0" w:rsidRDefault="00730AB0" w:rsidP="00730AB0">
      <w:pPr>
        <w:jc w:val="both"/>
      </w:pPr>
    </w:p>
    <w:p w:rsidR="00730AB0" w:rsidRDefault="00730AB0" w:rsidP="00730AB0">
      <w:pPr>
        <w:jc w:val="both"/>
      </w:pPr>
    </w:p>
    <w:p w:rsidR="00730AB0" w:rsidRDefault="00730AB0" w:rsidP="00730AB0">
      <w:pPr>
        <w:jc w:val="both"/>
      </w:pPr>
      <w:r>
        <w:t>Председатель</w:t>
      </w:r>
    </w:p>
    <w:p w:rsidR="00730AB0" w:rsidRDefault="00730AB0" w:rsidP="00730AB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sectPr w:rsidR="00730AB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3BAE" w:rsidRDefault="003E3BAE">
      <w:r>
        <w:separator/>
      </w:r>
    </w:p>
  </w:endnote>
  <w:endnote w:type="continuationSeparator" w:id="1">
    <w:p w:rsidR="003E3BAE" w:rsidRDefault="003E3B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3BAE" w:rsidRDefault="003E3BAE">
      <w:r>
        <w:separator/>
      </w:r>
    </w:p>
  </w:footnote>
  <w:footnote w:type="continuationSeparator" w:id="1">
    <w:p w:rsidR="003E3BAE" w:rsidRDefault="003E3B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0AB0"/>
    <w:rsid w:val="00057575"/>
    <w:rsid w:val="000B3FB2"/>
    <w:rsid w:val="000D628E"/>
    <w:rsid w:val="00123119"/>
    <w:rsid w:val="002035F1"/>
    <w:rsid w:val="003325F4"/>
    <w:rsid w:val="00392E21"/>
    <w:rsid w:val="003E3BAE"/>
    <w:rsid w:val="004B69FA"/>
    <w:rsid w:val="004D16FB"/>
    <w:rsid w:val="004D1A01"/>
    <w:rsid w:val="004D5B9B"/>
    <w:rsid w:val="005A6019"/>
    <w:rsid w:val="005E6130"/>
    <w:rsid w:val="00642B45"/>
    <w:rsid w:val="00695A4A"/>
    <w:rsid w:val="006D2E39"/>
    <w:rsid w:val="006D45ED"/>
    <w:rsid w:val="006F7DBA"/>
    <w:rsid w:val="00726997"/>
    <w:rsid w:val="00730AB0"/>
    <w:rsid w:val="00730DF3"/>
    <w:rsid w:val="007B48E7"/>
    <w:rsid w:val="007B5289"/>
    <w:rsid w:val="007E53A7"/>
    <w:rsid w:val="008206CB"/>
    <w:rsid w:val="00835A0E"/>
    <w:rsid w:val="00847B01"/>
    <w:rsid w:val="008818A7"/>
    <w:rsid w:val="00924B45"/>
    <w:rsid w:val="00931FD6"/>
    <w:rsid w:val="009372FF"/>
    <w:rsid w:val="009959AC"/>
    <w:rsid w:val="009A5F1E"/>
    <w:rsid w:val="009C06BA"/>
    <w:rsid w:val="009E46F4"/>
    <w:rsid w:val="00A13794"/>
    <w:rsid w:val="00A26C60"/>
    <w:rsid w:val="00A34A7B"/>
    <w:rsid w:val="00A93332"/>
    <w:rsid w:val="00B201BD"/>
    <w:rsid w:val="00BA58C7"/>
    <w:rsid w:val="00C20E8F"/>
    <w:rsid w:val="00C516FC"/>
    <w:rsid w:val="00CA7E54"/>
    <w:rsid w:val="00CE19DF"/>
    <w:rsid w:val="00D02716"/>
    <w:rsid w:val="00DA3E25"/>
    <w:rsid w:val="00DF01B2"/>
    <w:rsid w:val="00E93A7F"/>
    <w:rsid w:val="00EF502B"/>
    <w:rsid w:val="00F73905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99;%20&#1082;&#1086;&#1084;&#1080;&#1090;&#1077;&#1090;&#1086;&#1074;\&#1064;&#1072;&#1073;&#1083;&#1086;&#1085;&#1099;%202008\&#1055;&#1086;&#1089;&#1090;&#1072;&#1085;&#1086;&#1074;&#1083;&#1077;&#1085;&#1080;&#1077;%20&#1055;&#1088;&#1086;&#1077;&#1082;&#1090;%20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Проект 1</Template>
  <TotalTime>1</TotalTime>
  <Pages>1</Pages>
  <Words>96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ivanova_e_a</dc:creator>
  <cp:keywords/>
  <dc:description/>
  <cp:lastModifiedBy>ivanova_e_a</cp:lastModifiedBy>
  <cp:revision>2</cp:revision>
  <cp:lastPrinted>2010-07-05T00:51:00Z</cp:lastPrinted>
  <dcterms:created xsi:type="dcterms:W3CDTF">2012-10-16T02:14:00Z</dcterms:created>
  <dcterms:modified xsi:type="dcterms:W3CDTF">2012-10-16T02:14:00Z</dcterms:modified>
</cp:coreProperties>
</file>