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4.75pt" o:ole="" fillcolor="window">
                  <v:imagedata r:id="rId8" o:title=""/>
                </v:shape>
                <o:OLEObject Type="Embed" ProgID="Word.Picture.8" ShapeID="_x0000_i1025" DrawAspect="Content" ObjectID="_1410172952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D72D14" w:rsidP="00D72D1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5763A9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F31915" w:rsidP="00D72D1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72D14">
              <w:rPr>
                <w:szCs w:val="28"/>
              </w:rPr>
              <w:t>9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D72D14" w:rsidRDefault="00D72D14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010149" w:rsidRDefault="0001014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Володина И.А.,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Иванович С.И.</w:t>
            </w:r>
            <w:r w:rsidRPr="0016089C">
              <w:rPr>
                <w:szCs w:val="28"/>
              </w:rPr>
              <w:t>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  <w:r>
              <w:rPr>
                <w:szCs w:val="28"/>
              </w:rPr>
              <w:t xml:space="preserve"> </w:t>
            </w:r>
          </w:p>
          <w:p w:rsidR="003D4FE8" w:rsidRDefault="002079BF" w:rsidP="00D72D14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Кузнецов В.В., директор департамента здравоохранения Приморского края</w:t>
            </w:r>
          </w:p>
          <w:p w:rsidR="00D72D14" w:rsidRDefault="00D72D14" w:rsidP="00D72D14">
            <w:pPr>
              <w:pStyle w:val="3"/>
              <w:rPr>
                <w:szCs w:val="28"/>
              </w:rPr>
            </w:pPr>
          </w:p>
        </w:tc>
      </w:tr>
    </w:tbl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1E2252" w:rsidRDefault="001E2252" w:rsidP="005763A9">
      <w:pPr>
        <w:ind w:firstLine="709"/>
        <w:jc w:val="center"/>
        <w:rPr>
          <w:szCs w:val="28"/>
        </w:rPr>
      </w:pPr>
    </w:p>
    <w:p w:rsidR="00D748D8" w:rsidRDefault="00D748D8" w:rsidP="00D748D8">
      <w:pPr>
        <w:ind w:firstLine="709"/>
        <w:jc w:val="both"/>
        <w:rPr>
          <w:szCs w:val="28"/>
        </w:rPr>
      </w:pPr>
      <w:r w:rsidRPr="00D748D8">
        <w:rPr>
          <w:szCs w:val="28"/>
        </w:rPr>
        <w:t>1.</w:t>
      </w:r>
      <w:r w:rsidR="00886CE8" w:rsidRPr="0006357D">
        <w:rPr>
          <w:szCs w:val="28"/>
        </w:rPr>
        <w:t>О проекте закон</w:t>
      </w:r>
      <w:r w:rsidR="00886CE8">
        <w:rPr>
          <w:szCs w:val="28"/>
        </w:rPr>
        <w:t>а Приморского края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</w:t>
      </w:r>
      <w:r w:rsidR="00886CE8" w:rsidRPr="0006357D">
        <w:rPr>
          <w:szCs w:val="28"/>
        </w:rPr>
        <w:t xml:space="preserve">" </w:t>
      </w:r>
      <w:r w:rsidR="00886CE8" w:rsidRPr="000A4778">
        <w:rPr>
          <w:szCs w:val="28"/>
        </w:rPr>
        <w:t>(первое чтение)</w:t>
      </w:r>
    </w:p>
    <w:p w:rsidR="00886CE8" w:rsidRPr="00D748D8" w:rsidRDefault="00886CE8" w:rsidP="00D748D8">
      <w:pPr>
        <w:ind w:firstLine="709"/>
        <w:jc w:val="both"/>
        <w:rPr>
          <w:szCs w:val="28"/>
        </w:rPr>
      </w:pPr>
    </w:p>
    <w:p w:rsidR="00886CE8" w:rsidRDefault="00D748D8" w:rsidP="00886CE8">
      <w:pPr>
        <w:ind w:firstLine="709"/>
        <w:jc w:val="both"/>
        <w:rPr>
          <w:szCs w:val="28"/>
        </w:rPr>
      </w:pPr>
      <w:r w:rsidRPr="00D748D8">
        <w:rPr>
          <w:szCs w:val="28"/>
        </w:rPr>
        <w:t>2.</w:t>
      </w:r>
      <w:r w:rsidR="00886CE8">
        <w:rPr>
          <w:szCs w:val="28"/>
        </w:rPr>
        <w:t xml:space="preserve">Об обращении </w:t>
      </w:r>
      <w:r w:rsidR="00886CE8" w:rsidRPr="00986935">
        <w:rPr>
          <w:szCs w:val="28"/>
        </w:rPr>
        <w:t xml:space="preserve">Законодательного Собрания Приморского края </w:t>
      </w:r>
      <w:r w:rsidR="00886CE8">
        <w:rPr>
          <w:szCs w:val="28"/>
        </w:rPr>
        <w:t xml:space="preserve">                        </w:t>
      </w:r>
      <w:r w:rsidR="00886CE8" w:rsidRPr="00944237">
        <w:rPr>
          <w:szCs w:val="28"/>
        </w:rPr>
        <w:t xml:space="preserve">к Заместителю Председателя Правительства Российской Федерации </w:t>
      </w:r>
      <w:r w:rsidR="00886CE8">
        <w:rPr>
          <w:szCs w:val="28"/>
        </w:rPr>
        <w:t xml:space="preserve">                 </w:t>
      </w:r>
      <w:proofErr w:type="spellStart"/>
      <w:r w:rsidR="00886CE8" w:rsidRPr="00944237">
        <w:rPr>
          <w:szCs w:val="28"/>
        </w:rPr>
        <w:t>Голодец</w:t>
      </w:r>
      <w:proofErr w:type="spellEnd"/>
      <w:r w:rsidR="00886CE8" w:rsidRPr="00944237">
        <w:rPr>
          <w:szCs w:val="28"/>
        </w:rPr>
        <w:t xml:space="preserve"> О.Ю. </w:t>
      </w:r>
      <w:r w:rsidR="00886CE8">
        <w:rPr>
          <w:szCs w:val="28"/>
        </w:rPr>
        <w:t>по вопросу обеспечения</w:t>
      </w:r>
      <w:r w:rsidR="00886CE8" w:rsidRPr="00944237">
        <w:rPr>
          <w:szCs w:val="28"/>
        </w:rPr>
        <w:t xml:space="preserve"> квалифицированными кадрами учреждений здравоохранения, расположенных в </w:t>
      </w:r>
      <w:r w:rsidR="00886CE8">
        <w:rPr>
          <w:szCs w:val="28"/>
        </w:rPr>
        <w:t>сельских населенных пунктах и в районных центрах</w:t>
      </w:r>
    </w:p>
    <w:p w:rsidR="00D748D8" w:rsidRPr="00D748D8" w:rsidRDefault="00D748D8" w:rsidP="00D748D8">
      <w:pPr>
        <w:ind w:firstLine="709"/>
        <w:jc w:val="both"/>
        <w:rPr>
          <w:szCs w:val="28"/>
        </w:rPr>
      </w:pPr>
    </w:p>
    <w:p w:rsidR="00AD7250" w:rsidRPr="00CB2673" w:rsidRDefault="00AD7250" w:rsidP="00587265">
      <w:pPr>
        <w:jc w:val="both"/>
        <w:rPr>
          <w:bCs/>
          <w:color w:val="000000"/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Pr="000262F5">
              <w:rPr>
                <w:szCs w:val="28"/>
              </w:rPr>
              <w:t>Чемерис И.С.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964973" w:rsidRPr="004A183E" w:rsidRDefault="00964973" w:rsidP="00886CE8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1. 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86CE8" w:rsidRDefault="00886CE8" w:rsidP="00886CE8">
            <w:pPr>
              <w:jc w:val="both"/>
              <w:rPr>
                <w:szCs w:val="28"/>
              </w:rPr>
            </w:pPr>
            <w:r w:rsidRPr="0006357D">
              <w:rPr>
                <w:szCs w:val="28"/>
              </w:rPr>
              <w:t>О проекте закон</w:t>
            </w:r>
            <w:r>
              <w:rPr>
                <w:szCs w:val="28"/>
              </w:rPr>
              <w:t>а Приморского края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</w:t>
            </w:r>
            <w:r w:rsidRPr="0006357D">
              <w:rPr>
                <w:szCs w:val="28"/>
              </w:rPr>
              <w:t xml:space="preserve">" </w:t>
            </w:r>
            <w:r w:rsidRPr="000A4778">
              <w:rPr>
                <w:szCs w:val="28"/>
              </w:rPr>
              <w:t>(первое чтение)</w:t>
            </w:r>
            <w:r>
              <w:rPr>
                <w:szCs w:val="28"/>
              </w:rPr>
              <w:t>.</w:t>
            </w:r>
          </w:p>
          <w:p w:rsidR="0052129F" w:rsidRPr="00886CE8" w:rsidRDefault="0052129F" w:rsidP="00665907">
            <w:pPr>
              <w:jc w:val="both"/>
              <w:rPr>
                <w:szCs w:val="28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1D6413">
              <w:rPr>
                <w:szCs w:val="28"/>
              </w:rPr>
              <w:t>Чемерис И.С.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886CE8">
              <w:rPr>
                <w:szCs w:val="28"/>
              </w:rPr>
              <w:t>174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886CE8" w:rsidRDefault="00EA1599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86CE8" w:rsidRDefault="00886CE8" w:rsidP="00886C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</w:t>
            </w:r>
            <w:r w:rsidRPr="00986935">
              <w:rPr>
                <w:szCs w:val="28"/>
              </w:rPr>
              <w:t xml:space="preserve">Законодательного Собрания Приморского края </w:t>
            </w:r>
            <w:r w:rsidRPr="00944237">
              <w:rPr>
                <w:szCs w:val="28"/>
              </w:rPr>
              <w:t>к Заместителю Председателя Прави</w:t>
            </w:r>
            <w:r>
              <w:rPr>
                <w:szCs w:val="28"/>
              </w:rPr>
              <w:t xml:space="preserve">тельства Российской Федерации </w:t>
            </w:r>
            <w:proofErr w:type="spellStart"/>
            <w:r w:rsidRPr="00944237">
              <w:rPr>
                <w:szCs w:val="28"/>
              </w:rPr>
              <w:t>Голодец</w:t>
            </w:r>
            <w:proofErr w:type="spellEnd"/>
            <w:r w:rsidRPr="00944237">
              <w:rPr>
                <w:szCs w:val="28"/>
              </w:rPr>
              <w:t xml:space="preserve"> О.Ю. </w:t>
            </w:r>
            <w:r>
              <w:rPr>
                <w:szCs w:val="28"/>
              </w:rPr>
              <w:t>по вопросу обеспечения</w:t>
            </w:r>
            <w:r w:rsidRPr="00944237">
              <w:rPr>
                <w:szCs w:val="28"/>
              </w:rPr>
              <w:t xml:space="preserve"> квалифицированными кадрами учреждений здравоохранения, расположенных в </w:t>
            </w:r>
            <w:r>
              <w:rPr>
                <w:szCs w:val="28"/>
              </w:rPr>
              <w:t>сельских населенных пунктах и в районных центрах</w:t>
            </w:r>
          </w:p>
          <w:p w:rsidR="00120511" w:rsidRDefault="00120511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886CE8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942AFF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175, 176</w:t>
            </w:r>
            <w:r w:rsidR="00942AF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</w:tbl>
    <w:p w:rsidR="00896500" w:rsidRDefault="0089650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F576A" w:rsidRDefault="008F576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86CE8" w:rsidRPr="00396428" w:rsidRDefault="00886CE8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AD7250">
      <w:headerReference w:type="even" r:id="rId10"/>
      <w:headerReference w:type="default" r:id="rId11"/>
      <w:pgSz w:w="11906" w:h="16838"/>
      <w:pgMar w:top="737" w:right="737" w:bottom="284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04E" w:rsidRDefault="00E8204E">
      <w:r>
        <w:separator/>
      </w:r>
    </w:p>
  </w:endnote>
  <w:endnote w:type="continuationSeparator" w:id="0">
    <w:p w:rsidR="00E8204E" w:rsidRDefault="00E82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04E" w:rsidRDefault="00E8204E">
      <w:r>
        <w:separator/>
      </w:r>
    </w:p>
  </w:footnote>
  <w:footnote w:type="continuationSeparator" w:id="0">
    <w:p w:rsidR="00E8204E" w:rsidRDefault="00E820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0" w:rsidRDefault="00351126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D725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D7250" w:rsidRDefault="00AD7250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0" w:rsidRDefault="00351126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D725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86CE8">
      <w:rPr>
        <w:rStyle w:val="a9"/>
        <w:noProof/>
      </w:rPr>
      <w:t>2</w:t>
    </w:r>
    <w:r>
      <w:rPr>
        <w:rStyle w:val="a9"/>
      </w:rPr>
      <w:fldChar w:fldCharType="end"/>
    </w:r>
  </w:p>
  <w:p w:rsidR="00AD7250" w:rsidRDefault="00AD7250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528B"/>
    <w:rsid w:val="000262F5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FBE"/>
    <w:rsid w:val="000B3B8D"/>
    <w:rsid w:val="000B42C8"/>
    <w:rsid w:val="000B4E7B"/>
    <w:rsid w:val="000C0073"/>
    <w:rsid w:val="000C0CD6"/>
    <w:rsid w:val="000C38AA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89C"/>
    <w:rsid w:val="001609D1"/>
    <w:rsid w:val="0018638E"/>
    <w:rsid w:val="00187650"/>
    <w:rsid w:val="0019146E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6413"/>
    <w:rsid w:val="001D7666"/>
    <w:rsid w:val="001E1DC2"/>
    <w:rsid w:val="001E2252"/>
    <w:rsid w:val="001E56DE"/>
    <w:rsid w:val="001E7398"/>
    <w:rsid w:val="001F1BE7"/>
    <w:rsid w:val="001F3695"/>
    <w:rsid w:val="002006A5"/>
    <w:rsid w:val="00200C90"/>
    <w:rsid w:val="00206083"/>
    <w:rsid w:val="00206C79"/>
    <w:rsid w:val="002079BF"/>
    <w:rsid w:val="002102F9"/>
    <w:rsid w:val="00212D34"/>
    <w:rsid w:val="00213246"/>
    <w:rsid w:val="00214FB4"/>
    <w:rsid w:val="00215055"/>
    <w:rsid w:val="00217246"/>
    <w:rsid w:val="00217781"/>
    <w:rsid w:val="0021792F"/>
    <w:rsid w:val="00232385"/>
    <w:rsid w:val="00233201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FE8"/>
    <w:rsid w:val="003D6790"/>
    <w:rsid w:val="003E2BE5"/>
    <w:rsid w:val="003E426D"/>
    <w:rsid w:val="003E46D2"/>
    <w:rsid w:val="003E5F59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E53"/>
    <w:rsid w:val="004F1603"/>
    <w:rsid w:val="00500D9B"/>
    <w:rsid w:val="00503D7D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3A9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58FB"/>
    <w:rsid w:val="005B7B81"/>
    <w:rsid w:val="005C3415"/>
    <w:rsid w:val="005C6572"/>
    <w:rsid w:val="005D22FA"/>
    <w:rsid w:val="005D5F81"/>
    <w:rsid w:val="005D7957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7E19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332B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86CE8"/>
    <w:rsid w:val="00892C54"/>
    <w:rsid w:val="00896500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0515"/>
    <w:rsid w:val="008D165C"/>
    <w:rsid w:val="008D2373"/>
    <w:rsid w:val="008D2755"/>
    <w:rsid w:val="008D4EB2"/>
    <w:rsid w:val="008E0BFA"/>
    <w:rsid w:val="008E18E5"/>
    <w:rsid w:val="008E59B2"/>
    <w:rsid w:val="008E5C66"/>
    <w:rsid w:val="008E7391"/>
    <w:rsid w:val="008F05BD"/>
    <w:rsid w:val="008F0BD0"/>
    <w:rsid w:val="008F2B8A"/>
    <w:rsid w:val="008F576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175E3"/>
    <w:rsid w:val="00923AD0"/>
    <w:rsid w:val="0093040B"/>
    <w:rsid w:val="00935528"/>
    <w:rsid w:val="00936005"/>
    <w:rsid w:val="00937C8F"/>
    <w:rsid w:val="00942AF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819F8"/>
    <w:rsid w:val="009827BC"/>
    <w:rsid w:val="00983D34"/>
    <w:rsid w:val="009873E4"/>
    <w:rsid w:val="00987648"/>
    <w:rsid w:val="00987F55"/>
    <w:rsid w:val="00990F84"/>
    <w:rsid w:val="009924E8"/>
    <w:rsid w:val="0099304A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3927"/>
    <w:rsid w:val="00A3141B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4932"/>
    <w:rsid w:val="00C462E2"/>
    <w:rsid w:val="00C478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1F6D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9F9"/>
    <w:rsid w:val="00CA7ADC"/>
    <w:rsid w:val="00CB2673"/>
    <w:rsid w:val="00CB3F34"/>
    <w:rsid w:val="00CB751C"/>
    <w:rsid w:val="00CC3053"/>
    <w:rsid w:val="00CC3C03"/>
    <w:rsid w:val="00CC5BB2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72D14"/>
    <w:rsid w:val="00D73B4E"/>
    <w:rsid w:val="00D748D8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19C"/>
    <w:rsid w:val="00DA4842"/>
    <w:rsid w:val="00DB0764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CCF"/>
    <w:rsid w:val="00DD2787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5597"/>
    <w:rsid w:val="00EF6D75"/>
    <w:rsid w:val="00F00A91"/>
    <w:rsid w:val="00F015F8"/>
    <w:rsid w:val="00F04763"/>
    <w:rsid w:val="00F10E3B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ED1"/>
    <w:rsid w:val="00F928B4"/>
    <w:rsid w:val="00F94000"/>
    <w:rsid w:val="00F94B03"/>
    <w:rsid w:val="00F95E5C"/>
    <w:rsid w:val="00F969E0"/>
    <w:rsid w:val="00FA1DD8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CF15DC-E2DE-4A0B-A930-F2112DEF3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201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14</cp:revision>
  <cp:lastPrinted>2012-09-26T02:56:00Z</cp:lastPrinted>
  <dcterms:created xsi:type="dcterms:W3CDTF">2012-09-18T06:58:00Z</dcterms:created>
  <dcterms:modified xsi:type="dcterms:W3CDTF">2012-09-26T02:56:00Z</dcterms:modified>
</cp:coreProperties>
</file>