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4.35pt" o:ole="" fillcolor="window">
                  <v:imagedata r:id="rId8" o:title=""/>
                </v:shape>
                <o:OLEObject Type="Embed" ProgID="Word.Picture.8" ShapeID="_x0000_i1025" DrawAspect="Content" ObjectID="_1409653190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F87F22" w:rsidP="00942A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E2252">
              <w:rPr>
                <w:szCs w:val="28"/>
              </w:rPr>
              <w:t>0</w:t>
            </w:r>
            <w:r w:rsidR="005763A9">
              <w:rPr>
                <w:szCs w:val="28"/>
              </w:rPr>
              <w:t>.0</w:t>
            </w:r>
            <w:r w:rsidR="00942AFF">
              <w:rPr>
                <w:szCs w:val="28"/>
              </w:rPr>
              <w:t>8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F31915" w:rsidP="00942A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42AFF">
              <w:rPr>
                <w:szCs w:val="28"/>
              </w:rPr>
              <w:t>7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010149" w:rsidRDefault="0001014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2079BF" w:rsidRDefault="002079BF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Бабич В.А., заместитель директора департамента по жилищно-коммунальному хозяйству и топливным ресурсам Приморского края;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Володина И.А.,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2079BF" w:rsidRDefault="002079BF" w:rsidP="003D4FE8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Деревцова</w:t>
            </w:r>
            <w:proofErr w:type="spellEnd"/>
            <w:r>
              <w:rPr>
                <w:szCs w:val="28"/>
              </w:rPr>
              <w:t xml:space="preserve"> О.Н., председатель Приморской краевой организации "Всероссийское общество инвалидов";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директора департамента образования </w:t>
            </w:r>
            <w:r w:rsidR="00234776">
              <w:rPr>
                <w:szCs w:val="28"/>
              </w:rPr>
              <w:t xml:space="preserve">                   </w:t>
            </w:r>
            <w:r>
              <w:rPr>
                <w:szCs w:val="28"/>
              </w:rPr>
              <w:t>и науки Приморского края;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Иванович С.И.</w:t>
            </w:r>
            <w:r w:rsidRPr="0016089C">
              <w:rPr>
                <w:szCs w:val="28"/>
              </w:rPr>
              <w:t>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  <w:r>
              <w:rPr>
                <w:szCs w:val="28"/>
              </w:rPr>
              <w:t xml:space="preserve"> </w:t>
            </w:r>
          </w:p>
          <w:p w:rsidR="00DA419C" w:rsidRDefault="00DA419C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Козицкий А.А., депутат Законодательного Собрания Приморского края;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Колесников А.А., начальник управления по физической куль</w:t>
            </w:r>
            <w:r w:rsidR="009175E3">
              <w:rPr>
                <w:szCs w:val="28"/>
              </w:rPr>
              <w:t>туре и спорту Приморского края;</w:t>
            </w:r>
          </w:p>
          <w:p w:rsidR="002079BF" w:rsidRDefault="002079BF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Кузнецов В.В., директор департамента здравоохранения Приморского края;</w:t>
            </w:r>
          </w:p>
          <w:p w:rsidR="00234776" w:rsidRDefault="00234776" w:rsidP="003D4FE8">
            <w:pPr>
              <w:pStyle w:val="3"/>
              <w:rPr>
                <w:szCs w:val="28"/>
              </w:rPr>
            </w:pP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lastRenderedPageBreak/>
              <w:t>Лаврентьева Л.Ф., директор департамента социальной защиты населения Приморского края;</w:t>
            </w:r>
          </w:p>
          <w:p w:rsidR="009175E3" w:rsidRDefault="009175E3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Межонов К.А., депутат Законодательного Собрания Примор</w:t>
            </w:r>
            <w:r w:rsidR="00DA419C">
              <w:rPr>
                <w:szCs w:val="28"/>
              </w:rPr>
              <w:t>ского края, председатель комитета по регламенту, депутатской этике и организации работы Законодательного Собрания;</w:t>
            </w:r>
          </w:p>
          <w:p w:rsidR="002079BF" w:rsidRDefault="002079BF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Полтева О.Н., начальник управления государственной службы занятости населения Приморского края;</w:t>
            </w:r>
          </w:p>
          <w:p w:rsidR="00010149" w:rsidRDefault="00010149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Полушин В.Е., начальник правового управления аппарата Законодательного Собрания Приморского края;</w:t>
            </w:r>
          </w:p>
          <w:p w:rsidR="003D4FE8" w:rsidRDefault="003D4FE8" w:rsidP="003D4FE8">
            <w:pPr>
              <w:jc w:val="both"/>
              <w:rPr>
                <w:szCs w:val="28"/>
              </w:rPr>
            </w:pPr>
            <w:r w:rsidRPr="0016089C">
              <w:rPr>
                <w:szCs w:val="28"/>
              </w:rPr>
              <w:t xml:space="preserve">Смольникова Е.А., </w:t>
            </w:r>
            <w:proofErr w:type="gramStart"/>
            <w:r w:rsidRPr="0016089C">
              <w:rPr>
                <w:szCs w:val="28"/>
              </w:rPr>
              <w:t>исполняющая</w:t>
            </w:r>
            <w:proofErr w:type="gramEnd"/>
            <w:r w:rsidRPr="0016089C">
              <w:rPr>
                <w:szCs w:val="28"/>
              </w:rPr>
              <w:t xml:space="preserve"> обязанности полномочного представителя Губернатора Приморского края                                     в Законодательном Собрании Приморского края</w:t>
            </w:r>
            <w:r>
              <w:rPr>
                <w:szCs w:val="28"/>
              </w:rPr>
              <w:t>;</w:t>
            </w:r>
          </w:p>
          <w:p w:rsidR="002079BF" w:rsidRDefault="002079BF" w:rsidP="003D4F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Сологуб И.Л., заместитель директора департамента градостроительства Приморского края;</w:t>
            </w:r>
          </w:p>
          <w:p w:rsidR="003D4FE8" w:rsidRDefault="003D4FE8" w:rsidP="003D4F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Филатов С.А., заместитель начальника отдела законодательства субъекта Российской Федерации, федерального регистра и регистрации уставов муниципальных образований по Приморскому краю;</w:t>
            </w:r>
          </w:p>
          <w:p w:rsidR="003D4FE8" w:rsidRDefault="003D4FE8" w:rsidP="003D4FE8">
            <w:pPr>
              <w:jc w:val="both"/>
              <w:rPr>
                <w:szCs w:val="28"/>
              </w:rPr>
            </w:pPr>
          </w:p>
        </w:tc>
      </w:tr>
    </w:tbl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lastRenderedPageBreak/>
        <w:t>Повестка дня:</w:t>
      </w:r>
    </w:p>
    <w:p w:rsidR="001E2252" w:rsidRDefault="001E2252" w:rsidP="005763A9">
      <w:pPr>
        <w:ind w:firstLine="709"/>
        <w:jc w:val="center"/>
        <w:rPr>
          <w:szCs w:val="28"/>
        </w:rPr>
      </w:pPr>
    </w:p>
    <w:p w:rsidR="00D748D8" w:rsidRPr="00D748D8" w:rsidRDefault="00D748D8" w:rsidP="00D748D8">
      <w:pPr>
        <w:ind w:firstLine="709"/>
        <w:jc w:val="both"/>
        <w:rPr>
          <w:szCs w:val="28"/>
        </w:rPr>
      </w:pPr>
      <w:r w:rsidRPr="00D748D8">
        <w:rPr>
          <w:szCs w:val="28"/>
        </w:rPr>
        <w:t>1.О проекте закона Приморского края "О внесении изменений в статью 5 Закона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край" (второе, третье чтения)</w:t>
      </w:r>
    </w:p>
    <w:p w:rsidR="00D748D8" w:rsidRPr="00D748D8" w:rsidRDefault="00D748D8" w:rsidP="00D748D8">
      <w:pPr>
        <w:ind w:firstLine="709"/>
        <w:jc w:val="both"/>
        <w:rPr>
          <w:szCs w:val="28"/>
        </w:rPr>
      </w:pPr>
    </w:p>
    <w:p w:rsidR="00D748D8" w:rsidRPr="00D748D8" w:rsidRDefault="00D748D8" w:rsidP="00D748D8">
      <w:pPr>
        <w:ind w:firstLine="709"/>
        <w:jc w:val="both"/>
        <w:rPr>
          <w:szCs w:val="28"/>
        </w:rPr>
      </w:pPr>
      <w:r w:rsidRPr="00D748D8">
        <w:rPr>
          <w:szCs w:val="28"/>
        </w:rPr>
        <w:t>2.О проекте закона Приморского края "О внесении изменения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образования" (второе, третье чтения)</w:t>
      </w:r>
    </w:p>
    <w:p w:rsidR="00D748D8" w:rsidRPr="00D748D8" w:rsidRDefault="00D748D8" w:rsidP="00D748D8">
      <w:pPr>
        <w:ind w:firstLine="709"/>
        <w:jc w:val="both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 xml:space="preserve">3.О проекте закона Приморского края "О внесении изменения в статью 5 </w:t>
      </w:r>
      <w:r w:rsidR="00CA69F9">
        <w:rPr>
          <w:szCs w:val="28"/>
        </w:rPr>
        <w:t xml:space="preserve">Закона Приморского края </w:t>
      </w:r>
      <w:r w:rsidRPr="00D748D8">
        <w:rPr>
          <w:szCs w:val="28"/>
        </w:rPr>
        <w:t>"О защите прав ребенка в Приморском крае" (второе, третье чтения)</w:t>
      </w:r>
    </w:p>
    <w:p w:rsidR="00D748D8" w:rsidRPr="00D748D8" w:rsidRDefault="00D748D8" w:rsidP="00D748D8">
      <w:pPr>
        <w:ind w:firstLine="709"/>
        <w:jc w:val="both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>4.О проекте закона Приморского края "О внесении изменений в статью 3 Закона Приморского края "Об обеспечении оказания юридической помощи на территории Приморского края" (второе, третье чтения)</w:t>
      </w:r>
    </w:p>
    <w:p w:rsidR="00D748D8" w:rsidRPr="00D748D8" w:rsidRDefault="00D748D8" w:rsidP="00D748D8">
      <w:pPr>
        <w:pStyle w:val="3"/>
        <w:ind w:firstLine="709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>5.О проекте закона Приморского края "О внесении изменений в Закон Приморского края "О физической культуре и спорте в Приморском крае" (второе, третье чтения)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 xml:space="preserve">6.О проекте закона Приморского края "О внесении изменений в статью 2 Закона Приморского края "О предоставлении мер социальной поддержки приемным семьям в Приморском крае и вознаграждении приемным родителям" (второе, третье чтения) </w:t>
      </w:r>
    </w:p>
    <w:p w:rsidR="00D748D8" w:rsidRPr="00D748D8" w:rsidRDefault="00D748D8" w:rsidP="00D748D8">
      <w:pPr>
        <w:pStyle w:val="3"/>
        <w:ind w:firstLine="709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 xml:space="preserve">7.О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 (второе чтение) </w:t>
      </w:r>
    </w:p>
    <w:p w:rsidR="00D748D8" w:rsidRDefault="00D748D8" w:rsidP="00D748D8">
      <w:pPr>
        <w:pStyle w:val="3"/>
        <w:ind w:firstLine="709"/>
        <w:rPr>
          <w:szCs w:val="28"/>
        </w:rPr>
      </w:pPr>
    </w:p>
    <w:p w:rsidR="00CA69F9" w:rsidRPr="00D748D8" w:rsidRDefault="00CA69F9" w:rsidP="00CA69F9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748D8">
        <w:rPr>
          <w:szCs w:val="28"/>
        </w:rPr>
        <w:t>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 (третье чтение)</w:t>
      </w:r>
    </w:p>
    <w:p w:rsidR="00CA69F9" w:rsidRDefault="00CA69F9" w:rsidP="00D748D8">
      <w:pPr>
        <w:pStyle w:val="3"/>
        <w:ind w:firstLine="709"/>
        <w:rPr>
          <w:szCs w:val="28"/>
        </w:rPr>
      </w:pPr>
    </w:p>
    <w:p w:rsidR="00D748D8" w:rsidRPr="00D748D8" w:rsidRDefault="00CA69F9" w:rsidP="00CA69F9">
      <w:pPr>
        <w:pStyle w:val="3"/>
        <w:ind w:firstLine="709"/>
        <w:rPr>
          <w:szCs w:val="28"/>
        </w:rPr>
      </w:pPr>
      <w:r w:rsidRPr="00D748D8">
        <w:rPr>
          <w:szCs w:val="28"/>
        </w:rPr>
        <w:t>9.О проекте закона Приморского края "Об отдельных вопросах реализации Федерального закона "О жилищных субсидиях гражданам, выезжающим из районов Крайнего Севера и приравненных к ним местностей" (первое чтение)</w:t>
      </w:r>
    </w:p>
    <w:p w:rsidR="00D748D8" w:rsidRPr="00D748D8" w:rsidRDefault="00D748D8" w:rsidP="00D748D8">
      <w:pPr>
        <w:pStyle w:val="3"/>
        <w:ind w:firstLine="709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>10.О проекте закона Приморского края "О внесении изменений в Закон Приморского края "О лекарственном обеспечении на территории Приморского края" (первое чтение)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 xml:space="preserve">11.О проекте закона Приморского края "Об обеспечении беспрепятственного доступа инвалидов и других </w:t>
      </w:r>
      <w:proofErr w:type="spellStart"/>
      <w:r w:rsidRPr="00D748D8">
        <w:rPr>
          <w:szCs w:val="28"/>
        </w:rPr>
        <w:t>маломобильных</w:t>
      </w:r>
      <w:proofErr w:type="spellEnd"/>
      <w:r w:rsidRPr="00D748D8">
        <w:rPr>
          <w:szCs w:val="28"/>
        </w:rPr>
        <w:t xml:space="preserve"> групп населения к объектам социальной, транспортной и инженерной инфраструктур в Приморском крае"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 xml:space="preserve">12.О заключении Губернатора Приморского края на  проект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8D8">
        <w:rPr>
          <w:szCs w:val="28"/>
        </w:rPr>
        <w:t>13.Об исполнении Закона Приморского края "О краевой целевой программе "Об оказании содействия добровольному переселению в Российскую Федерацию соотечественников, проживающих за рубежом" на 2007 - 2012 годы" за первое полугодие 2012 года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8D8">
        <w:rPr>
          <w:szCs w:val="28"/>
        </w:rPr>
        <w:t>14.Об информации о ходе реализации краевой целевой программы "Предупреждение и борьба с социально значимыми заболеваниями в Приморском крае на 2009-2012 годы" за первое полугодие 2012 года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748D8">
        <w:rPr>
          <w:szCs w:val="28"/>
        </w:rPr>
        <w:t xml:space="preserve">15.Об экспертном заключении Управления Министерства юстиции Российской Федерации по Приморскому краю на Закон Приморского края </w:t>
      </w:r>
      <w:r w:rsidR="00215055">
        <w:rPr>
          <w:szCs w:val="28"/>
        </w:rPr>
        <w:t xml:space="preserve">              </w:t>
      </w:r>
      <w:r w:rsidRPr="00D748D8">
        <w:rPr>
          <w:szCs w:val="28"/>
        </w:rPr>
        <w:t>"Об обеспечении жилыми помещениями ветеранов, инвалидов и семей, имеющих детей-инвалидов, на территории Приморского края"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>16.Об отчете по результатам проверки эффективного использования средств, выделенных на предоставление гражданам социальных услуг в части обеспечения необходимыми лекарственными препаратами за 2011 год и январь – март 2012 года в департаменте здравоохранения Приморского края</w:t>
      </w:r>
    </w:p>
    <w:p w:rsidR="00D748D8" w:rsidRPr="00D748D8" w:rsidRDefault="00D748D8" w:rsidP="00D748D8">
      <w:pPr>
        <w:pStyle w:val="3"/>
        <w:ind w:firstLine="709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>17.О проведении депутатских слушаний на тему "О проблемах в сфере здравоохранения Приморского края и путях их решения"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>18.О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24 Федерального закона "О ветеранах"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748D8" w:rsidRPr="00D748D8" w:rsidRDefault="00D748D8" w:rsidP="00D748D8">
      <w:pPr>
        <w:pStyle w:val="3"/>
        <w:ind w:firstLine="709"/>
        <w:rPr>
          <w:szCs w:val="28"/>
        </w:rPr>
      </w:pPr>
      <w:r w:rsidRPr="00D748D8">
        <w:rPr>
          <w:szCs w:val="28"/>
        </w:rPr>
        <w:t>19.Об обращении Московской областной Думы к Председателю Правительства Российской Федерации Медведеву Д.А.</w:t>
      </w:r>
      <w:r w:rsidR="00B25D29">
        <w:rPr>
          <w:szCs w:val="28"/>
        </w:rPr>
        <w:t xml:space="preserve"> "Об обеспечении системы здравоохранения Российской Федерации медицинскими кадрами"</w:t>
      </w:r>
    </w:p>
    <w:p w:rsidR="00D748D8" w:rsidRPr="00D748D8" w:rsidRDefault="00D748D8" w:rsidP="00D748D8">
      <w:pPr>
        <w:pStyle w:val="3"/>
        <w:ind w:firstLine="709"/>
        <w:rPr>
          <w:szCs w:val="28"/>
        </w:rPr>
      </w:pP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48D8">
        <w:rPr>
          <w:szCs w:val="28"/>
        </w:rPr>
        <w:t>20.О проектах федеральных законов</w:t>
      </w:r>
    </w:p>
    <w:p w:rsidR="00D748D8" w:rsidRPr="00D748D8" w:rsidRDefault="00D748D8" w:rsidP="00D748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69F9" w:rsidRPr="00D748D8" w:rsidRDefault="00C57C79" w:rsidP="00CA6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21</w:t>
      </w:r>
      <w:r w:rsidR="00CA69F9" w:rsidRPr="00D748D8">
        <w:rPr>
          <w:szCs w:val="28"/>
        </w:rPr>
        <w:t>.Об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AD7250" w:rsidRPr="00CB2673" w:rsidRDefault="00AD7250" w:rsidP="00587265">
      <w:pPr>
        <w:jc w:val="both"/>
        <w:rPr>
          <w:bCs/>
          <w:color w:val="000000"/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Pr="000262F5">
              <w:rPr>
                <w:szCs w:val="28"/>
              </w:rPr>
              <w:t>Чемерис И.С.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4A183E" w:rsidRDefault="004A183E" w:rsidP="008418A4">
            <w:pPr>
              <w:autoSpaceDE w:val="0"/>
              <w:autoSpaceDN w:val="0"/>
              <w:adjustRightInd w:val="0"/>
              <w:jc w:val="both"/>
            </w:pPr>
          </w:p>
          <w:p w:rsidR="00EF5597" w:rsidRDefault="00964973" w:rsidP="00B25D29">
            <w:pPr>
              <w:autoSpaceDE w:val="0"/>
              <w:autoSpaceDN w:val="0"/>
              <w:adjustRightInd w:val="0"/>
              <w:ind w:firstLine="459"/>
              <w:jc w:val="both"/>
            </w:pPr>
            <w:r>
              <w:t>Чемерис И.С. предложил снять с рассмотрения вопросы № 6,7,8, в связи с письмом вице-губерна</w:t>
            </w:r>
            <w:r w:rsidR="00587265">
              <w:t>тора</w:t>
            </w:r>
            <w:r>
              <w:t xml:space="preserve"> </w:t>
            </w:r>
            <w:proofErr w:type="spellStart"/>
            <w:r>
              <w:t>Мостовича</w:t>
            </w:r>
            <w:proofErr w:type="spellEnd"/>
            <w:r>
              <w:t xml:space="preserve"> И.В.</w:t>
            </w:r>
            <w:r w:rsidR="00AC5911">
              <w:t>,</w:t>
            </w:r>
            <w:r w:rsidR="00EF5597">
              <w:t xml:space="preserve"> </w:t>
            </w:r>
            <w:r w:rsidR="00AC5911">
              <w:t xml:space="preserve">а также </w:t>
            </w:r>
            <w:r w:rsidR="005A6563">
              <w:t>вопрос №16</w:t>
            </w:r>
            <w:r w:rsidR="00234776">
              <w:t>,</w:t>
            </w:r>
            <w:r w:rsidR="005A6563">
              <w:t xml:space="preserve"> </w:t>
            </w:r>
            <w:r w:rsidR="00234776">
              <w:t>в</w:t>
            </w:r>
            <w:r w:rsidR="00B25D29">
              <w:t xml:space="preserve"> связи с отсутствием докладчика.</w:t>
            </w:r>
          </w:p>
          <w:p w:rsidR="00B25D29" w:rsidRPr="00B25D29" w:rsidRDefault="00B25D29" w:rsidP="00B25D29">
            <w:pPr>
              <w:autoSpaceDE w:val="0"/>
              <w:autoSpaceDN w:val="0"/>
              <w:adjustRightInd w:val="0"/>
              <w:ind w:firstLine="459"/>
              <w:jc w:val="both"/>
            </w:pPr>
          </w:p>
          <w:p w:rsidR="00964973" w:rsidRDefault="005A6563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Голосовали: "за" – единогласно.</w:t>
            </w:r>
          </w:p>
          <w:p w:rsidR="00234776" w:rsidRPr="004A183E" w:rsidRDefault="00234776" w:rsidP="008418A4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1. 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D7250" w:rsidRDefault="0052129F" w:rsidP="00665907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 xml:space="preserve">О проекте закона Приморского края "О внесении изменений в статью 5 Закона Приморского края </w:t>
            </w:r>
            <w:r w:rsidR="005A6563">
              <w:rPr>
                <w:szCs w:val="28"/>
              </w:rPr>
              <w:t xml:space="preserve">                        </w:t>
            </w:r>
            <w:r w:rsidRPr="00D748D8">
              <w:rPr>
                <w:szCs w:val="28"/>
              </w:rPr>
              <w:t>"Об обеспечении жилыми помещениями реабилитированных лиц, утративших жилые помещения</w:t>
            </w:r>
            <w:r w:rsidR="005A6563">
              <w:rPr>
                <w:szCs w:val="28"/>
              </w:rPr>
              <w:t xml:space="preserve">           </w:t>
            </w:r>
            <w:r w:rsidRPr="00D748D8">
              <w:rPr>
                <w:szCs w:val="28"/>
              </w:rPr>
              <w:t xml:space="preserve"> в связи с политическими репрессиями, и членов их семей в случае возвращения на прежнее место жительства </w:t>
            </w:r>
            <w:r w:rsidR="005A6563">
              <w:rPr>
                <w:szCs w:val="28"/>
              </w:rPr>
              <w:t xml:space="preserve">                    </w:t>
            </w:r>
            <w:r w:rsidRPr="00D748D8">
              <w:rPr>
                <w:szCs w:val="28"/>
              </w:rPr>
              <w:t>в Приморский край" (второе, третье чтения)</w:t>
            </w:r>
            <w:r w:rsidR="005A6563">
              <w:rPr>
                <w:szCs w:val="28"/>
              </w:rPr>
              <w:t>.</w:t>
            </w:r>
          </w:p>
          <w:p w:rsidR="0052129F" w:rsidRPr="00B25D29" w:rsidRDefault="0052129F" w:rsidP="00665907">
            <w:pPr>
              <w:jc w:val="both"/>
              <w:rPr>
                <w:szCs w:val="28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1D6413">
              <w:rPr>
                <w:szCs w:val="28"/>
              </w:rPr>
              <w:t>Чемерис И.С.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1E2252">
              <w:rPr>
                <w:szCs w:val="28"/>
              </w:rPr>
              <w:t>14</w:t>
            </w:r>
            <w:r w:rsidR="00120511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234776" w:rsidRDefault="00EA1599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20511" w:rsidRDefault="0052129F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 проекте закона Приморского края "О внесении изменения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образования" (второе, третье чтения)</w:t>
            </w:r>
            <w:r w:rsidR="00120511">
              <w:rPr>
                <w:szCs w:val="28"/>
              </w:rPr>
              <w:t>.</w:t>
            </w:r>
          </w:p>
          <w:p w:rsidR="00120511" w:rsidRDefault="00120511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120511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ED1EC3">
              <w:rPr>
                <w:szCs w:val="28"/>
              </w:rPr>
              <w:t xml:space="preserve"> предложил на заседании Совета </w:t>
            </w:r>
            <w:r w:rsidR="00587265">
              <w:rPr>
                <w:szCs w:val="28"/>
              </w:rPr>
              <w:t>Законодательного Собрания Приморского края</w:t>
            </w:r>
            <w:r w:rsidR="00ED1EC3">
              <w:rPr>
                <w:szCs w:val="28"/>
              </w:rPr>
              <w:t xml:space="preserve"> </w:t>
            </w:r>
            <w:r w:rsidR="00B25D29">
              <w:rPr>
                <w:szCs w:val="28"/>
              </w:rPr>
              <w:t xml:space="preserve">заслушать информацию о работе </w:t>
            </w:r>
            <w:r w:rsidR="00ED1EC3">
              <w:rPr>
                <w:szCs w:val="28"/>
              </w:rPr>
              <w:t xml:space="preserve">правового управления </w:t>
            </w:r>
            <w:r w:rsidR="000A7E5B">
              <w:rPr>
                <w:szCs w:val="28"/>
              </w:rPr>
              <w:t>Законодательного Собрания</w:t>
            </w:r>
            <w:r w:rsidR="00ED1EC3">
              <w:rPr>
                <w:szCs w:val="28"/>
              </w:rPr>
              <w:t xml:space="preserve"> над мониторингом изменений краевого и фед</w:t>
            </w:r>
            <w:r w:rsidR="000A7E5B">
              <w:rPr>
                <w:szCs w:val="28"/>
              </w:rPr>
              <w:t>ерального законодательства.</w:t>
            </w:r>
          </w:p>
          <w:p w:rsidR="00120511" w:rsidRDefault="00120511" w:rsidP="00A3141B">
            <w:pPr>
              <w:jc w:val="both"/>
              <w:rPr>
                <w:szCs w:val="28"/>
              </w:rPr>
            </w:pPr>
          </w:p>
          <w:p w:rsidR="000A7E5B" w:rsidRPr="0059601A" w:rsidRDefault="000A7E5B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14</w:t>
            </w:r>
            <w:r w:rsidR="00120511">
              <w:rPr>
                <w:szCs w:val="28"/>
              </w:rPr>
              <w:t>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Default="00942AFF" w:rsidP="00A3141B">
            <w:pPr>
              <w:jc w:val="both"/>
              <w:rPr>
                <w:szCs w:val="28"/>
              </w:rPr>
            </w:pPr>
          </w:p>
          <w:p w:rsidR="00234776" w:rsidRDefault="00234776" w:rsidP="00A3141B">
            <w:pPr>
              <w:jc w:val="both"/>
              <w:rPr>
                <w:szCs w:val="28"/>
              </w:rPr>
            </w:pPr>
          </w:p>
          <w:p w:rsidR="00234776" w:rsidRPr="00AB1CD7" w:rsidRDefault="00234776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52129F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 xml:space="preserve">О проекте закона Приморского края "О внесении изменения в статью 5 </w:t>
            </w:r>
            <w:r>
              <w:rPr>
                <w:szCs w:val="28"/>
              </w:rPr>
              <w:t xml:space="preserve">Закона Приморского края </w:t>
            </w:r>
            <w:r w:rsidR="00120511">
              <w:rPr>
                <w:szCs w:val="28"/>
              </w:rPr>
              <w:t xml:space="preserve">                       </w:t>
            </w:r>
            <w:r w:rsidRPr="00D748D8">
              <w:rPr>
                <w:szCs w:val="28"/>
              </w:rPr>
              <w:t>"О защите прав ребенка в Приморском крае" (второе, третье чтения)</w:t>
            </w:r>
            <w:r w:rsidR="00120511">
              <w:rPr>
                <w:szCs w:val="28"/>
              </w:rPr>
              <w:t>.</w:t>
            </w:r>
          </w:p>
          <w:p w:rsidR="0052129F" w:rsidRPr="00120511" w:rsidRDefault="0052129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14</w:t>
            </w:r>
            <w:r w:rsidR="00120511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52129F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 проекте закона Приморского края "О внесении изменений в статью 3 Закона Приморского края</w:t>
            </w:r>
            <w:r w:rsidR="00ED1EC3">
              <w:rPr>
                <w:szCs w:val="28"/>
              </w:rPr>
              <w:t xml:space="preserve">                    </w:t>
            </w:r>
            <w:r w:rsidRPr="00D748D8">
              <w:rPr>
                <w:szCs w:val="28"/>
              </w:rPr>
              <w:t xml:space="preserve"> "Об обеспечении оказания юридической помощи на территории Приморского края" (второе, третье чтения)</w:t>
            </w:r>
            <w:r w:rsidR="00ED1EC3">
              <w:rPr>
                <w:szCs w:val="28"/>
              </w:rPr>
              <w:t>.</w:t>
            </w:r>
          </w:p>
          <w:p w:rsidR="00ED1EC3" w:rsidRPr="00ED1EC3" w:rsidRDefault="00ED1EC3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D1EC3">
              <w:rPr>
                <w:szCs w:val="28"/>
              </w:rPr>
              <w:t>150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2129F" w:rsidRPr="00D748D8" w:rsidRDefault="0052129F" w:rsidP="0052129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D748D8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(второе, третье чтения)</w:t>
            </w:r>
            <w:r w:rsidR="00C44932">
              <w:rPr>
                <w:szCs w:val="28"/>
              </w:rPr>
              <w:t>.</w:t>
            </w:r>
          </w:p>
          <w:p w:rsidR="00942AFF" w:rsidRPr="00C44932" w:rsidRDefault="00942AF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C44932">
              <w:rPr>
                <w:szCs w:val="28"/>
              </w:rPr>
              <w:t>51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C44932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C44932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 проекте закона Приморского края "Об отдельных вопросах реализации Федерального закона "О жилищных субсидиях гражданам, выезжающим из районов Крайнего Севера и приравненных к ним местностей" (первое чтение)</w:t>
            </w:r>
            <w:r>
              <w:rPr>
                <w:szCs w:val="28"/>
              </w:rPr>
              <w:t>.</w:t>
            </w:r>
          </w:p>
          <w:p w:rsidR="00C44932" w:rsidRPr="00C44932" w:rsidRDefault="00C44932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C44932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Сопчук С.А.</w:t>
            </w:r>
          </w:p>
          <w:p w:rsidR="00C44932" w:rsidRPr="0059601A" w:rsidRDefault="00C44932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234776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942AFF" w:rsidRPr="00AB1CD7">
              <w:rPr>
                <w:szCs w:val="28"/>
              </w:rPr>
              <w:t xml:space="preserve"> № </w:t>
            </w:r>
            <w:r w:rsidR="00C44932">
              <w:rPr>
                <w:szCs w:val="28"/>
              </w:rPr>
              <w:t>152</w:t>
            </w:r>
            <w:r w:rsidR="005D7957">
              <w:rPr>
                <w:szCs w:val="28"/>
              </w:rPr>
              <w:t>, 153 (прилагаю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C44932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Default="00942AFF" w:rsidP="00A3141B">
            <w:pPr>
              <w:jc w:val="both"/>
              <w:rPr>
                <w:szCs w:val="28"/>
              </w:rPr>
            </w:pPr>
          </w:p>
          <w:p w:rsidR="00234776" w:rsidRDefault="00234776" w:rsidP="00A3141B">
            <w:pPr>
              <w:jc w:val="both"/>
              <w:rPr>
                <w:szCs w:val="28"/>
              </w:rPr>
            </w:pPr>
          </w:p>
          <w:p w:rsidR="00234776" w:rsidRPr="00AB1CD7" w:rsidRDefault="00234776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C44932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 проекте закона Приморского края "О внесении изменений в Закон Приморского края "О лекарственном обеспечении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C44932" w:rsidRPr="005D7957" w:rsidRDefault="00C44932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234776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942AFF" w:rsidRPr="00AB1CD7">
              <w:rPr>
                <w:szCs w:val="28"/>
              </w:rPr>
              <w:t xml:space="preserve"> № </w:t>
            </w:r>
            <w:r w:rsidR="005D7957">
              <w:rPr>
                <w:szCs w:val="28"/>
              </w:rPr>
              <w:t>154, 155</w:t>
            </w:r>
            <w:r w:rsidR="00942AFF">
              <w:rPr>
                <w:szCs w:val="28"/>
              </w:rPr>
              <w:t xml:space="preserve"> (прилага</w:t>
            </w:r>
            <w:r w:rsidR="005D7957">
              <w:rPr>
                <w:szCs w:val="28"/>
              </w:rPr>
              <w:t>ю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234776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5D7957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 xml:space="preserve">О проекте закона Приморского края "Об обеспечении беспрепятственного доступа инвалидов и других </w:t>
            </w:r>
            <w:proofErr w:type="spellStart"/>
            <w:r w:rsidRPr="00D748D8">
              <w:rPr>
                <w:szCs w:val="28"/>
              </w:rPr>
              <w:t>маломобильных</w:t>
            </w:r>
            <w:proofErr w:type="spellEnd"/>
            <w:r w:rsidRPr="00D748D8">
              <w:rPr>
                <w:szCs w:val="28"/>
              </w:rPr>
              <w:t xml:space="preserve"> групп населения к объектам социальной, транспортной и инженерной инфраструктур </w:t>
            </w:r>
            <w:r w:rsidR="00234776">
              <w:rPr>
                <w:szCs w:val="28"/>
              </w:rPr>
              <w:t xml:space="preserve">                                        </w:t>
            </w:r>
            <w:r w:rsidRPr="00D748D8">
              <w:rPr>
                <w:szCs w:val="28"/>
              </w:rPr>
              <w:t>в Приморском крае"</w:t>
            </w:r>
            <w:r>
              <w:rPr>
                <w:szCs w:val="28"/>
              </w:rPr>
              <w:t>.</w:t>
            </w:r>
          </w:p>
          <w:p w:rsidR="005D7957" w:rsidRPr="005D7957" w:rsidRDefault="005D7957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5D7957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Лаврентьева Л.Ф., </w:t>
            </w:r>
            <w:proofErr w:type="spellStart"/>
            <w:r>
              <w:rPr>
                <w:szCs w:val="28"/>
              </w:rPr>
              <w:t>Деревцова</w:t>
            </w:r>
            <w:proofErr w:type="spellEnd"/>
            <w:r>
              <w:rPr>
                <w:szCs w:val="28"/>
              </w:rPr>
              <w:t xml:space="preserve"> О.Н., Иванович С.И., Володина И.А., Сологуб И.Л.</w:t>
            </w:r>
            <w:r w:rsidR="00AB5ED1">
              <w:rPr>
                <w:szCs w:val="28"/>
              </w:rPr>
              <w:t>, Полушин В.Е.</w:t>
            </w:r>
            <w:r w:rsidR="00664FC9">
              <w:rPr>
                <w:szCs w:val="28"/>
              </w:rPr>
              <w:t xml:space="preserve">, </w:t>
            </w:r>
            <w:r w:rsidR="000A7E5B">
              <w:rPr>
                <w:szCs w:val="28"/>
              </w:rPr>
              <w:t xml:space="preserve">                </w:t>
            </w:r>
            <w:r w:rsidR="00664FC9">
              <w:rPr>
                <w:szCs w:val="28"/>
              </w:rPr>
              <w:t>Межонов К.А.</w:t>
            </w:r>
            <w:r w:rsidR="000A7E5B">
              <w:rPr>
                <w:szCs w:val="28"/>
              </w:rPr>
              <w:t xml:space="preserve"> Колотова С.В. (предложила свою кандидатуру в состав созданной при комитете рабочей группы).</w:t>
            </w:r>
          </w:p>
          <w:p w:rsidR="005D7957" w:rsidRPr="0059601A" w:rsidRDefault="005D7957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5D7957">
              <w:rPr>
                <w:szCs w:val="28"/>
              </w:rPr>
              <w:t>5</w:t>
            </w:r>
            <w:r>
              <w:rPr>
                <w:szCs w:val="28"/>
              </w:rPr>
              <w:t>6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64FC9" w:rsidRPr="00AB1CD7" w:rsidRDefault="00664FC9" w:rsidP="000A7E5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EF5597">
              <w:rPr>
                <w:szCs w:val="28"/>
              </w:rPr>
              <w:t>9.</w:t>
            </w:r>
            <w:r w:rsidRPr="00AB1CD7">
              <w:rPr>
                <w:szCs w:val="28"/>
              </w:rPr>
              <w:t xml:space="preserve">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1FDF" w:rsidRPr="00D748D8" w:rsidRDefault="00601FDF" w:rsidP="00601FD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D748D8">
              <w:rPr>
                <w:szCs w:val="28"/>
              </w:rPr>
              <w:t>О заключении Губернатора Приморского</w:t>
            </w:r>
            <w:r>
              <w:rPr>
                <w:szCs w:val="28"/>
              </w:rPr>
              <w:t xml:space="preserve"> края на </w:t>
            </w:r>
            <w:r w:rsidRPr="00D748D8">
              <w:rPr>
                <w:szCs w:val="28"/>
              </w:rPr>
              <w:t>проект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</w:t>
            </w:r>
            <w:r>
              <w:rPr>
                <w:szCs w:val="28"/>
              </w:rPr>
              <w:t>ского края".</w:t>
            </w:r>
          </w:p>
          <w:p w:rsidR="00601FDF" w:rsidRPr="00EF5597" w:rsidRDefault="00601FD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EF5597">
              <w:rPr>
                <w:szCs w:val="28"/>
              </w:rPr>
              <w:t>Смольникова Е.А.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EF5597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Колотова С.В., </w:t>
            </w:r>
            <w:r w:rsidR="0081332B">
              <w:rPr>
                <w:szCs w:val="28"/>
              </w:rPr>
              <w:t xml:space="preserve">Межонов К.А., </w:t>
            </w:r>
            <w:proofErr w:type="spellStart"/>
            <w:r w:rsidR="0081332B">
              <w:rPr>
                <w:szCs w:val="28"/>
              </w:rPr>
              <w:t>Зубрицкий</w:t>
            </w:r>
            <w:proofErr w:type="spellEnd"/>
            <w:r w:rsidR="0081332B">
              <w:rPr>
                <w:szCs w:val="28"/>
              </w:rPr>
              <w:t xml:space="preserve"> А.Н., </w:t>
            </w:r>
            <w:r w:rsidR="006B7E19">
              <w:rPr>
                <w:szCs w:val="28"/>
              </w:rPr>
              <w:t xml:space="preserve">                  </w:t>
            </w:r>
            <w:r w:rsidR="0081332B">
              <w:rPr>
                <w:szCs w:val="28"/>
              </w:rPr>
              <w:t xml:space="preserve">Чемерис И.С., Володина И.А., Сопчук С.А., </w:t>
            </w:r>
            <w:r w:rsidR="006B7E19">
              <w:rPr>
                <w:szCs w:val="28"/>
              </w:rPr>
              <w:t xml:space="preserve">                 </w:t>
            </w:r>
            <w:r w:rsidR="0081332B">
              <w:rPr>
                <w:szCs w:val="28"/>
              </w:rPr>
              <w:t xml:space="preserve">Пошивайло Ю.В., </w:t>
            </w:r>
            <w:r w:rsidR="006B7E19">
              <w:rPr>
                <w:szCs w:val="28"/>
              </w:rPr>
              <w:t xml:space="preserve">Полушин В.Е., </w:t>
            </w:r>
            <w:r w:rsidR="0081332B">
              <w:rPr>
                <w:szCs w:val="28"/>
              </w:rPr>
              <w:t>Хачатрян А.А.</w:t>
            </w:r>
          </w:p>
          <w:p w:rsidR="00EF5597" w:rsidRPr="0059601A" w:rsidRDefault="00EF5597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EF5597">
              <w:rPr>
                <w:szCs w:val="28"/>
              </w:rPr>
              <w:t>57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234776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A7E5B" w:rsidRDefault="000A7E5B" w:rsidP="00A3141B">
            <w:pPr>
              <w:jc w:val="both"/>
              <w:rPr>
                <w:szCs w:val="28"/>
              </w:rPr>
            </w:pPr>
          </w:p>
          <w:p w:rsidR="00234776" w:rsidRPr="00AB1CD7" w:rsidRDefault="00234776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1</w:t>
            </w:r>
            <w:r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B7E19" w:rsidRPr="00D748D8" w:rsidRDefault="006B7E19" w:rsidP="006B7E1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Об исполнении Закона Приморского края "О краевой целевой программе "Об оказании содействия добровольному переселению в Российскую Федерацию соотечественников, проживающих за рубежом" на 2007 - 2012 годы" за первое полугодие 2012 года</w:t>
            </w:r>
            <w:r>
              <w:rPr>
                <w:szCs w:val="28"/>
              </w:rPr>
              <w:t>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B7E19">
              <w:rPr>
                <w:szCs w:val="28"/>
              </w:rPr>
              <w:t>Полтева О.Н.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6B7E19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6B7E19" w:rsidRPr="0059601A" w:rsidRDefault="006B7E19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6B7E19">
              <w:rPr>
                <w:szCs w:val="28"/>
              </w:rPr>
              <w:t>158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B7E19" w:rsidRPr="00D748D8" w:rsidRDefault="006B7E19" w:rsidP="006B7E1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Об информации о ходе реализации краевой целевой программы "Предупреждение и борьба с социально значимыми заболеваниями в Приморском крае на 2009-2012 годы" за первое полугодие 2012 года</w:t>
            </w:r>
            <w:r>
              <w:rPr>
                <w:szCs w:val="28"/>
              </w:rPr>
              <w:t>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Pr="006B7E19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6B7E19">
              <w:rPr>
                <w:i/>
                <w:szCs w:val="28"/>
                <w:u w:val="single"/>
              </w:rPr>
              <w:t xml:space="preserve"> </w:t>
            </w:r>
            <w:r w:rsidR="006B7E19">
              <w:rPr>
                <w:szCs w:val="28"/>
              </w:rPr>
              <w:t xml:space="preserve">Кузнецов </w:t>
            </w:r>
            <w:r w:rsidR="00D234B7">
              <w:rPr>
                <w:szCs w:val="28"/>
              </w:rPr>
              <w:t>В.В.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D234B7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Сопчук С.А.</w:t>
            </w:r>
          </w:p>
          <w:p w:rsidR="00D234B7" w:rsidRPr="0059601A" w:rsidRDefault="00D234B7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D234B7">
              <w:rPr>
                <w:szCs w:val="28"/>
              </w:rPr>
              <w:t>59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234776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D234B7" w:rsidP="00A3141B">
            <w:pPr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Об экспертном заключении Управления Министерства юстиции Российской Федерации по Приморскому краю на Закон Приморского края "Об обеспечении жилыми помещениями ветеранов, инвалидов и семей, имеющих детей-инвалидов, на территории Приморского края"</w:t>
            </w:r>
            <w:r>
              <w:rPr>
                <w:szCs w:val="28"/>
              </w:rPr>
              <w:t>.</w:t>
            </w:r>
          </w:p>
          <w:p w:rsidR="00D234B7" w:rsidRPr="00D234B7" w:rsidRDefault="00D234B7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D234B7">
              <w:rPr>
                <w:szCs w:val="28"/>
              </w:rPr>
              <w:t>Филатов С.А.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42AFF" w:rsidRDefault="00D234B7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Володина И.А., </w:t>
            </w:r>
            <w:r w:rsidR="002E7318">
              <w:rPr>
                <w:szCs w:val="28"/>
              </w:rPr>
              <w:t>Полушин В.Е.,                  Чемерис И.С., Смольникова Е.А.</w:t>
            </w:r>
          </w:p>
          <w:p w:rsidR="002E7318" w:rsidRPr="0059601A" w:rsidRDefault="002E7318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E7318">
              <w:rPr>
                <w:szCs w:val="28"/>
              </w:rPr>
              <w:t>160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CC5BB2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</w:t>
            </w: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7318" w:rsidRPr="00D748D8" w:rsidRDefault="002E7318" w:rsidP="002E7318">
            <w:pPr>
              <w:pStyle w:val="3"/>
              <w:rPr>
                <w:szCs w:val="28"/>
              </w:rPr>
            </w:pPr>
            <w:r w:rsidRPr="00D748D8">
              <w:rPr>
                <w:szCs w:val="28"/>
              </w:rPr>
              <w:t xml:space="preserve">О проведении депутатских слушаний на тему </w:t>
            </w:r>
            <w:r>
              <w:rPr>
                <w:szCs w:val="28"/>
              </w:rPr>
              <w:t xml:space="preserve">                         </w:t>
            </w:r>
            <w:r w:rsidRPr="00D748D8">
              <w:rPr>
                <w:szCs w:val="28"/>
              </w:rPr>
              <w:t>"О проблемах в сфере здравоохранения Приморского края и путях их решения"</w:t>
            </w:r>
            <w:r>
              <w:rPr>
                <w:szCs w:val="28"/>
              </w:rPr>
              <w:t>.</w:t>
            </w:r>
          </w:p>
          <w:p w:rsidR="00942AFF" w:rsidRPr="00CC5BB2" w:rsidRDefault="00942AF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C5BB2" w:rsidRDefault="00CC5BB2" w:rsidP="00A3141B">
            <w:pPr>
              <w:jc w:val="both"/>
              <w:rPr>
                <w:szCs w:val="28"/>
              </w:rPr>
            </w:pPr>
          </w:p>
          <w:p w:rsidR="006C57DD" w:rsidRPr="00AB1CD7" w:rsidRDefault="006C57DD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E7318">
              <w:rPr>
                <w:szCs w:val="28"/>
              </w:rPr>
              <w:t>161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2E7318" w:rsidRDefault="00942AFF" w:rsidP="00A3141B">
            <w:pPr>
              <w:jc w:val="both"/>
              <w:rPr>
                <w:szCs w:val="28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</w:t>
            </w: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8F576A" w:rsidP="00A3141B">
            <w:pPr>
              <w:jc w:val="both"/>
              <w:rPr>
                <w:bCs/>
                <w:color w:val="000000"/>
                <w:szCs w:val="28"/>
              </w:rPr>
            </w:pPr>
            <w:r w:rsidRPr="00D748D8">
              <w:rPr>
                <w:szCs w:val="28"/>
              </w:rPr>
              <w:t xml:space="preserve">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</w:t>
            </w:r>
            <w:r w:rsidR="00010149">
              <w:rPr>
                <w:szCs w:val="28"/>
              </w:rPr>
              <w:t xml:space="preserve">                </w:t>
            </w:r>
            <w:r w:rsidRPr="00D748D8">
              <w:rPr>
                <w:szCs w:val="28"/>
              </w:rPr>
              <w:t>"О внесении изменения в статью 24 Федерального закона "О ветеранах"</w:t>
            </w:r>
            <w:r w:rsidR="00942AFF">
              <w:rPr>
                <w:bCs/>
                <w:color w:val="000000"/>
                <w:szCs w:val="28"/>
              </w:rPr>
              <w:t>.</w:t>
            </w:r>
          </w:p>
          <w:p w:rsidR="00942AFF" w:rsidRPr="008F576A" w:rsidRDefault="00942AF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8F576A">
              <w:rPr>
                <w:szCs w:val="28"/>
              </w:rPr>
              <w:t>62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F576A" w:rsidRPr="00D748D8" w:rsidRDefault="008F576A" w:rsidP="008F576A">
            <w:pPr>
              <w:pStyle w:val="3"/>
              <w:rPr>
                <w:szCs w:val="28"/>
              </w:rPr>
            </w:pPr>
            <w:r w:rsidRPr="00D748D8">
              <w:rPr>
                <w:szCs w:val="28"/>
              </w:rPr>
              <w:t xml:space="preserve">Об обращении Московской областной Думы </w:t>
            </w:r>
            <w:r w:rsidR="00010149">
              <w:rPr>
                <w:szCs w:val="28"/>
              </w:rPr>
              <w:t xml:space="preserve">                                 </w:t>
            </w:r>
            <w:r w:rsidRPr="00D748D8">
              <w:rPr>
                <w:szCs w:val="28"/>
              </w:rPr>
              <w:t>к Председателю Правительства Российской Федерации Медведеву Д.А.</w:t>
            </w:r>
            <w:r w:rsidR="00B25D29">
              <w:rPr>
                <w:szCs w:val="28"/>
              </w:rPr>
              <w:t xml:space="preserve"> "Об обеспечении системы здравоохранения Российской Федерации медицинскими кадрами".</w:t>
            </w:r>
          </w:p>
          <w:p w:rsidR="00942AFF" w:rsidRPr="008F576A" w:rsidRDefault="00942AFF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8F576A">
              <w:rPr>
                <w:szCs w:val="28"/>
              </w:rPr>
              <w:t>163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6C57DD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</w:t>
            </w: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Default="008F576A" w:rsidP="00A3141B">
            <w:pPr>
              <w:jc w:val="both"/>
              <w:rPr>
                <w:sz w:val="16"/>
                <w:szCs w:val="16"/>
              </w:rPr>
            </w:pPr>
            <w:r w:rsidRPr="00D748D8">
              <w:rPr>
                <w:szCs w:val="28"/>
              </w:rPr>
              <w:t>О проектах федеральных законов</w:t>
            </w:r>
            <w:r w:rsidR="006C57DD">
              <w:rPr>
                <w:sz w:val="16"/>
                <w:szCs w:val="16"/>
              </w:rPr>
              <w:t>.</w:t>
            </w:r>
          </w:p>
          <w:p w:rsidR="008F576A" w:rsidRPr="008F576A" w:rsidRDefault="008F576A" w:rsidP="00A3141B">
            <w:pPr>
              <w:jc w:val="both"/>
              <w:rPr>
                <w:szCs w:val="28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</w:t>
            </w:r>
            <w:r w:rsidR="008F576A">
              <w:rPr>
                <w:szCs w:val="28"/>
              </w:rPr>
              <w:t>64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6C57DD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</w:t>
            </w:r>
            <w:r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F576A" w:rsidRPr="00D748D8" w:rsidRDefault="008F576A" w:rsidP="008F57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748D8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942AFF" w:rsidRPr="006C57DD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Pr="00270F5F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10149" w:rsidRPr="00AB1CD7" w:rsidRDefault="00010149" w:rsidP="00A3141B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8F576A">
              <w:rPr>
                <w:szCs w:val="28"/>
              </w:rPr>
              <w:t>165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942AFF" w:rsidRPr="00AD7250" w:rsidRDefault="00942AFF" w:rsidP="00A3141B">
            <w:pPr>
              <w:jc w:val="both"/>
              <w:rPr>
                <w:sz w:val="16"/>
                <w:szCs w:val="16"/>
              </w:rPr>
            </w:pPr>
          </w:p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</w:tbl>
    <w:p w:rsidR="00896500" w:rsidRDefault="0089650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F576A" w:rsidRPr="00396428" w:rsidRDefault="008F576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6C57DD">
        <w:rPr>
          <w:szCs w:val="28"/>
        </w:rPr>
        <w:t xml:space="preserve">               </w:t>
      </w:r>
      <w:r w:rsidR="00830C4F">
        <w:rPr>
          <w:szCs w:val="28"/>
        </w:rPr>
        <w:t xml:space="preserve">  И.С. Чемерис</w:t>
      </w:r>
    </w:p>
    <w:sectPr w:rsidR="000F27CE" w:rsidRPr="00396428" w:rsidSect="00AD7250">
      <w:headerReference w:type="even" r:id="rId10"/>
      <w:headerReference w:type="default" r:id="rId11"/>
      <w:pgSz w:w="11906" w:h="16838"/>
      <w:pgMar w:top="737" w:right="737" w:bottom="284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776" w:rsidRDefault="00234776">
      <w:r>
        <w:separator/>
      </w:r>
    </w:p>
  </w:endnote>
  <w:endnote w:type="continuationSeparator" w:id="0">
    <w:p w:rsidR="00234776" w:rsidRDefault="002347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776" w:rsidRDefault="00234776">
      <w:r>
        <w:separator/>
      </w:r>
    </w:p>
  </w:footnote>
  <w:footnote w:type="continuationSeparator" w:id="0">
    <w:p w:rsidR="00234776" w:rsidRDefault="002347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76" w:rsidRDefault="00234776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34776" w:rsidRDefault="00234776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76" w:rsidRDefault="00234776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57DD">
      <w:rPr>
        <w:rStyle w:val="a9"/>
        <w:noProof/>
      </w:rPr>
      <w:t>9</w:t>
    </w:r>
    <w:r>
      <w:rPr>
        <w:rStyle w:val="a9"/>
      </w:rPr>
      <w:fldChar w:fldCharType="end"/>
    </w:r>
  </w:p>
  <w:p w:rsidR="00234776" w:rsidRDefault="00234776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528B"/>
    <w:rsid w:val="000262F5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FBE"/>
    <w:rsid w:val="000B3B8D"/>
    <w:rsid w:val="000B42C8"/>
    <w:rsid w:val="000B4E7B"/>
    <w:rsid w:val="000C0073"/>
    <w:rsid w:val="000C0CD6"/>
    <w:rsid w:val="000C38AA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89C"/>
    <w:rsid w:val="001609D1"/>
    <w:rsid w:val="0018638E"/>
    <w:rsid w:val="00187650"/>
    <w:rsid w:val="0019146E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6413"/>
    <w:rsid w:val="001D7666"/>
    <w:rsid w:val="001E1DC2"/>
    <w:rsid w:val="001E2252"/>
    <w:rsid w:val="001E56DE"/>
    <w:rsid w:val="001E7398"/>
    <w:rsid w:val="001F1BE7"/>
    <w:rsid w:val="001F3695"/>
    <w:rsid w:val="002006A5"/>
    <w:rsid w:val="00200C90"/>
    <w:rsid w:val="00206083"/>
    <w:rsid w:val="00206C79"/>
    <w:rsid w:val="002079BF"/>
    <w:rsid w:val="002102F9"/>
    <w:rsid w:val="00212D34"/>
    <w:rsid w:val="00213246"/>
    <w:rsid w:val="00214FB4"/>
    <w:rsid w:val="00215055"/>
    <w:rsid w:val="00217246"/>
    <w:rsid w:val="00217781"/>
    <w:rsid w:val="0021792F"/>
    <w:rsid w:val="00232385"/>
    <w:rsid w:val="00233201"/>
    <w:rsid w:val="00234776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FE8"/>
    <w:rsid w:val="003D6790"/>
    <w:rsid w:val="003E2BE5"/>
    <w:rsid w:val="003E426D"/>
    <w:rsid w:val="003E46D2"/>
    <w:rsid w:val="003E5F59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E53"/>
    <w:rsid w:val="004F1603"/>
    <w:rsid w:val="00500D9B"/>
    <w:rsid w:val="00503D7D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3A9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58FB"/>
    <w:rsid w:val="005B7B81"/>
    <w:rsid w:val="005C3415"/>
    <w:rsid w:val="005C6572"/>
    <w:rsid w:val="005D22FA"/>
    <w:rsid w:val="005D5F81"/>
    <w:rsid w:val="005D7957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1FDF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7E19"/>
    <w:rsid w:val="006C1B5F"/>
    <w:rsid w:val="006C57DD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332B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6500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0515"/>
    <w:rsid w:val="008D165C"/>
    <w:rsid w:val="008D2373"/>
    <w:rsid w:val="008D2755"/>
    <w:rsid w:val="008D4EB2"/>
    <w:rsid w:val="008E0BFA"/>
    <w:rsid w:val="008E18E5"/>
    <w:rsid w:val="008E59B2"/>
    <w:rsid w:val="008E5C66"/>
    <w:rsid w:val="008E7391"/>
    <w:rsid w:val="008F05BD"/>
    <w:rsid w:val="008F0BD0"/>
    <w:rsid w:val="008F2B8A"/>
    <w:rsid w:val="008F576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175E3"/>
    <w:rsid w:val="00923AD0"/>
    <w:rsid w:val="0093040B"/>
    <w:rsid w:val="00935528"/>
    <w:rsid w:val="00936005"/>
    <w:rsid w:val="00937C8F"/>
    <w:rsid w:val="00942AF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819F8"/>
    <w:rsid w:val="009827BC"/>
    <w:rsid w:val="00983D34"/>
    <w:rsid w:val="009873E4"/>
    <w:rsid w:val="00987648"/>
    <w:rsid w:val="00987F55"/>
    <w:rsid w:val="00990F84"/>
    <w:rsid w:val="009924E8"/>
    <w:rsid w:val="0099304A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3927"/>
    <w:rsid w:val="00A3141B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5D29"/>
    <w:rsid w:val="00B26E54"/>
    <w:rsid w:val="00B30AD0"/>
    <w:rsid w:val="00B319BA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4932"/>
    <w:rsid w:val="00C462E2"/>
    <w:rsid w:val="00C4787F"/>
    <w:rsid w:val="00C51E25"/>
    <w:rsid w:val="00C52314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1F6D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9F9"/>
    <w:rsid w:val="00CA7ADC"/>
    <w:rsid w:val="00CB2673"/>
    <w:rsid w:val="00CB3F34"/>
    <w:rsid w:val="00CB751C"/>
    <w:rsid w:val="00CC3053"/>
    <w:rsid w:val="00CC3C03"/>
    <w:rsid w:val="00CC5BB2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73B4E"/>
    <w:rsid w:val="00D748D8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19C"/>
    <w:rsid w:val="00DA4842"/>
    <w:rsid w:val="00DB0764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CCF"/>
    <w:rsid w:val="00DD2787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51A"/>
    <w:rsid w:val="00E86EB0"/>
    <w:rsid w:val="00E86F66"/>
    <w:rsid w:val="00E87CFF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5597"/>
    <w:rsid w:val="00EF6D75"/>
    <w:rsid w:val="00F00A91"/>
    <w:rsid w:val="00F015F8"/>
    <w:rsid w:val="00F04763"/>
    <w:rsid w:val="00F10E3B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ED1"/>
    <w:rsid w:val="00F928B4"/>
    <w:rsid w:val="00F94000"/>
    <w:rsid w:val="00F94B03"/>
    <w:rsid w:val="00F95E5C"/>
    <w:rsid w:val="00F969E0"/>
    <w:rsid w:val="00FA1DD8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2BF06-47D2-4F48-90FB-F5E6D3B7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235</TotalTime>
  <Pages>9</Pages>
  <Words>1638</Words>
  <Characters>12398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14</cp:revision>
  <cp:lastPrinted>2012-09-20T02:32:00Z</cp:lastPrinted>
  <dcterms:created xsi:type="dcterms:W3CDTF">2012-09-18T06:58:00Z</dcterms:created>
  <dcterms:modified xsi:type="dcterms:W3CDTF">2012-09-20T02:33:00Z</dcterms:modified>
</cp:coreProperties>
</file>