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48F" w:rsidRDefault="00A1748F" w:rsidP="00A1748F">
      <w:pPr>
        <w:ind w:left="567"/>
        <w:jc w:val="right"/>
      </w:pPr>
    </w:p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08884518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AA3006">
            <w:pPr>
              <w:widowControl w:val="0"/>
              <w:spacing w:after="120"/>
              <w:ind w:firstLine="34"/>
            </w:pPr>
            <w:r>
              <w:t>12.09.2012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AA3006">
            <w:pPr>
              <w:ind w:hanging="107"/>
            </w:pPr>
            <w:r>
              <w:t>77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6A0FF4">
            <w:pPr>
              <w:jc w:val="both"/>
            </w:pPr>
            <w:r w:rsidRPr="00394D26">
              <w:t xml:space="preserve">О законодательной инициативе </w:t>
            </w:r>
            <w:r w:rsidR="002D66E8">
              <w:t xml:space="preserve">Законодательного Собрания </w:t>
            </w:r>
            <w:r w:rsidR="006A0FF4">
              <w:t>Республики Карелия</w:t>
            </w:r>
            <w:r w:rsidR="002D66E8">
              <w:t xml:space="preserve"> </w:t>
            </w:r>
            <w:r w:rsidRPr="00394D26">
              <w:t>по внесению в Государственную Думу Федерального Собрания Российской Федерации проекта федерального закона "О внесении изменений в</w:t>
            </w:r>
            <w:r w:rsidR="006A0FF4">
              <w:t xml:space="preserve"> статьи 73 и 83</w:t>
            </w:r>
            <w:r w:rsidRPr="00394D26">
              <w:t xml:space="preserve"> </w:t>
            </w:r>
            <w:r w:rsidR="002D66E8">
              <w:t>Лесно</w:t>
            </w:r>
            <w:r w:rsidR="006A0FF4">
              <w:t>го</w:t>
            </w:r>
            <w:r w:rsidR="002D66E8">
              <w:t xml:space="preserve"> кодекс</w:t>
            </w:r>
            <w:r w:rsidR="006A0FF4">
              <w:t>а</w:t>
            </w:r>
            <w:r w:rsidRPr="00394D26">
              <w:t xml:space="preserve"> Российской Федерации"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proofErr w:type="gramStart"/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2D66E8">
        <w:t xml:space="preserve">Законодательного Собрания </w:t>
      </w:r>
      <w:r w:rsidR="003E6834">
        <w:t>Республики Карелия</w:t>
      </w:r>
      <w:r w:rsidR="002D66E8">
        <w:t xml:space="preserve"> </w:t>
      </w:r>
      <w:r w:rsidR="0073130C" w:rsidRPr="00394D26">
        <w:t>по внесению</w:t>
      </w:r>
      <w:proofErr w:type="gramEnd"/>
      <w:r w:rsidR="0073130C" w:rsidRPr="00394D26">
        <w:t xml:space="preserve"> в Государственную Думу Федерального Собрания Российской Федерации проекта федерального закона "О внесении изменений в </w:t>
      </w:r>
      <w:r w:rsidR="003E6834">
        <w:t>статьи 73 и 83</w:t>
      </w:r>
      <w:r w:rsidR="003E6834" w:rsidRPr="00394D26">
        <w:t xml:space="preserve"> </w:t>
      </w:r>
      <w:r w:rsidR="002D66E8">
        <w:t>Лесно</w:t>
      </w:r>
      <w:r w:rsidR="003E6834">
        <w:t>го</w:t>
      </w:r>
      <w:r w:rsidR="002D66E8">
        <w:t xml:space="preserve"> к</w:t>
      </w:r>
      <w:r w:rsidR="0073130C" w:rsidRPr="00394D26">
        <w:t>одекс</w:t>
      </w:r>
      <w:r w:rsidR="003E6834">
        <w:t>а</w:t>
      </w:r>
      <w:r w:rsidR="0073130C" w:rsidRPr="00394D26">
        <w:t xml:space="preserve"> Российской Федерации"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CD4034" w:rsidRPr="002F02CB" w:rsidRDefault="00CD4034" w:rsidP="00CD4034">
      <w:pPr>
        <w:ind w:firstLine="720"/>
        <w:jc w:val="both"/>
      </w:pPr>
      <w:proofErr w:type="spellStart"/>
      <w:r>
        <w:t>1.Рассмотреть</w:t>
      </w:r>
      <w:proofErr w:type="spellEnd"/>
      <w:r>
        <w:t xml:space="preserve"> проект постановления </w:t>
      </w:r>
      <w:r w:rsidR="00C714E3">
        <w:t xml:space="preserve">Законодательного Собрания Приморского края </w:t>
      </w:r>
      <w:r>
        <w:t xml:space="preserve">"О законодательной инициативе Законодательного Собрания Республики Карелия по внесению в Государственную Думу Федерального Собрания Российской Федерации проекта федерального закона "О внесении изменений </w:t>
      </w:r>
      <w:r w:rsidRPr="00394D26">
        <w:t xml:space="preserve">в </w:t>
      </w:r>
      <w:r>
        <w:t>статьи 73 и 83</w:t>
      </w:r>
      <w:r w:rsidRPr="00394D26">
        <w:t xml:space="preserve"> </w:t>
      </w:r>
      <w:r>
        <w:t xml:space="preserve"> Лесного к</w:t>
      </w:r>
      <w:r w:rsidRPr="00394D26">
        <w:t>одекс</w:t>
      </w:r>
      <w:r>
        <w:t>а</w:t>
      </w:r>
      <w:r w:rsidRPr="00394D26">
        <w:t xml:space="preserve"> Российской Федерации"</w:t>
      </w:r>
      <w:r>
        <w:t xml:space="preserve"> на очередном заседании Законодательного Собрания в </w:t>
      </w:r>
      <w:r w:rsidR="00E54EAC">
        <w:t>сентябре</w:t>
      </w:r>
      <w:r>
        <w:t xml:space="preserve"> 2012 года.</w:t>
      </w:r>
    </w:p>
    <w:p w:rsidR="00CD4034" w:rsidRDefault="00CD4034" w:rsidP="00CD4034">
      <w:pPr>
        <w:ind w:firstLine="720"/>
        <w:jc w:val="both"/>
      </w:pPr>
      <w:r>
        <w:t xml:space="preserve"> </w:t>
      </w:r>
    </w:p>
    <w:p w:rsidR="00CD4034" w:rsidRDefault="00CD4034" w:rsidP="00CD4034">
      <w:pPr>
        <w:ind w:firstLine="720"/>
        <w:jc w:val="both"/>
      </w:pPr>
      <w:proofErr w:type="spellStart"/>
      <w:r>
        <w:t>2.Рекомендовать</w:t>
      </w:r>
      <w:proofErr w:type="spellEnd"/>
      <w:r>
        <w:t xml:space="preserve"> Законодательному Собранию поддержать законодательную инициативу </w:t>
      </w:r>
      <w:r w:rsidR="00E54EAC">
        <w:t xml:space="preserve">Республики Карелия по внесению в Государственную Думу Федерального Собрания Российской Федерации проекта федерального закона "О внесении изменений </w:t>
      </w:r>
      <w:r w:rsidR="00E54EAC" w:rsidRPr="00394D26">
        <w:t xml:space="preserve">в </w:t>
      </w:r>
      <w:r w:rsidR="00E54EAC">
        <w:t>статьи 73 и 83</w:t>
      </w:r>
      <w:r w:rsidR="00E54EAC" w:rsidRPr="00394D26">
        <w:t xml:space="preserve"> </w:t>
      </w:r>
      <w:r w:rsidR="00E54EAC">
        <w:t xml:space="preserve"> Лесного к</w:t>
      </w:r>
      <w:r w:rsidR="00E54EAC" w:rsidRPr="00394D26">
        <w:t>одекс</w:t>
      </w:r>
      <w:r w:rsidR="00E54EAC">
        <w:t>а</w:t>
      </w:r>
      <w:r w:rsidR="00E54EAC" w:rsidRPr="00394D26">
        <w:t xml:space="preserve"> Российской Федерации"</w:t>
      </w:r>
      <w:r w:rsidR="00E54EAC">
        <w:t>.</w:t>
      </w:r>
    </w:p>
    <w:p w:rsidR="00E54EAC" w:rsidRDefault="00E54EAC" w:rsidP="00CD4034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proofErr w:type="spellStart"/>
      <w:r>
        <w:t>3.Поручить</w:t>
      </w:r>
      <w:proofErr w:type="spellEnd"/>
      <w:r>
        <w:t xml:space="preserve"> депутату Законодательного Собрания Кваше А.Л. доложить данный вопрос на заседании Законодательного Собрания.</w:t>
      </w:r>
    </w:p>
    <w:p w:rsidR="002171D7" w:rsidRDefault="002171D7" w:rsidP="002171D7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proofErr w:type="spellStart"/>
      <w:r>
        <w:lastRenderedPageBreak/>
        <w:t>4.Определить</w:t>
      </w:r>
      <w:proofErr w:type="spellEnd"/>
      <w:r>
        <w:t xml:space="preserve"> время для рассмотрения указанного вопроса на заседании Законодательного Собрания - </w:t>
      </w:r>
      <w:r w:rsidRPr="00E338C4">
        <w:t>5</w:t>
      </w:r>
      <w:r>
        <w:t xml:space="preserve"> минут, в том числе для доклада -</w:t>
      </w:r>
      <w:r w:rsidRPr="00E338C4">
        <w:t xml:space="preserve">  </w:t>
      </w:r>
      <w:r>
        <w:t xml:space="preserve"> 3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CFC" w:rsidRDefault="00564CFC">
      <w:r>
        <w:separator/>
      </w:r>
    </w:p>
  </w:endnote>
  <w:endnote w:type="continuationSeparator" w:id="1">
    <w:p w:rsidR="00564CFC" w:rsidRDefault="00564C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CFC" w:rsidRDefault="00564CFC">
      <w:r>
        <w:separator/>
      </w:r>
    </w:p>
  </w:footnote>
  <w:footnote w:type="continuationSeparator" w:id="1">
    <w:p w:rsidR="00564CFC" w:rsidRDefault="00564C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69446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69446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A3006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415F"/>
    <w:rsid w:val="00024422"/>
    <w:rsid w:val="0003689F"/>
    <w:rsid w:val="0005183B"/>
    <w:rsid w:val="00053BC1"/>
    <w:rsid w:val="000620F8"/>
    <w:rsid w:val="00082DCD"/>
    <w:rsid w:val="00093092"/>
    <w:rsid w:val="000B7DEC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656AB"/>
    <w:rsid w:val="003B54B8"/>
    <w:rsid w:val="003C4624"/>
    <w:rsid w:val="003E6834"/>
    <w:rsid w:val="0046121A"/>
    <w:rsid w:val="004B30F2"/>
    <w:rsid w:val="004C102E"/>
    <w:rsid w:val="004E3D78"/>
    <w:rsid w:val="00564CFC"/>
    <w:rsid w:val="00595F16"/>
    <w:rsid w:val="005B31CB"/>
    <w:rsid w:val="00644B73"/>
    <w:rsid w:val="00651DF6"/>
    <w:rsid w:val="006648AE"/>
    <w:rsid w:val="00667282"/>
    <w:rsid w:val="0069446A"/>
    <w:rsid w:val="006A0FF4"/>
    <w:rsid w:val="006A5070"/>
    <w:rsid w:val="00726912"/>
    <w:rsid w:val="0073130C"/>
    <w:rsid w:val="007867BE"/>
    <w:rsid w:val="00794BF3"/>
    <w:rsid w:val="007E1C72"/>
    <w:rsid w:val="007F0F0C"/>
    <w:rsid w:val="008322E5"/>
    <w:rsid w:val="00837742"/>
    <w:rsid w:val="008B702C"/>
    <w:rsid w:val="008C6644"/>
    <w:rsid w:val="008D2893"/>
    <w:rsid w:val="008F2060"/>
    <w:rsid w:val="00900034"/>
    <w:rsid w:val="00907E35"/>
    <w:rsid w:val="009263EC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97D37"/>
    <w:rsid w:val="00AA3006"/>
    <w:rsid w:val="00AB3A66"/>
    <w:rsid w:val="00B222E7"/>
    <w:rsid w:val="00B26B2F"/>
    <w:rsid w:val="00B50AFC"/>
    <w:rsid w:val="00B50E61"/>
    <w:rsid w:val="00B50FD1"/>
    <w:rsid w:val="00BB0F3D"/>
    <w:rsid w:val="00C454F6"/>
    <w:rsid w:val="00C625C4"/>
    <w:rsid w:val="00C62908"/>
    <w:rsid w:val="00C67495"/>
    <w:rsid w:val="00C714E3"/>
    <w:rsid w:val="00CD4034"/>
    <w:rsid w:val="00CD7525"/>
    <w:rsid w:val="00D039B2"/>
    <w:rsid w:val="00D3588C"/>
    <w:rsid w:val="00D80476"/>
    <w:rsid w:val="00D8191D"/>
    <w:rsid w:val="00DA679F"/>
    <w:rsid w:val="00DD128C"/>
    <w:rsid w:val="00E0415F"/>
    <w:rsid w:val="00E30D1A"/>
    <w:rsid w:val="00E54EAC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3A813-6DD7-4CF7-9194-110BC79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</TotalTime>
  <Pages>2</Pages>
  <Words>197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mihailova_e_v</cp:lastModifiedBy>
  <cp:revision>2</cp:revision>
  <cp:lastPrinted>2012-08-23T22:45:00Z</cp:lastPrinted>
  <dcterms:created xsi:type="dcterms:W3CDTF">2012-09-11T05:02:00Z</dcterms:created>
  <dcterms:modified xsi:type="dcterms:W3CDTF">2012-09-11T05:02:00Z</dcterms:modified>
</cp:coreProperties>
</file>