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615" w:rsidRDefault="00E36615" w:rsidP="003F6DEF">
      <w:pPr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08945821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E36615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36615" w:rsidRDefault="00E36615">
            <w:pPr>
              <w:pStyle w:val="Heading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E36615" w:rsidRDefault="00E36615">
            <w:pPr>
              <w:pStyle w:val="Heading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E36615" w:rsidRDefault="00E36615">
            <w:pPr>
              <w:pStyle w:val="Heading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E36615" w:rsidRDefault="00E36615">
            <w:pPr>
              <w:pStyle w:val="Heading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E36615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6615" w:rsidRPr="00F10DE4" w:rsidRDefault="00E36615">
            <w:pPr>
              <w:widowControl w:val="0"/>
              <w:spacing w:after="120"/>
              <w:ind w:firstLine="34"/>
            </w:pPr>
            <w:r>
              <w:t>12.09.2012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6615" w:rsidRPr="00F10DE4" w:rsidRDefault="00E36615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36615" w:rsidRPr="00F10DE4" w:rsidRDefault="00E36615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36615" w:rsidRPr="00F10DE4" w:rsidRDefault="00E36615">
            <w:pPr>
              <w:ind w:hanging="107"/>
            </w:pPr>
            <w:r>
              <w:t>75</w:t>
            </w:r>
          </w:p>
        </w:tc>
      </w:tr>
      <w:tr w:rsidR="00E36615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36615" w:rsidRDefault="00E36615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E36615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6615" w:rsidRDefault="00E36615" w:rsidP="00846CFA">
            <w:pPr>
              <w:jc w:val="both"/>
            </w:pPr>
            <w:r>
              <w:t xml:space="preserve">О проекте закона Приморского края </w:t>
            </w:r>
            <w:r w:rsidRPr="00E6416C">
              <w:t xml:space="preserve">"О внесении изменений в статью 8 Закона Приморского края </w:t>
            </w:r>
            <w:r>
              <w:br/>
            </w:r>
            <w:r w:rsidRPr="00E6416C">
              <w:t>"О лечебно-оздоровительных мест</w:t>
            </w:r>
            <w:r>
              <w:t>-</w:t>
            </w:r>
            <w:r w:rsidRPr="00E6416C">
              <w:t>ностях и курортах Приморского края"</w:t>
            </w:r>
            <w:r>
              <w:t xml:space="preserve"> (третье чтение)</w:t>
            </w:r>
          </w:p>
          <w:p w:rsidR="00E36615" w:rsidRPr="002F02CB" w:rsidRDefault="00E36615" w:rsidP="001A6AC8">
            <w:pPr>
              <w:jc w:val="both"/>
            </w:pPr>
          </w:p>
        </w:tc>
      </w:tr>
    </w:tbl>
    <w:p w:rsidR="00E36615" w:rsidRDefault="00E36615">
      <w:pPr>
        <w:jc w:val="right"/>
      </w:pPr>
    </w:p>
    <w:p w:rsidR="00E36615" w:rsidRDefault="00E36615" w:rsidP="00651DF6">
      <w:pPr>
        <w:ind w:firstLine="720"/>
        <w:jc w:val="both"/>
      </w:pPr>
      <w:r w:rsidRPr="00153A50">
        <w:t xml:space="preserve">Рассмотрев и обсудив проект закона Приморского края </w:t>
      </w:r>
      <w:r>
        <w:t xml:space="preserve">"О внесении изменений в статью 8 Закона Приморского края "О лечебно-оздоровительных местностях и курортах Приморского края", </w:t>
      </w:r>
      <w:r w:rsidRPr="00153A50">
        <w:t>комитет</w:t>
      </w:r>
    </w:p>
    <w:p w:rsidR="00E36615" w:rsidRDefault="00E36615"/>
    <w:p w:rsidR="00E36615" w:rsidRDefault="00E36615">
      <w:r>
        <w:t>РЕШИЛ:</w:t>
      </w:r>
    </w:p>
    <w:p w:rsidR="00E36615" w:rsidRDefault="00E36615"/>
    <w:p w:rsidR="00E36615" w:rsidRPr="0015191D" w:rsidRDefault="00E36615" w:rsidP="00846CFA">
      <w:pPr>
        <w:autoSpaceDE w:val="0"/>
        <w:autoSpaceDN w:val="0"/>
        <w:adjustRightInd w:val="0"/>
        <w:ind w:firstLine="720"/>
        <w:jc w:val="both"/>
      </w:pPr>
      <w:r>
        <w:t>1.Рассмотреть</w:t>
      </w:r>
      <w:r w:rsidRPr="000B1A03">
        <w:t xml:space="preserve"> проект закона </w:t>
      </w:r>
      <w:r w:rsidRPr="00153A50">
        <w:t xml:space="preserve">Приморского края </w:t>
      </w:r>
      <w:r>
        <w:t xml:space="preserve">"О внесении изменений в статью 8 Закона Приморского края "О лечебно-оздоровительных местностях и курортах Приморского края" </w:t>
      </w:r>
      <w:r w:rsidRPr="000B1A03">
        <w:t xml:space="preserve">на </w:t>
      </w:r>
      <w:r w:rsidRPr="0015191D">
        <w:t>заседании Законодательного Собрания</w:t>
      </w:r>
      <w:r>
        <w:t xml:space="preserve"> в сентябре 2012 года</w:t>
      </w:r>
      <w:r w:rsidRPr="0015191D">
        <w:t xml:space="preserve"> в </w:t>
      </w:r>
      <w:r>
        <w:t>третьем чтении.</w:t>
      </w:r>
    </w:p>
    <w:p w:rsidR="00E36615" w:rsidRPr="0015191D" w:rsidRDefault="00E36615" w:rsidP="00846CFA"/>
    <w:p w:rsidR="00E36615" w:rsidRDefault="00E36615" w:rsidP="00FC3779">
      <w:pPr>
        <w:ind w:firstLine="720"/>
        <w:jc w:val="both"/>
      </w:pPr>
      <w:r>
        <w:t xml:space="preserve">2.Рекомендовать Законодательному Собранию принять указанный законопроект </w:t>
      </w:r>
      <w:r w:rsidRPr="000B1A03">
        <w:t xml:space="preserve">в </w:t>
      </w:r>
      <w:r>
        <w:t>третьем</w:t>
      </w:r>
      <w:r w:rsidRPr="000B1A03">
        <w:t xml:space="preserve"> чтении</w:t>
      </w:r>
      <w:r>
        <w:t>.</w:t>
      </w:r>
    </w:p>
    <w:p w:rsidR="00E36615" w:rsidRDefault="00E36615" w:rsidP="00846CFA">
      <w:pPr>
        <w:ind w:firstLine="720"/>
        <w:jc w:val="both"/>
      </w:pPr>
    </w:p>
    <w:p w:rsidR="00E36615" w:rsidRDefault="00E36615" w:rsidP="008C2DE4">
      <w:pPr>
        <w:ind w:firstLine="720"/>
        <w:jc w:val="both"/>
      </w:pPr>
      <w:r>
        <w:t>3.Поручить председателю комитета Законодательного Собрания по продовольственной политике и природопользованию Зотову Е.А. выступить с докладом по данному вопросу на заседании Законодательного Собрания.</w:t>
      </w:r>
    </w:p>
    <w:p w:rsidR="00E36615" w:rsidRDefault="00E36615" w:rsidP="00846CFA">
      <w:pPr>
        <w:ind w:firstLine="720"/>
        <w:jc w:val="both"/>
      </w:pPr>
    </w:p>
    <w:p w:rsidR="00E36615" w:rsidRDefault="00E36615" w:rsidP="00846CFA">
      <w:pPr>
        <w:ind w:firstLine="720"/>
        <w:jc w:val="both"/>
      </w:pPr>
      <w:r>
        <w:t>4.Определить время для рассмотрения указанного вопроса на заседании  Законодательного Собрания - 5 минут, в  том числе  для  доклада - 3 минуты.</w:t>
      </w:r>
    </w:p>
    <w:p w:rsidR="00E36615" w:rsidRDefault="00E36615" w:rsidP="008C2DE4"/>
    <w:p w:rsidR="00E36615" w:rsidRDefault="00E36615" w:rsidP="008C2DE4"/>
    <w:p w:rsidR="00E36615" w:rsidRDefault="00E36615" w:rsidP="008C2DE4"/>
    <w:p w:rsidR="00E36615" w:rsidRDefault="00E36615" w:rsidP="008C2DE4">
      <w:r>
        <w:t>Председатель комитета                                                                           Е.А. Зотов</w:t>
      </w:r>
    </w:p>
    <w:sectPr w:rsidR="00E36615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615" w:rsidRDefault="00E36615">
      <w:r>
        <w:separator/>
      </w:r>
    </w:p>
  </w:endnote>
  <w:endnote w:type="continuationSeparator" w:id="1">
    <w:p w:rsidR="00E36615" w:rsidRDefault="00E366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615" w:rsidRDefault="00E36615">
      <w:r>
        <w:separator/>
      </w:r>
    </w:p>
  </w:footnote>
  <w:footnote w:type="continuationSeparator" w:id="1">
    <w:p w:rsidR="00E36615" w:rsidRDefault="00E366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615" w:rsidRDefault="00E36615" w:rsidP="0030603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36615" w:rsidRDefault="00E36615" w:rsidP="00A05464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615" w:rsidRDefault="00E36615" w:rsidP="0030603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E36615" w:rsidRDefault="00E36615" w:rsidP="00A05464">
    <w:pPr>
      <w:pStyle w:val="Header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415F"/>
    <w:rsid w:val="0003689F"/>
    <w:rsid w:val="0005183B"/>
    <w:rsid w:val="000620F8"/>
    <w:rsid w:val="000730B3"/>
    <w:rsid w:val="00082DCD"/>
    <w:rsid w:val="0009741F"/>
    <w:rsid w:val="000B1A03"/>
    <w:rsid w:val="000D36BB"/>
    <w:rsid w:val="000F3BF4"/>
    <w:rsid w:val="00135979"/>
    <w:rsid w:val="0015191D"/>
    <w:rsid w:val="00151BB0"/>
    <w:rsid w:val="00153A50"/>
    <w:rsid w:val="00156A72"/>
    <w:rsid w:val="001868C6"/>
    <w:rsid w:val="0019009C"/>
    <w:rsid w:val="00190E72"/>
    <w:rsid w:val="001A6AC8"/>
    <w:rsid w:val="001B73BE"/>
    <w:rsid w:val="00212D84"/>
    <w:rsid w:val="00263D6F"/>
    <w:rsid w:val="00274D89"/>
    <w:rsid w:val="002B276D"/>
    <w:rsid w:val="002B3C5E"/>
    <w:rsid w:val="002C0AAE"/>
    <w:rsid w:val="002D3793"/>
    <w:rsid w:val="002E46B4"/>
    <w:rsid w:val="002F02CB"/>
    <w:rsid w:val="002F2F93"/>
    <w:rsid w:val="0030603C"/>
    <w:rsid w:val="00344644"/>
    <w:rsid w:val="003717B2"/>
    <w:rsid w:val="00395CDD"/>
    <w:rsid w:val="003C4624"/>
    <w:rsid w:val="003F6DEF"/>
    <w:rsid w:val="00410D37"/>
    <w:rsid w:val="0046121A"/>
    <w:rsid w:val="004A7D8D"/>
    <w:rsid w:val="004B30F2"/>
    <w:rsid w:val="004E3D78"/>
    <w:rsid w:val="00595F16"/>
    <w:rsid w:val="005B22BF"/>
    <w:rsid w:val="005D3284"/>
    <w:rsid w:val="005E3491"/>
    <w:rsid w:val="00604CE5"/>
    <w:rsid w:val="00610AE0"/>
    <w:rsid w:val="00644B73"/>
    <w:rsid w:val="00647C01"/>
    <w:rsid w:val="00651DF6"/>
    <w:rsid w:val="006648AE"/>
    <w:rsid w:val="006A5070"/>
    <w:rsid w:val="006A6455"/>
    <w:rsid w:val="00711D31"/>
    <w:rsid w:val="00726912"/>
    <w:rsid w:val="00794BF3"/>
    <w:rsid w:val="007F0F0C"/>
    <w:rsid w:val="0082605D"/>
    <w:rsid w:val="008322E5"/>
    <w:rsid w:val="00846CFA"/>
    <w:rsid w:val="008C2DE4"/>
    <w:rsid w:val="008C6644"/>
    <w:rsid w:val="008F2060"/>
    <w:rsid w:val="00907E35"/>
    <w:rsid w:val="0094628A"/>
    <w:rsid w:val="00986E1B"/>
    <w:rsid w:val="009C5233"/>
    <w:rsid w:val="009D1320"/>
    <w:rsid w:val="009E2250"/>
    <w:rsid w:val="009F78CD"/>
    <w:rsid w:val="00A05464"/>
    <w:rsid w:val="00A05883"/>
    <w:rsid w:val="00A82695"/>
    <w:rsid w:val="00A97D37"/>
    <w:rsid w:val="00B26B2F"/>
    <w:rsid w:val="00B50FD1"/>
    <w:rsid w:val="00C454F6"/>
    <w:rsid w:val="00CD7525"/>
    <w:rsid w:val="00D039B2"/>
    <w:rsid w:val="00D3588C"/>
    <w:rsid w:val="00DD128C"/>
    <w:rsid w:val="00E0415F"/>
    <w:rsid w:val="00E258E2"/>
    <w:rsid w:val="00E36615"/>
    <w:rsid w:val="00E6416C"/>
    <w:rsid w:val="00EA1EB3"/>
    <w:rsid w:val="00EB2BD7"/>
    <w:rsid w:val="00EB3875"/>
    <w:rsid w:val="00ED06D9"/>
    <w:rsid w:val="00ED3783"/>
    <w:rsid w:val="00EE1C7A"/>
    <w:rsid w:val="00EE3549"/>
    <w:rsid w:val="00F05042"/>
    <w:rsid w:val="00F10DE4"/>
    <w:rsid w:val="00F5158F"/>
    <w:rsid w:val="00F519C7"/>
    <w:rsid w:val="00F565E8"/>
    <w:rsid w:val="00F649A5"/>
    <w:rsid w:val="00F85248"/>
    <w:rsid w:val="00FC2DF0"/>
    <w:rsid w:val="00FC3779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233"/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C5233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C523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C5233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2D292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92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92B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9C523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292B"/>
    <w:rPr>
      <w:sz w:val="28"/>
      <w:szCs w:val="28"/>
    </w:rPr>
  </w:style>
  <w:style w:type="paragraph" w:styleId="Footer">
    <w:name w:val="footer"/>
    <w:basedOn w:val="Normal"/>
    <w:link w:val="FooterChar"/>
    <w:uiPriority w:val="99"/>
    <w:rsid w:val="009C523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292B"/>
    <w:rPr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9C5233"/>
    <w:pPr>
      <w:ind w:firstLine="720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D292B"/>
    <w:rPr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9C5233"/>
    <w:pPr>
      <w:ind w:firstLine="720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D292B"/>
    <w:rPr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274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92B"/>
    <w:rPr>
      <w:sz w:val="0"/>
      <w:szCs w:val="0"/>
    </w:rPr>
  </w:style>
  <w:style w:type="character" w:styleId="PageNumber">
    <w:name w:val="page number"/>
    <w:basedOn w:val="DefaultParagraphFont"/>
    <w:uiPriority w:val="99"/>
    <w:rsid w:val="00A05464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846CF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846CFA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2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16</TotalTime>
  <Pages>1</Pages>
  <Words>196</Words>
  <Characters>1123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frolova_a_v</cp:lastModifiedBy>
  <cp:revision>6</cp:revision>
  <cp:lastPrinted>2012-08-29T22:15:00Z</cp:lastPrinted>
  <dcterms:created xsi:type="dcterms:W3CDTF">2012-08-29T21:45:00Z</dcterms:created>
  <dcterms:modified xsi:type="dcterms:W3CDTF">2012-09-11T22:04:00Z</dcterms:modified>
</cp:coreProperties>
</file>