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65pt" o:ole="" fillcolor="window">
                  <v:imagedata r:id="rId8" o:title=""/>
                </v:shape>
                <o:OLEObject Type="Embed" ProgID="Word.Picture.8" ShapeID="_x0000_i1025" DrawAspect="Content" ObjectID="_1405175011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C5223F" w:rsidP="00C5223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5763A9">
              <w:rPr>
                <w:szCs w:val="28"/>
              </w:rPr>
              <w:t>.0</w:t>
            </w:r>
            <w:r>
              <w:rPr>
                <w:szCs w:val="28"/>
              </w:rPr>
              <w:t>7</w:t>
            </w:r>
            <w:r w:rsidR="00ED6F4F">
              <w:rPr>
                <w:szCs w:val="28"/>
              </w:rPr>
              <w:t>.201</w:t>
            </w:r>
            <w:r w:rsidR="005763A9">
              <w:rPr>
                <w:szCs w:val="28"/>
              </w:rPr>
              <w:t>2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046207" w:rsidRPr="00396428" w:rsidRDefault="00F31915" w:rsidP="00C5223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5223F">
              <w:rPr>
                <w:szCs w:val="28"/>
              </w:rPr>
              <w:t>3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B45881" w:rsidRPr="00396428" w:rsidRDefault="00545F97" w:rsidP="00D40C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AB6CC1" w:rsidRDefault="00AB6CC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31915" w:rsidRDefault="00F3191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2B7A19">
            <w:pPr>
              <w:jc w:val="both"/>
              <w:rPr>
                <w:szCs w:val="28"/>
              </w:rPr>
            </w:pPr>
          </w:p>
        </w:tc>
      </w:tr>
      <w:tr w:rsidR="002E452A" w:rsidRPr="00396428">
        <w:tc>
          <w:tcPr>
            <w:tcW w:w="4111" w:type="dxa"/>
            <w:gridSpan w:val="2"/>
          </w:tcPr>
          <w:p w:rsidR="002E452A" w:rsidRPr="00396428" w:rsidRDefault="002E452A" w:rsidP="000531B6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Володина И.А.,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Гоголева О.Н., главный консультант департамента социальной защиты населения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Гришуков В.В., депутат Законодательного Собрания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proofErr w:type="spellStart"/>
            <w:r w:rsidRPr="00E26255">
              <w:rPr>
                <w:szCs w:val="28"/>
              </w:rPr>
              <w:t>Зятина</w:t>
            </w:r>
            <w:proofErr w:type="spellEnd"/>
            <w:r w:rsidRPr="00E26255">
              <w:rPr>
                <w:szCs w:val="28"/>
              </w:rPr>
              <w:t xml:space="preserve"> А.В., заместитель начальника управления по физической культуре и спорту Приморского края;</w:t>
            </w:r>
          </w:p>
          <w:p w:rsidR="00F53F36" w:rsidRPr="00E26255" w:rsidRDefault="00F53F36" w:rsidP="00F53F36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 xml:space="preserve">Иванович С.И.,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края, 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Кабанов Н.А., исполняющий обязанности начальника управления внутренней политики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proofErr w:type="spellStart"/>
            <w:r w:rsidRPr="00E26255">
              <w:rPr>
                <w:szCs w:val="28"/>
              </w:rPr>
              <w:t>Кайданович</w:t>
            </w:r>
            <w:proofErr w:type="spellEnd"/>
            <w:r w:rsidRPr="00E26255">
              <w:rPr>
                <w:szCs w:val="28"/>
              </w:rPr>
              <w:t xml:space="preserve"> А.Ю., начальник управления по молодежной политике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proofErr w:type="spellStart"/>
            <w:r w:rsidRPr="00E26255">
              <w:rPr>
                <w:szCs w:val="28"/>
              </w:rPr>
              <w:t>Кодякова</w:t>
            </w:r>
            <w:proofErr w:type="spellEnd"/>
            <w:r w:rsidRPr="00E26255">
              <w:rPr>
                <w:szCs w:val="28"/>
              </w:rPr>
              <w:t xml:space="preserve"> Л.П., </w:t>
            </w:r>
            <w:proofErr w:type="gramStart"/>
            <w:r w:rsidRPr="00E26255">
              <w:rPr>
                <w:szCs w:val="28"/>
              </w:rPr>
              <w:t>исполняющая</w:t>
            </w:r>
            <w:proofErr w:type="gramEnd"/>
            <w:r w:rsidRPr="00E26255">
              <w:rPr>
                <w:szCs w:val="28"/>
              </w:rPr>
              <w:t xml:space="preserve"> обязанности начальника управления по труду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Колесников А.А., начальник управления по физической культуре и спорту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lastRenderedPageBreak/>
              <w:t xml:space="preserve">Крамарова А.В. начальник отдела законодательства субъекта Российской Федерации, федерального регистра и регистрации </w:t>
            </w:r>
            <w:proofErr w:type="gramStart"/>
            <w:r w:rsidRPr="00E26255">
              <w:rPr>
                <w:szCs w:val="28"/>
              </w:rPr>
              <w:t>уставов муниципальных образований Управления Министерства юстиции Российской Федерации</w:t>
            </w:r>
            <w:proofErr w:type="gramEnd"/>
            <w:r w:rsidRPr="00E26255">
              <w:rPr>
                <w:szCs w:val="28"/>
              </w:rPr>
              <w:t xml:space="preserve"> по Приморскому краю;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Кузнецов В.В., директор департамента здравоохранения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proofErr w:type="spellStart"/>
            <w:r w:rsidRPr="00E26255">
              <w:rPr>
                <w:szCs w:val="28"/>
              </w:rPr>
              <w:t>Мейта</w:t>
            </w:r>
            <w:proofErr w:type="spellEnd"/>
            <w:r w:rsidRPr="00E26255">
              <w:rPr>
                <w:szCs w:val="28"/>
              </w:rPr>
              <w:t xml:space="preserve"> О.А., заместитель директора департамента социальной защиты населения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proofErr w:type="spellStart"/>
            <w:r w:rsidRPr="00E26255">
              <w:rPr>
                <w:szCs w:val="28"/>
              </w:rPr>
              <w:t>Настич</w:t>
            </w:r>
            <w:proofErr w:type="spellEnd"/>
            <w:r w:rsidRPr="00E26255">
              <w:rPr>
                <w:szCs w:val="28"/>
              </w:rPr>
              <w:t xml:space="preserve"> М.Н., заместитель </w:t>
            </w:r>
            <w:proofErr w:type="gramStart"/>
            <w:r w:rsidRPr="00E26255">
              <w:rPr>
                <w:szCs w:val="28"/>
              </w:rPr>
              <w:t>начальника управления государственной службы занятости населения</w:t>
            </w:r>
            <w:proofErr w:type="gramEnd"/>
            <w:r w:rsidRPr="00E26255">
              <w:rPr>
                <w:szCs w:val="28"/>
              </w:rPr>
              <w:t xml:space="preserve">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Немкова О.А., начальник отдела по надзору  за гигиеной детей и подростков департамента образования и науки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Петрова В.М., начальник отдела назначения мер социальной поддержки и помощи департамента социальной защиты населения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Полякова М.В., заместитель руководителя Управления Федеральной службы по надзору в сфере защиты прав потребителей и благополучия человека по Приморскому краю;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proofErr w:type="spellStart"/>
            <w:r w:rsidRPr="00E26255">
              <w:rPr>
                <w:szCs w:val="28"/>
              </w:rPr>
              <w:t>Сигида</w:t>
            </w:r>
            <w:proofErr w:type="spellEnd"/>
            <w:r w:rsidRPr="00E26255">
              <w:rPr>
                <w:szCs w:val="28"/>
              </w:rPr>
              <w:t xml:space="preserve"> Р.С., заместитель директора департамента образования и науки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 xml:space="preserve">Смольникова Е.А., </w:t>
            </w:r>
            <w:proofErr w:type="gramStart"/>
            <w:r w:rsidRPr="00E26255">
              <w:rPr>
                <w:szCs w:val="28"/>
              </w:rPr>
              <w:t>исполняющая</w:t>
            </w:r>
            <w:proofErr w:type="gramEnd"/>
            <w:r w:rsidRPr="00E26255">
              <w:rPr>
                <w:szCs w:val="28"/>
              </w:rPr>
              <w:t xml:space="preserve"> обязанности полномочного представителя Губернатора Приморского края                                     в Законодательном Собрании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Сологуб И.Л., заместитель директора департамента градостроительства Приморского края;</w:t>
            </w:r>
          </w:p>
          <w:p w:rsidR="00F53F36" w:rsidRPr="00E26255" w:rsidRDefault="00F53F36" w:rsidP="002E452A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Солодовников В.В., исполнительный директор государственного учреждения "Территориальный фонд обязательного медицинского страхования по Приморскому краю</w:t>
            </w:r>
          </w:p>
          <w:p w:rsidR="00523586" w:rsidRPr="00D17186" w:rsidRDefault="00F53F36" w:rsidP="00FD2367">
            <w:pPr>
              <w:pStyle w:val="3"/>
              <w:rPr>
                <w:szCs w:val="28"/>
              </w:rPr>
            </w:pPr>
            <w:r w:rsidRPr="00E26255">
              <w:rPr>
                <w:szCs w:val="28"/>
              </w:rPr>
              <w:t>Чугунов Д.А., исполняющий обязанности начальника управления культуры Приморского края;</w:t>
            </w:r>
          </w:p>
        </w:tc>
      </w:tr>
    </w:tbl>
    <w:p w:rsidR="00983D34" w:rsidRPr="001A4181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lastRenderedPageBreak/>
        <w:t>Повестка дня:</w:t>
      </w:r>
    </w:p>
    <w:p w:rsidR="001A4181" w:rsidRPr="00E24191" w:rsidRDefault="001A4181" w:rsidP="00E24191">
      <w:pPr>
        <w:ind w:firstLine="709"/>
        <w:jc w:val="center"/>
        <w:rPr>
          <w:szCs w:val="28"/>
        </w:rPr>
      </w:pPr>
    </w:p>
    <w:p w:rsidR="00CB50ED" w:rsidRDefault="00CB50ED" w:rsidP="00E24191">
      <w:pPr>
        <w:pStyle w:val="3"/>
        <w:ind w:firstLine="709"/>
        <w:rPr>
          <w:szCs w:val="28"/>
        </w:rPr>
      </w:pPr>
      <w:r>
        <w:rPr>
          <w:szCs w:val="28"/>
        </w:rPr>
        <w:t>1</w:t>
      </w:r>
      <w:r w:rsidRPr="00E24191">
        <w:rPr>
          <w:szCs w:val="28"/>
        </w:rPr>
        <w:t>.</w:t>
      </w:r>
      <w:r w:rsidR="006C630B">
        <w:rPr>
          <w:szCs w:val="28"/>
        </w:rPr>
        <w:t xml:space="preserve"> </w:t>
      </w:r>
      <w:r w:rsidRPr="00E24191">
        <w:rPr>
          <w:szCs w:val="28"/>
        </w:rPr>
        <w:t>О</w:t>
      </w:r>
      <w:r w:rsidR="00266728">
        <w:rPr>
          <w:szCs w:val="28"/>
        </w:rPr>
        <w:t xml:space="preserve"> </w:t>
      </w:r>
      <w:r w:rsidR="006C630B">
        <w:rPr>
          <w:szCs w:val="28"/>
        </w:rPr>
        <w:t>проекте закона Приморского края "О</w:t>
      </w:r>
      <w:r w:rsidRPr="00E24191">
        <w:rPr>
          <w:szCs w:val="28"/>
        </w:rPr>
        <w:t xml:space="preserve"> внесении изменений в Закон Приморского края "Об обеспечении жилыми помещениями детей-сирот, детей, оставшихся без попечения родителей, а также лиц из их числа, детей, находящихся под опекой (попечительством), на территории Приморского края" (первое чтение)</w:t>
      </w:r>
    </w:p>
    <w:p w:rsidR="00CB50ED" w:rsidRPr="00E24191" w:rsidRDefault="00CB50ED" w:rsidP="00E24191">
      <w:pPr>
        <w:pStyle w:val="3"/>
        <w:ind w:firstLine="709"/>
        <w:rPr>
          <w:szCs w:val="28"/>
        </w:rPr>
      </w:pPr>
    </w:p>
    <w:p w:rsidR="00CB50ED" w:rsidRDefault="00CB50ED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2.О проекте закона Приморского края "О внесении изменений в статью 14 Закона Приморского края "О социальной поддержке льготных категорий граждан, проживающих на территории Приморского края" (второе, третье чтения)</w:t>
      </w:r>
    </w:p>
    <w:p w:rsidR="00CB50ED" w:rsidRPr="00E24191" w:rsidRDefault="00CB50ED" w:rsidP="00E24191">
      <w:pPr>
        <w:pStyle w:val="3"/>
        <w:ind w:firstLine="709"/>
        <w:rPr>
          <w:szCs w:val="28"/>
        </w:rPr>
      </w:pPr>
    </w:p>
    <w:p w:rsidR="00CB50ED" w:rsidRPr="00E24191" w:rsidRDefault="00CB50ED" w:rsidP="00E24191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E24191">
        <w:rPr>
          <w:szCs w:val="28"/>
        </w:rPr>
        <w:t>.О проекте закона Приморского края "О внесении изменений в статью 5 Закона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край" (первое чтение)</w:t>
      </w:r>
    </w:p>
    <w:p w:rsidR="008F66D6" w:rsidRPr="00E24191" w:rsidRDefault="008F66D6" w:rsidP="00E24191">
      <w:pPr>
        <w:ind w:firstLine="709"/>
        <w:jc w:val="center"/>
        <w:rPr>
          <w:szCs w:val="28"/>
        </w:rPr>
      </w:pPr>
    </w:p>
    <w:p w:rsidR="008F66D6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4.</w:t>
      </w:r>
      <w:r w:rsidR="008F66D6" w:rsidRPr="00E24191">
        <w:rPr>
          <w:szCs w:val="28"/>
        </w:rPr>
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8F66D6" w:rsidRPr="00E24191" w:rsidRDefault="008F66D6" w:rsidP="00E24191">
      <w:pPr>
        <w:pStyle w:val="3"/>
        <w:ind w:firstLine="709"/>
        <w:rPr>
          <w:szCs w:val="28"/>
        </w:rPr>
      </w:pPr>
    </w:p>
    <w:p w:rsidR="008F66D6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5.</w:t>
      </w:r>
      <w:r w:rsidR="008F66D6" w:rsidRPr="00E24191">
        <w:rPr>
          <w:szCs w:val="28"/>
        </w:rPr>
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</w:r>
    </w:p>
    <w:p w:rsidR="008F66D6" w:rsidRPr="00E24191" w:rsidRDefault="008F66D6" w:rsidP="00E24191">
      <w:pPr>
        <w:pStyle w:val="3"/>
        <w:ind w:firstLine="709"/>
        <w:rPr>
          <w:szCs w:val="28"/>
        </w:rPr>
      </w:pPr>
    </w:p>
    <w:p w:rsidR="008F66D6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6.</w:t>
      </w:r>
      <w:r w:rsidR="008F66D6" w:rsidRPr="00E24191">
        <w:rPr>
          <w:szCs w:val="28"/>
        </w:rPr>
        <w:t xml:space="preserve">О проекте закона Приморского края "О внесении изменений в статью </w:t>
      </w:r>
      <w:r w:rsidR="00E26255">
        <w:rPr>
          <w:szCs w:val="28"/>
        </w:rPr>
        <w:t xml:space="preserve">              </w:t>
      </w:r>
      <w:r w:rsidR="008F66D6" w:rsidRPr="00E24191">
        <w:rPr>
          <w:szCs w:val="28"/>
        </w:rPr>
        <w:t>1 Закона Приморского края "О квотировании рабочих мест для инвалидов в Приморском крае" (второе чтение)</w:t>
      </w:r>
    </w:p>
    <w:p w:rsidR="008F66D6" w:rsidRPr="00E24191" w:rsidRDefault="008F66D6" w:rsidP="00E24191">
      <w:pPr>
        <w:pStyle w:val="3"/>
        <w:ind w:firstLine="709"/>
        <w:rPr>
          <w:szCs w:val="28"/>
        </w:rPr>
      </w:pPr>
    </w:p>
    <w:p w:rsidR="008F66D6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7.</w:t>
      </w:r>
      <w:r w:rsidR="008F66D6" w:rsidRPr="00E24191">
        <w:rPr>
          <w:szCs w:val="28"/>
        </w:rPr>
        <w:t>О проекте закона Приморского края "О внесении изменений в статью</w:t>
      </w:r>
      <w:r w:rsidR="00E26255">
        <w:rPr>
          <w:szCs w:val="28"/>
        </w:rPr>
        <w:t xml:space="preserve">             </w:t>
      </w:r>
      <w:r w:rsidR="008F66D6" w:rsidRPr="00E24191">
        <w:rPr>
          <w:szCs w:val="28"/>
        </w:rPr>
        <w:t xml:space="preserve"> 1 Закона Приморского края "О квотировании рабочих мест для инвалидов в Приморском крае" (третье чтение)</w:t>
      </w:r>
    </w:p>
    <w:p w:rsidR="008F66D6" w:rsidRPr="00E24191" w:rsidRDefault="008F66D6" w:rsidP="00E24191">
      <w:pPr>
        <w:pStyle w:val="3"/>
        <w:ind w:firstLine="709"/>
        <w:rPr>
          <w:szCs w:val="28"/>
        </w:rPr>
      </w:pPr>
    </w:p>
    <w:p w:rsidR="008F66D6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8.</w:t>
      </w:r>
      <w:r w:rsidR="008F66D6" w:rsidRPr="00E24191">
        <w:rPr>
          <w:szCs w:val="28"/>
        </w:rPr>
        <w:t>О проекте закона Приморского края "О внесении изменений в статью</w:t>
      </w:r>
      <w:r w:rsidR="00E26255">
        <w:rPr>
          <w:szCs w:val="28"/>
        </w:rPr>
        <w:t xml:space="preserve">             </w:t>
      </w:r>
      <w:r w:rsidR="008F66D6" w:rsidRPr="00E24191">
        <w:rPr>
          <w:szCs w:val="28"/>
        </w:rPr>
        <w:t xml:space="preserve"> 6</w:t>
      </w:r>
      <w:r w:rsidR="00BF1ADF" w:rsidRPr="00BF1ADF">
        <w:rPr>
          <w:szCs w:val="28"/>
          <w:vertAlign w:val="superscript"/>
        </w:rPr>
        <w:t>2</w:t>
      </w:r>
      <w:r w:rsidR="008F66D6" w:rsidRPr="00E24191">
        <w:rPr>
          <w:szCs w:val="28"/>
        </w:rPr>
        <w:t xml:space="preserve"> </w:t>
      </w:r>
      <w:r w:rsidR="00BF1ADF">
        <w:rPr>
          <w:szCs w:val="28"/>
        </w:rPr>
        <w:t>З</w:t>
      </w:r>
      <w:r w:rsidR="008F66D6" w:rsidRPr="00E24191">
        <w:rPr>
          <w:szCs w:val="28"/>
        </w:rPr>
        <w:t>акона Приморского края "О защите прав граждан в жилищно-коммунальной сфере" (второе, третье чтения)</w:t>
      </w:r>
    </w:p>
    <w:p w:rsidR="008F66D6" w:rsidRPr="00E24191" w:rsidRDefault="008F66D6" w:rsidP="00E24191">
      <w:pPr>
        <w:pStyle w:val="3"/>
        <w:ind w:firstLine="709"/>
        <w:rPr>
          <w:szCs w:val="28"/>
        </w:rPr>
      </w:pPr>
    </w:p>
    <w:p w:rsidR="008F66D6" w:rsidRPr="00E24191" w:rsidRDefault="006303D7" w:rsidP="00E24191">
      <w:pPr>
        <w:ind w:firstLine="709"/>
        <w:jc w:val="both"/>
        <w:rPr>
          <w:szCs w:val="28"/>
        </w:rPr>
      </w:pPr>
      <w:r w:rsidRPr="00E24191">
        <w:rPr>
          <w:szCs w:val="28"/>
        </w:rPr>
        <w:t>9.</w:t>
      </w:r>
      <w:r w:rsidR="008F66D6" w:rsidRPr="00E24191">
        <w:rPr>
          <w:szCs w:val="28"/>
        </w:rPr>
        <w:t>О проекте закона Приморского края "О внесении изменения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образования" (первое чтение)</w:t>
      </w:r>
    </w:p>
    <w:p w:rsidR="006303D7" w:rsidRPr="00E24191" w:rsidRDefault="006303D7" w:rsidP="00E24191">
      <w:pPr>
        <w:ind w:firstLine="709"/>
        <w:jc w:val="both"/>
        <w:rPr>
          <w:szCs w:val="28"/>
        </w:rPr>
      </w:pPr>
    </w:p>
    <w:p w:rsidR="008F66D6" w:rsidRDefault="006303D7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24191">
        <w:rPr>
          <w:szCs w:val="28"/>
        </w:rPr>
        <w:lastRenderedPageBreak/>
        <w:t>10.</w:t>
      </w:r>
      <w:r w:rsidR="008F66D6" w:rsidRPr="00E24191">
        <w:rPr>
          <w:szCs w:val="28"/>
        </w:rPr>
        <w:t>О проекте закона Приморского края "О</w:t>
      </w:r>
      <w:r w:rsidR="006C630B">
        <w:rPr>
          <w:szCs w:val="28"/>
        </w:rPr>
        <w:t xml:space="preserve"> внесении изменения в статью 5 </w:t>
      </w:r>
      <w:r w:rsidR="008F66D6" w:rsidRPr="00E24191">
        <w:rPr>
          <w:szCs w:val="28"/>
        </w:rPr>
        <w:t>Закон</w:t>
      </w:r>
      <w:r w:rsidR="002334A6">
        <w:rPr>
          <w:szCs w:val="28"/>
        </w:rPr>
        <w:t>а Приморского края</w:t>
      </w:r>
      <w:r w:rsidR="008F66D6" w:rsidRPr="00E24191">
        <w:rPr>
          <w:szCs w:val="28"/>
        </w:rPr>
        <w:t xml:space="preserve"> "О защите прав ребенка в Приморском крае" (первое чтение)</w:t>
      </w:r>
    </w:p>
    <w:p w:rsidR="00422D6B" w:rsidRPr="00E24191" w:rsidRDefault="00422D6B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F66D6" w:rsidRPr="00E24191" w:rsidRDefault="006303D7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24191">
        <w:rPr>
          <w:szCs w:val="28"/>
        </w:rPr>
        <w:t>11.</w:t>
      </w:r>
      <w:r w:rsidR="008F66D6" w:rsidRPr="00E24191">
        <w:rPr>
          <w:szCs w:val="28"/>
        </w:rPr>
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</w:r>
    </w:p>
    <w:p w:rsidR="006303D7" w:rsidRPr="00E24191" w:rsidRDefault="006303D7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F66D6" w:rsidRPr="00E24191" w:rsidRDefault="006303D7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24191">
        <w:rPr>
          <w:szCs w:val="28"/>
        </w:rPr>
        <w:t>12.</w:t>
      </w:r>
      <w:r w:rsidR="008F66D6" w:rsidRPr="00E24191">
        <w:rPr>
          <w:szCs w:val="28"/>
        </w:rPr>
        <w:t>О проекте закона Приморского края "О внесении изменений в Закон Приморского края "Об образовании в Приморском крае"</w:t>
      </w:r>
    </w:p>
    <w:p w:rsidR="008F66D6" w:rsidRPr="00E24191" w:rsidRDefault="008F66D6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F66D6" w:rsidRPr="00E24191" w:rsidRDefault="006303D7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24191">
        <w:rPr>
          <w:szCs w:val="28"/>
        </w:rPr>
        <w:t>13.</w:t>
      </w:r>
      <w:r w:rsidR="008F66D6" w:rsidRPr="00E24191">
        <w:rPr>
          <w:szCs w:val="28"/>
        </w:rPr>
        <w:t>О проекте закона Приморского края "О внесении изменений в статью 8 Закона Приморского края "О социальной поддержке льготных категорий граждан, проживающих на территории Приморского края"</w:t>
      </w:r>
    </w:p>
    <w:p w:rsidR="008F66D6" w:rsidRPr="00E24191" w:rsidRDefault="008F66D6" w:rsidP="00E24191">
      <w:pPr>
        <w:ind w:firstLine="709"/>
        <w:jc w:val="center"/>
        <w:rPr>
          <w:szCs w:val="28"/>
        </w:rPr>
      </w:pPr>
    </w:p>
    <w:p w:rsidR="006303D7" w:rsidRPr="00E24191" w:rsidRDefault="006303D7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24191">
        <w:rPr>
          <w:szCs w:val="28"/>
        </w:rPr>
        <w:t>14.О проекте закона Приморского края "О внесении изменений в Закон Приморского края "О молодежной политике в Приморском крае"</w:t>
      </w:r>
    </w:p>
    <w:p w:rsidR="006303D7" w:rsidRPr="00E24191" w:rsidRDefault="006303D7" w:rsidP="00E2419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 xml:space="preserve">15.Об </w:t>
      </w:r>
      <w:proofErr w:type="gramStart"/>
      <w:r w:rsidRPr="00E24191">
        <w:rPr>
          <w:szCs w:val="28"/>
        </w:rPr>
        <w:t>обращениях</w:t>
      </w:r>
      <w:proofErr w:type="gramEnd"/>
      <w:r w:rsidRPr="00E24191">
        <w:rPr>
          <w:szCs w:val="28"/>
        </w:rPr>
        <w:t xml:space="preserve"> об установлении тарифов в сфере водоснабжения и водоотведения, а также экономически обоснованных тарифов на тепловую энергию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16.О введении в школьную программу предмета "Основы религиозных культур и светской этики"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17.О реализации краевых целевых программ в области социальной политики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18.О реализации Закона Приморского края "Об обеспечении бесплатным питанием детей, обучающихся в младших классах государственных (краевых) и муниципальных общеобразовательных учреждений Приморского края" за 2011-2012 учебный год"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19.Об обращении Ярославской областной Думы к Председателю Правительства Российской Федерации Д.А. Медведеву по вопросу внесения изменений в статью 51 Федерального закона "Об обязательном медицинском страховании в Российской Федерации"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 xml:space="preserve">20.О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изменений </w:t>
      </w:r>
      <w:proofErr w:type="gramStart"/>
      <w:r w:rsidRPr="00E24191">
        <w:rPr>
          <w:szCs w:val="28"/>
        </w:rPr>
        <w:t>с</w:t>
      </w:r>
      <w:proofErr w:type="gramEnd"/>
      <w:r w:rsidRPr="00E24191">
        <w:rPr>
          <w:szCs w:val="28"/>
        </w:rPr>
        <w:t xml:space="preserve"> статью 19 Федерального закона "О трудовых пенсиях в Российской Федерации"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 xml:space="preserve">21.Об обращении Законодательного Собрания Республики Карелия к Министру здравоохранения Российской Федерации В.И. Скворцовой о необходимости лекарственного обеспечения генно-инженерными </w:t>
      </w:r>
      <w:r w:rsidRPr="00E24191">
        <w:rPr>
          <w:szCs w:val="28"/>
        </w:rPr>
        <w:lastRenderedPageBreak/>
        <w:t xml:space="preserve">биологическими препаратами детей, страдающих </w:t>
      </w:r>
      <w:proofErr w:type="spellStart"/>
      <w:r w:rsidRPr="00E24191">
        <w:rPr>
          <w:szCs w:val="28"/>
        </w:rPr>
        <w:t>ювенильным</w:t>
      </w:r>
      <w:proofErr w:type="spellEnd"/>
      <w:r w:rsidRPr="00E24191">
        <w:rPr>
          <w:szCs w:val="28"/>
        </w:rPr>
        <w:t xml:space="preserve"> </w:t>
      </w:r>
      <w:proofErr w:type="spellStart"/>
      <w:r w:rsidRPr="00E24191">
        <w:rPr>
          <w:szCs w:val="28"/>
        </w:rPr>
        <w:t>ревматоидным</w:t>
      </w:r>
      <w:proofErr w:type="spellEnd"/>
      <w:r w:rsidRPr="00E24191">
        <w:rPr>
          <w:szCs w:val="28"/>
        </w:rPr>
        <w:t xml:space="preserve"> артритом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22.О подготовке депутатских слушаний на тему "О проблемах в сфере здравоохранения Приморского края и путях их решения"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pStyle w:val="3"/>
        <w:ind w:firstLine="709"/>
        <w:rPr>
          <w:szCs w:val="28"/>
        </w:rPr>
      </w:pPr>
      <w:r w:rsidRPr="00E24191">
        <w:rPr>
          <w:szCs w:val="28"/>
        </w:rPr>
        <w:t>23.О плане работы комитета Законодательного Собрания по социальной политике и защите прав граждан на четвертый квартал 2012 года</w:t>
      </w:r>
    </w:p>
    <w:p w:rsidR="006303D7" w:rsidRPr="00E24191" w:rsidRDefault="006303D7" w:rsidP="00E24191">
      <w:pPr>
        <w:pStyle w:val="3"/>
        <w:ind w:firstLine="709"/>
        <w:rPr>
          <w:szCs w:val="28"/>
        </w:rPr>
      </w:pPr>
    </w:p>
    <w:p w:rsidR="006303D7" w:rsidRPr="00E24191" w:rsidRDefault="006303D7" w:rsidP="00E241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4191">
        <w:rPr>
          <w:szCs w:val="28"/>
        </w:rPr>
        <w:t>24.О проектах федеральных законов</w:t>
      </w:r>
    </w:p>
    <w:p w:rsidR="006303D7" w:rsidRPr="00E24191" w:rsidRDefault="006303D7" w:rsidP="00E241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303D7" w:rsidRPr="00E24191" w:rsidRDefault="006303D7" w:rsidP="00E241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4191">
        <w:rPr>
          <w:szCs w:val="28"/>
        </w:rPr>
        <w:t>25.Об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6303D7" w:rsidRPr="00E24191" w:rsidRDefault="006303D7" w:rsidP="00E241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Утверждение повестки дня.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Предложил принять повестку дня за основу.</w:t>
            </w:r>
          </w:p>
          <w:p w:rsidR="00554AF9" w:rsidRPr="00AB1CD7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AB1CD7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4A183E" w:rsidRDefault="004A183E" w:rsidP="008418A4">
            <w:pPr>
              <w:autoSpaceDE w:val="0"/>
              <w:autoSpaceDN w:val="0"/>
              <w:adjustRightInd w:val="0"/>
              <w:jc w:val="both"/>
            </w:pPr>
          </w:p>
          <w:p w:rsidR="00B043CF" w:rsidRDefault="00B043CF" w:rsidP="008418A4">
            <w:pPr>
              <w:autoSpaceDE w:val="0"/>
              <w:autoSpaceDN w:val="0"/>
              <w:adjustRightInd w:val="0"/>
              <w:jc w:val="both"/>
            </w:pPr>
            <w:r>
              <w:t>Чемерис И.С. предложил включить в повестку дня 2 вопроса:</w:t>
            </w:r>
          </w:p>
          <w:p w:rsidR="00B043CF" w:rsidRDefault="00B043CF" w:rsidP="008418A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1.Об отзыве проекта постановления Законодательного Собрания "Об обращении </w:t>
            </w:r>
            <w:r w:rsidRPr="00986935">
              <w:rPr>
                <w:szCs w:val="28"/>
              </w:rPr>
              <w:t>Законодател</w:t>
            </w:r>
            <w:r>
              <w:rPr>
                <w:szCs w:val="28"/>
              </w:rPr>
              <w:t xml:space="preserve">ьного Собрания Приморского края к Председателю Правительства Российской Федерации Медведеву Д.А., Председателю Государственной Думы Федерального Собрания Российской Федерации Нарышкину С.Е. по вопросу установления на федеральном уровне возможности осуществления </w:t>
            </w:r>
            <w:r w:rsidRPr="00EB6CA3">
              <w:rPr>
                <w:szCs w:val="28"/>
              </w:rPr>
              <w:t>выездной торговли медикаментами на специально оборудованных автомобилях</w:t>
            </w:r>
            <w:r>
              <w:rPr>
                <w:szCs w:val="28"/>
              </w:rPr>
              <w:t>";</w:t>
            </w:r>
          </w:p>
          <w:p w:rsidR="00B043CF" w:rsidRDefault="00B043CF" w:rsidP="008418A4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rPr>
                <w:szCs w:val="28"/>
              </w:rPr>
              <w:t xml:space="preserve">2.Об отзыве проекта постановления Законодательного Собрания "Об обращении </w:t>
            </w:r>
            <w:r w:rsidRPr="00986935">
              <w:rPr>
                <w:szCs w:val="28"/>
              </w:rPr>
              <w:t>Законо</w:t>
            </w:r>
            <w:r w:rsidR="00067482">
              <w:rPr>
                <w:szCs w:val="28"/>
              </w:rPr>
              <w:t xml:space="preserve">дательного Собрания Приморского </w:t>
            </w:r>
            <w:r w:rsidRPr="00986935">
              <w:rPr>
                <w:szCs w:val="28"/>
              </w:rPr>
              <w:t xml:space="preserve">края к </w:t>
            </w:r>
            <w:r>
              <w:rPr>
                <w:szCs w:val="28"/>
              </w:rPr>
              <w:t>Председателю Правительства Российской Федерации Медведеву Д.А., Председателю Государственной Думы Федерального Собрания Российской Федерации Нарышкину С.Е. по вопросу лекарственного обеспечения граждан, имеющих право на государственную социальную помощь в виде социальной услуги по обеспечению в соответствии со стандартами медицинской помощи по рецептам врача (фельдшера) лекарственными препаратами</w:t>
            </w:r>
            <w:proofErr w:type="gramEnd"/>
            <w:r>
              <w:rPr>
                <w:szCs w:val="28"/>
              </w:rPr>
              <w:t xml:space="preserve">, изделиями медицинского </w:t>
            </w:r>
            <w:r>
              <w:rPr>
                <w:szCs w:val="28"/>
              </w:rPr>
              <w:lastRenderedPageBreak/>
              <w:t>назначения, а также специализированными продуктами лечебного питания для детей-инвалидов"</w:t>
            </w:r>
            <w:r w:rsidR="00067482">
              <w:rPr>
                <w:szCs w:val="28"/>
              </w:rPr>
              <w:t>.</w:t>
            </w:r>
          </w:p>
          <w:p w:rsidR="003D6ECA" w:rsidRDefault="00575E44" w:rsidP="00575E44">
            <w:pPr>
              <w:autoSpaceDE w:val="0"/>
              <w:autoSpaceDN w:val="0"/>
              <w:adjustRightInd w:val="0"/>
              <w:jc w:val="both"/>
            </w:pPr>
            <w:r w:rsidRPr="00575E44">
              <w:t xml:space="preserve">Чемерис И.С. </w:t>
            </w:r>
            <w:r>
              <w:t xml:space="preserve">предложил </w:t>
            </w:r>
            <w:r w:rsidR="003D6ECA">
              <w:t xml:space="preserve">дополнительно рассмотреть </w:t>
            </w:r>
            <w:r w:rsidR="00B043CF">
              <w:t>вопрос "О проекте закона Приморского края "О внесении изменений в статью 3 Закона Приморского края                    "Об обеспечении оказания юридической помощи на территории Приморского края" (</w:t>
            </w:r>
            <w:r w:rsidR="00BF1ADF">
              <w:t>первое</w:t>
            </w:r>
            <w:r w:rsidR="00B043CF">
              <w:t xml:space="preserve"> чтение)</w:t>
            </w:r>
            <w:r w:rsidR="00067482">
              <w:t>.</w:t>
            </w:r>
          </w:p>
          <w:p w:rsidR="00A14A6A" w:rsidRPr="00E24191" w:rsidRDefault="00A14A6A" w:rsidP="006C630B">
            <w:pPr>
              <w:pStyle w:val="3"/>
              <w:rPr>
                <w:szCs w:val="28"/>
              </w:rPr>
            </w:pPr>
            <w:r>
              <w:t>Чемерис И.С. предложил исключить из повестки дня заседания комитета вопрос № 15 "</w:t>
            </w:r>
            <w:r w:rsidRPr="00E24191">
              <w:rPr>
                <w:szCs w:val="28"/>
              </w:rPr>
              <w:t xml:space="preserve">Об </w:t>
            </w:r>
            <w:proofErr w:type="gramStart"/>
            <w:r w:rsidRPr="00E24191">
              <w:rPr>
                <w:szCs w:val="28"/>
              </w:rPr>
              <w:t>обращениях</w:t>
            </w:r>
            <w:proofErr w:type="gramEnd"/>
            <w:r w:rsidRPr="00E24191">
              <w:rPr>
                <w:szCs w:val="28"/>
              </w:rPr>
              <w:t xml:space="preserve"> об установлении тарифов в сфере водоснабжения и водоотведения, а также экономически обоснованных тарифов на тепловую энергию</w:t>
            </w:r>
            <w:r w:rsidR="0038330C">
              <w:rPr>
                <w:szCs w:val="28"/>
              </w:rPr>
              <w:t>", а все документы по данному вопросу направить председателю Законодательного Собрания</w:t>
            </w:r>
            <w:r w:rsidR="006C630B">
              <w:rPr>
                <w:szCs w:val="28"/>
              </w:rPr>
              <w:t xml:space="preserve"> Приморского края</w:t>
            </w:r>
            <w:r w:rsidR="0038330C">
              <w:rPr>
                <w:szCs w:val="28"/>
              </w:rPr>
              <w:t xml:space="preserve"> для дальнейшего их рас</w:t>
            </w:r>
            <w:r w:rsidR="00C64F78">
              <w:rPr>
                <w:szCs w:val="28"/>
              </w:rPr>
              <w:t>смотрения на профильном комитете, совместно с комитетом Законодательного Собрания по социальной политике и защите прав граждан</w:t>
            </w:r>
            <w:r w:rsidR="0038330C">
              <w:rPr>
                <w:szCs w:val="28"/>
              </w:rPr>
              <w:t>.</w:t>
            </w:r>
          </w:p>
          <w:p w:rsidR="00575E44" w:rsidRDefault="00575E44" w:rsidP="00575E44">
            <w:pPr>
              <w:jc w:val="both"/>
              <w:rPr>
                <w:szCs w:val="28"/>
              </w:rPr>
            </w:pPr>
          </w:p>
          <w:p w:rsidR="00575E44" w:rsidRDefault="00575E44" w:rsidP="00575E4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575E44" w:rsidRPr="00575E44" w:rsidRDefault="00575E44" w:rsidP="00575E44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И.С.предложил принять повестку дня в целом.</w:t>
            </w: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3C7640" w:rsidRPr="00AB1CD7" w:rsidRDefault="003C7640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067482" w:rsidP="00A87FB3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96CE6">
              <w:rPr>
                <w:szCs w:val="28"/>
              </w:rPr>
              <w:t>.</w:t>
            </w:r>
            <w:r w:rsidR="00EA1599" w:rsidRPr="00AB1CD7">
              <w:rPr>
                <w:szCs w:val="28"/>
              </w:rPr>
              <w:t>СЛУШАЛИ:</w:t>
            </w:r>
          </w:p>
          <w:p w:rsidR="00FE77DC" w:rsidRDefault="00FE77DC" w:rsidP="00A87FB3">
            <w:pPr>
              <w:pStyle w:val="a6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21230" w:rsidRPr="00E24191" w:rsidRDefault="00C21230" w:rsidP="00C21230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>О введении в школьную программу предмета "Основы религиозных культур и светской этики"</w:t>
            </w:r>
            <w:r>
              <w:rPr>
                <w:szCs w:val="28"/>
              </w:rPr>
              <w:t>.</w:t>
            </w:r>
          </w:p>
          <w:p w:rsidR="001D6413" w:rsidRDefault="001D6413" w:rsidP="00665907">
            <w:pPr>
              <w:jc w:val="both"/>
            </w:pPr>
          </w:p>
          <w:p w:rsidR="00EA1599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C21230">
              <w:rPr>
                <w:szCs w:val="28"/>
              </w:rPr>
              <w:t>Сигида</w:t>
            </w:r>
            <w:proofErr w:type="spellEnd"/>
            <w:r w:rsidR="00C21230">
              <w:rPr>
                <w:szCs w:val="28"/>
              </w:rPr>
              <w:t xml:space="preserve"> Р.С.</w:t>
            </w:r>
          </w:p>
          <w:p w:rsidR="00FE77DC" w:rsidRPr="00AB1CD7" w:rsidRDefault="00FE77DC" w:rsidP="00196CE6">
            <w:pPr>
              <w:jc w:val="both"/>
              <w:rPr>
                <w:szCs w:val="28"/>
              </w:rPr>
            </w:pPr>
          </w:p>
        </w:tc>
      </w:tr>
      <w:tr w:rsidR="00DF284F" w:rsidRPr="00AB1CD7">
        <w:tc>
          <w:tcPr>
            <w:tcW w:w="2235" w:type="dxa"/>
          </w:tcPr>
          <w:p w:rsidR="00DF284F" w:rsidRPr="00AB1CD7" w:rsidRDefault="00DF284F" w:rsidP="00A87FB3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F284F" w:rsidRDefault="00C21230" w:rsidP="00196CE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Гришуков В.В., Чемерис И.С.</w:t>
            </w:r>
          </w:p>
          <w:p w:rsidR="00DF284F" w:rsidRPr="00A318B6" w:rsidRDefault="00DF284F" w:rsidP="00196CE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Pr="00AB1CD7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 </w:t>
            </w:r>
            <w:r w:rsidR="00C21230">
              <w:rPr>
                <w:szCs w:val="28"/>
              </w:rPr>
              <w:t>111</w:t>
            </w:r>
            <w:r>
              <w:rPr>
                <w:szCs w:val="28"/>
              </w:rPr>
              <w:t xml:space="preserve"> (прилагае</w:t>
            </w:r>
            <w:r w:rsidR="00EA1599" w:rsidRPr="00AB1CD7">
              <w:rPr>
                <w:szCs w:val="28"/>
              </w:rPr>
              <w:t>тся).</w:t>
            </w:r>
          </w:p>
          <w:p w:rsidR="00EA1599" w:rsidRPr="00AB1CD7" w:rsidRDefault="00EA1599" w:rsidP="00A87FB3">
            <w:pPr>
              <w:jc w:val="both"/>
              <w:rPr>
                <w:szCs w:val="28"/>
              </w:rPr>
            </w:pPr>
          </w:p>
          <w:p w:rsidR="00196CE6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C21230">
              <w:rPr>
                <w:szCs w:val="28"/>
              </w:rPr>
              <w:t>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Default="00196CE6" w:rsidP="00196CE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AB1CD7">
              <w:rPr>
                <w:szCs w:val="28"/>
              </w:rPr>
              <w:t>СЛУШАЛИ:</w:t>
            </w:r>
          </w:p>
          <w:p w:rsidR="00196CE6" w:rsidRPr="00AB1CD7" w:rsidRDefault="00196CE6" w:rsidP="00A87FB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96CE6" w:rsidRDefault="00C21230" w:rsidP="00196CE6">
            <w:pPr>
              <w:jc w:val="both"/>
              <w:rPr>
                <w:szCs w:val="28"/>
              </w:rPr>
            </w:pPr>
            <w:r w:rsidRPr="00E24191">
              <w:rPr>
                <w:szCs w:val="28"/>
              </w:rPr>
              <w:t>О реализации краевых целевых программ в области социальной политики</w:t>
            </w:r>
            <w:r>
              <w:rPr>
                <w:szCs w:val="28"/>
              </w:rPr>
              <w:t>.</w:t>
            </w:r>
          </w:p>
          <w:p w:rsidR="00067482" w:rsidRDefault="00067482" w:rsidP="00196CE6">
            <w:pPr>
              <w:jc w:val="both"/>
              <w:rPr>
                <w:szCs w:val="28"/>
              </w:rPr>
            </w:pPr>
          </w:p>
          <w:p w:rsidR="00196CE6" w:rsidRDefault="00196CE6" w:rsidP="00196CE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D03387"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D03387" w:rsidRPr="00D03387">
              <w:rPr>
                <w:szCs w:val="28"/>
              </w:rPr>
              <w:t>Мейта</w:t>
            </w:r>
            <w:proofErr w:type="spellEnd"/>
            <w:r w:rsidR="00D03387" w:rsidRPr="00D03387">
              <w:rPr>
                <w:szCs w:val="28"/>
              </w:rPr>
              <w:t xml:space="preserve"> О.А.</w:t>
            </w:r>
          </w:p>
          <w:p w:rsidR="00196CE6" w:rsidRDefault="00196CE6" w:rsidP="00A87FB3">
            <w:pPr>
              <w:jc w:val="both"/>
              <w:rPr>
                <w:szCs w:val="28"/>
              </w:rPr>
            </w:pPr>
          </w:p>
        </w:tc>
      </w:tr>
      <w:tr w:rsidR="00D03387" w:rsidRPr="00AB1CD7">
        <w:tc>
          <w:tcPr>
            <w:tcW w:w="2235" w:type="dxa"/>
          </w:tcPr>
          <w:p w:rsidR="00D03387" w:rsidRDefault="00D03387" w:rsidP="00196CE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03387" w:rsidRDefault="00D03387" w:rsidP="00196CE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Гоголева О.Н., Лунь Н.Н., Кузнецов В.В., Кабанов Н.А., </w:t>
            </w:r>
            <w:proofErr w:type="spellStart"/>
            <w:r>
              <w:rPr>
                <w:szCs w:val="28"/>
              </w:rPr>
              <w:t>Кодякова</w:t>
            </w:r>
            <w:proofErr w:type="spellEnd"/>
            <w:r>
              <w:rPr>
                <w:szCs w:val="28"/>
              </w:rPr>
              <w:t xml:space="preserve"> Л.П., Гришуков В.В.</w:t>
            </w:r>
          </w:p>
          <w:p w:rsidR="00D03387" w:rsidRPr="00E24191" w:rsidRDefault="00D03387" w:rsidP="00196CE6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196CE6" w:rsidRPr="00AB1CD7" w:rsidRDefault="00196CE6" w:rsidP="001D6C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03387">
              <w:rPr>
                <w:szCs w:val="28"/>
              </w:rPr>
              <w:t>112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96CE6" w:rsidRPr="007B1237" w:rsidRDefault="00196CE6" w:rsidP="001D6CBE">
            <w:pPr>
              <w:jc w:val="both"/>
              <w:rPr>
                <w:sz w:val="16"/>
                <w:szCs w:val="16"/>
              </w:rPr>
            </w:pPr>
          </w:p>
          <w:p w:rsidR="00196CE6" w:rsidRDefault="00196CE6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96CE6" w:rsidRPr="00DF284F" w:rsidRDefault="00196CE6" w:rsidP="001D6CBE">
            <w:pPr>
              <w:jc w:val="both"/>
              <w:rPr>
                <w:sz w:val="16"/>
                <w:szCs w:val="16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8C0F07" w:rsidP="00196CE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  <w:r w:rsidR="00196CE6"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196CE6" w:rsidRDefault="00D03387" w:rsidP="005E2EC6">
            <w:pPr>
              <w:jc w:val="both"/>
              <w:rPr>
                <w:i/>
                <w:sz w:val="16"/>
                <w:szCs w:val="16"/>
                <w:u w:val="single"/>
              </w:rPr>
            </w:pPr>
            <w:r w:rsidRPr="00E24191">
              <w:rPr>
                <w:szCs w:val="28"/>
              </w:rPr>
              <w:t>О реализации Закона Приморского края "Об обеспечении бесплатным питанием детей, обучающихся в младших классах государственных (краевых) и муниципальных общеобразовательных учреждений Приморского края" за 2011-2012 учебный год"</w:t>
            </w:r>
            <w:r>
              <w:rPr>
                <w:szCs w:val="28"/>
              </w:rPr>
              <w:t>.</w:t>
            </w:r>
          </w:p>
          <w:p w:rsidR="00D03387" w:rsidRDefault="00D03387" w:rsidP="005E2EC6">
            <w:pPr>
              <w:jc w:val="both"/>
              <w:rPr>
                <w:i/>
                <w:sz w:val="16"/>
                <w:szCs w:val="16"/>
                <w:u w:val="single"/>
              </w:rPr>
            </w:pPr>
          </w:p>
          <w:p w:rsidR="00D03387" w:rsidRPr="00DF284F" w:rsidRDefault="00D03387" w:rsidP="005E2EC6">
            <w:pPr>
              <w:jc w:val="both"/>
              <w:rPr>
                <w:i/>
                <w:sz w:val="16"/>
                <w:szCs w:val="16"/>
                <w:u w:val="single"/>
              </w:rPr>
            </w:pPr>
          </w:p>
          <w:p w:rsidR="00196CE6" w:rsidRDefault="00196CE6" w:rsidP="00212D34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 w:rsidR="00D03387">
              <w:rPr>
                <w:szCs w:val="28"/>
              </w:rPr>
              <w:t xml:space="preserve"> </w:t>
            </w:r>
            <w:proofErr w:type="spellStart"/>
            <w:r w:rsidR="00D03387">
              <w:rPr>
                <w:szCs w:val="28"/>
              </w:rPr>
              <w:t>Сигида</w:t>
            </w:r>
            <w:proofErr w:type="spellEnd"/>
            <w:r w:rsidR="00D03387">
              <w:rPr>
                <w:szCs w:val="28"/>
              </w:rPr>
              <w:t xml:space="preserve"> Р.С.</w:t>
            </w:r>
          </w:p>
          <w:p w:rsidR="00D03387" w:rsidRPr="00AB1CD7" w:rsidRDefault="00D03387" w:rsidP="00212D34">
            <w:pPr>
              <w:jc w:val="both"/>
              <w:rPr>
                <w:szCs w:val="28"/>
              </w:rPr>
            </w:pPr>
          </w:p>
        </w:tc>
      </w:tr>
      <w:tr w:rsidR="00DF284F" w:rsidRPr="00AB1CD7">
        <w:tc>
          <w:tcPr>
            <w:tcW w:w="2235" w:type="dxa"/>
          </w:tcPr>
          <w:p w:rsidR="00DF284F" w:rsidRPr="00AB1CD7" w:rsidRDefault="00DF284F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F284F" w:rsidRDefault="00D03387" w:rsidP="001D6C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Полякова М.В., Немкова О.А.</w:t>
            </w:r>
          </w:p>
          <w:p w:rsidR="00DF284F" w:rsidRPr="00A318B6" w:rsidRDefault="00DF284F" w:rsidP="001D6CBE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196CE6" w:rsidRPr="00AB1CD7" w:rsidRDefault="00196CE6" w:rsidP="001D6C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03387">
              <w:rPr>
                <w:szCs w:val="28"/>
              </w:rPr>
              <w:t>113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96CE6" w:rsidRPr="00AB1CD7" w:rsidRDefault="00196CE6" w:rsidP="001D6CBE">
            <w:pPr>
              <w:jc w:val="both"/>
              <w:rPr>
                <w:szCs w:val="28"/>
              </w:rPr>
            </w:pPr>
          </w:p>
          <w:p w:rsidR="00196CE6" w:rsidRDefault="00196CE6" w:rsidP="008C0F0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</w:t>
            </w:r>
            <w:r w:rsidR="008C0F07">
              <w:rPr>
                <w:szCs w:val="28"/>
              </w:rPr>
              <w:t>– единогласно.</w:t>
            </w:r>
          </w:p>
          <w:p w:rsidR="00196CE6" w:rsidRPr="00AB1CD7" w:rsidRDefault="00196CE6" w:rsidP="001D6CBE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Default="008C0F07" w:rsidP="001D6CBE">
            <w:pPr>
              <w:pStyle w:val="a6"/>
              <w:jc w:val="both"/>
              <w:rPr>
                <w:szCs w:val="28"/>
              </w:rPr>
            </w:pPr>
            <w:r w:rsidRPr="002334A6">
              <w:rPr>
                <w:szCs w:val="28"/>
              </w:rPr>
              <w:t>4</w:t>
            </w:r>
            <w:r w:rsidR="00196CE6" w:rsidRPr="002334A6">
              <w:rPr>
                <w:szCs w:val="28"/>
              </w:rPr>
              <w:t>.СЛУШАЛИ:</w:t>
            </w:r>
          </w:p>
          <w:p w:rsidR="00196CE6" w:rsidRPr="00AB1CD7" w:rsidRDefault="00196CE6" w:rsidP="001D6CB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96CE6" w:rsidRDefault="00CB50ED" w:rsidP="001D6CBE">
            <w:pPr>
              <w:jc w:val="both"/>
              <w:rPr>
                <w:szCs w:val="28"/>
              </w:rPr>
            </w:pPr>
            <w:r w:rsidRPr="00E24191">
              <w:rPr>
                <w:szCs w:val="28"/>
              </w:rPr>
              <w:t>О</w:t>
            </w:r>
            <w:r w:rsidR="006C630B">
              <w:rPr>
                <w:szCs w:val="28"/>
              </w:rPr>
              <w:t xml:space="preserve"> проекте закона Приморского края "О</w:t>
            </w:r>
            <w:r w:rsidRPr="00E24191">
              <w:rPr>
                <w:szCs w:val="28"/>
              </w:rPr>
              <w:t xml:space="preserve"> внесении изменений в Закон Приморского края "Об обеспечении жилыми помещениями детей-сирот, детей, оставшихся без попечения родителей, а также лиц из их числа, детей, находящихся под опекой (попечительством),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CB50ED" w:rsidRDefault="00CB50ED" w:rsidP="001D6CBE">
            <w:pPr>
              <w:jc w:val="both"/>
              <w:rPr>
                <w:szCs w:val="28"/>
              </w:rPr>
            </w:pPr>
          </w:p>
          <w:p w:rsidR="00196CE6" w:rsidRDefault="00196CE6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196CE6" w:rsidRDefault="00196CE6" w:rsidP="001D6CBE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196CE6" w:rsidRPr="00AB1CD7" w:rsidRDefault="00196CE6" w:rsidP="001D6C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8C0F07">
              <w:rPr>
                <w:szCs w:val="28"/>
              </w:rPr>
              <w:t>114, 115</w:t>
            </w:r>
            <w:r>
              <w:rPr>
                <w:szCs w:val="28"/>
              </w:rPr>
              <w:t xml:space="preserve"> (прилага</w:t>
            </w:r>
            <w:r w:rsidR="008C0F07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196CE6" w:rsidRPr="00AB1CD7" w:rsidRDefault="00196CE6" w:rsidP="001D6CBE">
            <w:pPr>
              <w:jc w:val="both"/>
              <w:rPr>
                <w:szCs w:val="28"/>
              </w:rPr>
            </w:pPr>
          </w:p>
          <w:p w:rsidR="00196CE6" w:rsidRDefault="00196CE6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96CE6" w:rsidRPr="00AB1CD7" w:rsidRDefault="00196CE6" w:rsidP="001D6CBE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9E3352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96CE6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96CE6" w:rsidRDefault="009E3352" w:rsidP="008A5830">
            <w:pPr>
              <w:jc w:val="both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изменений в статью 14 Закона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9E3352" w:rsidRDefault="009E3352" w:rsidP="008A5830">
            <w:pPr>
              <w:jc w:val="both"/>
              <w:rPr>
                <w:i/>
                <w:szCs w:val="28"/>
                <w:u w:val="single"/>
              </w:rPr>
            </w:pPr>
          </w:p>
          <w:p w:rsidR="00196CE6" w:rsidRDefault="00196CE6" w:rsidP="008A583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9E3352">
              <w:rPr>
                <w:szCs w:val="28"/>
              </w:rPr>
              <w:t>Чемерис И.С.</w:t>
            </w:r>
          </w:p>
          <w:p w:rsidR="00196CE6" w:rsidRPr="00AB1CD7" w:rsidRDefault="00196CE6" w:rsidP="008A5830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Default="004D3A6F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D3A6F" w:rsidRDefault="00CB2AAA" w:rsidP="004D3A6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Петрова В.М., Гоголева О.Н.</w:t>
            </w:r>
          </w:p>
          <w:p w:rsidR="00196CE6" w:rsidRPr="0056375D" w:rsidRDefault="00196CE6" w:rsidP="004D3A6F">
            <w:pPr>
              <w:jc w:val="both"/>
            </w:pPr>
          </w:p>
        </w:tc>
      </w:tr>
      <w:tr w:rsidR="004D3A6F" w:rsidRPr="00AB1CD7">
        <w:tc>
          <w:tcPr>
            <w:tcW w:w="2235" w:type="dxa"/>
          </w:tcPr>
          <w:p w:rsidR="004D3A6F" w:rsidRPr="00AB1CD7" w:rsidRDefault="004D3A6F" w:rsidP="000F009E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4D3A6F" w:rsidRPr="00AB1CD7" w:rsidRDefault="004D3A6F" w:rsidP="004D3A6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CB2AAA">
              <w:rPr>
                <w:szCs w:val="28"/>
              </w:rPr>
              <w:t>116</w:t>
            </w:r>
            <w:r w:rsidRPr="00AB1CD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4D3A6F" w:rsidRPr="00AB1CD7" w:rsidRDefault="004D3A6F" w:rsidP="008A5830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96CE6" w:rsidRDefault="00196CE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96CE6" w:rsidRPr="00DF284F" w:rsidRDefault="00196CE6" w:rsidP="000F009E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CB2AAA" w:rsidP="000F009E">
            <w:pPr>
              <w:pStyle w:val="a6"/>
              <w:jc w:val="both"/>
              <w:rPr>
                <w:szCs w:val="28"/>
              </w:rPr>
            </w:pPr>
            <w:r w:rsidRPr="002334A6">
              <w:rPr>
                <w:szCs w:val="28"/>
              </w:rPr>
              <w:t>6</w:t>
            </w:r>
            <w:r w:rsidR="00196CE6" w:rsidRPr="002334A6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CB50ED" w:rsidRPr="00E24191" w:rsidRDefault="00CB50ED" w:rsidP="00CB50ED">
            <w:pPr>
              <w:jc w:val="both"/>
              <w:rPr>
                <w:szCs w:val="28"/>
              </w:rPr>
            </w:pPr>
            <w:r w:rsidRPr="00E24191">
              <w:rPr>
                <w:szCs w:val="28"/>
              </w:rPr>
              <w:t xml:space="preserve">О проекте закона Приморского края "О внесении изменений в статью 5 Закона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</w:t>
            </w:r>
            <w:r w:rsidRPr="00E24191">
              <w:rPr>
                <w:szCs w:val="28"/>
              </w:rPr>
              <w:lastRenderedPageBreak/>
              <w:t>край" (первое чтение)</w:t>
            </w:r>
            <w:r>
              <w:rPr>
                <w:szCs w:val="28"/>
              </w:rPr>
              <w:t>.</w:t>
            </w:r>
          </w:p>
          <w:p w:rsidR="00196CE6" w:rsidRPr="008E0C8B" w:rsidRDefault="00196CE6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196CE6" w:rsidRDefault="00196CE6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CB50ED">
              <w:rPr>
                <w:szCs w:val="28"/>
              </w:rPr>
              <w:t>Володина И.А.</w:t>
            </w:r>
          </w:p>
          <w:p w:rsidR="00196CE6" w:rsidRPr="00AB1CD7" w:rsidRDefault="00196CE6" w:rsidP="000F009E">
            <w:pPr>
              <w:jc w:val="both"/>
              <w:rPr>
                <w:szCs w:val="28"/>
              </w:rPr>
            </w:pPr>
          </w:p>
        </w:tc>
      </w:tr>
      <w:tr w:rsidR="008E0C8B" w:rsidRPr="00AB1CD7">
        <w:tc>
          <w:tcPr>
            <w:tcW w:w="2235" w:type="dxa"/>
          </w:tcPr>
          <w:p w:rsidR="008E0C8B" w:rsidRDefault="008E0C8B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8E0C8B" w:rsidRDefault="00AD43F9" w:rsidP="001D6CBE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8E0C8B" w:rsidRPr="00A318B6" w:rsidRDefault="008E0C8B" w:rsidP="001D6CBE">
            <w:pPr>
              <w:pStyle w:val="3"/>
              <w:rPr>
                <w:szCs w:val="28"/>
              </w:rPr>
            </w:pPr>
          </w:p>
        </w:tc>
      </w:tr>
      <w:tr w:rsidR="008E0C8B" w:rsidRPr="00AB1CD7">
        <w:tc>
          <w:tcPr>
            <w:tcW w:w="2235" w:type="dxa"/>
          </w:tcPr>
          <w:p w:rsidR="008E0C8B" w:rsidRPr="00AB1CD7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8E0C8B" w:rsidRPr="00AB1CD7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CB50ED">
              <w:rPr>
                <w:szCs w:val="28"/>
              </w:rPr>
              <w:t>117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8E0C8B" w:rsidRPr="00AB1CD7" w:rsidRDefault="008E0C8B" w:rsidP="000F009E">
            <w:pPr>
              <w:jc w:val="both"/>
              <w:rPr>
                <w:szCs w:val="28"/>
              </w:rPr>
            </w:pPr>
          </w:p>
          <w:p w:rsidR="008E0C8B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DD478A" w:rsidRPr="00AB1CD7" w:rsidRDefault="00DD478A" w:rsidP="000F009E">
            <w:pPr>
              <w:jc w:val="both"/>
              <w:rPr>
                <w:szCs w:val="28"/>
              </w:rPr>
            </w:pPr>
          </w:p>
        </w:tc>
      </w:tr>
      <w:tr w:rsidR="008E0C8B" w:rsidRPr="00AB1CD7">
        <w:tc>
          <w:tcPr>
            <w:tcW w:w="2235" w:type="dxa"/>
          </w:tcPr>
          <w:p w:rsidR="008E0C8B" w:rsidRPr="00AB1CD7" w:rsidRDefault="00CB50ED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8E0C8B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CB50ED" w:rsidRPr="00E24191" w:rsidRDefault="00CB50ED" w:rsidP="00CB50ED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E24191">
              <w:rPr>
                <w:szCs w:val="28"/>
              </w:rPr>
              <w:t>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 w:rsidR="002334A6">
              <w:rPr>
                <w:szCs w:val="28"/>
              </w:rPr>
              <w:t>.</w:t>
            </w:r>
          </w:p>
          <w:p w:rsidR="008E0C8B" w:rsidRDefault="008E0C8B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8E0C8B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CB50ED">
              <w:rPr>
                <w:szCs w:val="28"/>
              </w:rPr>
              <w:t>Лунь Н.Н.</w:t>
            </w:r>
          </w:p>
          <w:p w:rsidR="008E0C8B" w:rsidRPr="00AB1CD7" w:rsidRDefault="008E0C8B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Default="00AD43F9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D43F9" w:rsidRDefault="00AD43F9" w:rsidP="001D6CBE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CB50ED">
              <w:rPr>
                <w:szCs w:val="28"/>
              </w:rPr>
              <w:t>Смольникова Е.А., Солодовников В.В., Пошивайло Ю.В.</w:t>
            </w:r>
          </w:p>
          <w:p w:rsidR="00AD43F9" w:rsidRPr="00A318B6" w:rsidRDefault="00AD43F9" w:rsidP="001D6CBE">
            <w:pPr>
              <w:pStyle w:val="3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D43F9" w:rsidRPr="00AB1CD7" w:rsidRDefault="00AD43F9" w:rsidP="002102F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DD478A">
              <w:rPr>
                <w:szCs w:val="28"/>
              </w:rPr>
              <w:t>18</w:t>
            </w:r>
            <w:r w:rsidRPr="00AB1CD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AD43F9" w:rsidRPr="00FE4909" w:rsidRDefault="00AD43F9" w:rsidP="000F009E">
            <w:pPr>
              <w:jc w:val="both"/>
              <w:rPr>
                <w:szCs w:val="28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DD478A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43F9" w:rsidRDefault="00DD478A" w:rsidP="000F009E">
            <w:pPr>
              <w:jc w:val="both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DD478A" w:rsidRPr="00FE3D76" w:rsidRDefault="00DD478A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A767B2">
              <w:rPr>
                <w:szCs w:val="28"/>
              </w:rPr>
              <w:t>1</w:t>
            </w:r>
            <w:r w:rsidR="00DD478A">
              <w:rPr>
                <w:szCs w:val="28"/>
              </w:rPr>
              <w:t>19</w:t>
            </w:r>
            <w:r w:rsidR="00A767B2">
              <w:rPr>
                <w:szCs w:val="28"/>
              </w:rPr>
              <w:t xml:space="preserve"> </w:t>
            </w:r>
            <w:r w:rsidRPr="00AB1CD7">
              <w:rPr>
                <w:szCs w:val="28"/>
              </w:rPr>
              <w:t>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DD478A" w:rsidP="000F00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DD478A" w:rsidRPr="00E24191" w:rsidRDefault="00DD478A" w:rsidP="00DD478A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изменений в статью 1 Закона Приморского края "О квотировании рабочих мест для инвалидов в Приморском крае" (второе чтение)</w:t>
            </w:r>
            <w:r w:rsidR="002334A6">
              <w:rPr>
                <w:szCs w:val="28"/>
              </w:rPr>
              <w:t>.</w:t>
            </w:r>
          </w:p>
          <w:p w:rsidR="00DD478A" w:rsidRPr="00E24191" w:rsidRDefault="00DD478A" w:rsidP="00DD478A">
            <w:pPr>
              <w:pStyle w:val="3"/>
              <w:ind w:firstLine="709"/>
              <w:rPr>
                <w:szCs w:val="28"/>
              </w:rPr>
            </w:pPr>
          </w:p>
          <w:p w:rsidR="00AD43F9" w:rsidRDefault="00AD43F9" w:rsidP="009C74B1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AD7FEA">
              <w:rPr>
                <w:szCs w:val="28"/>
              </w:rPr>
              <w:t>Чемерис И.С.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Default="00AD43F9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D43F9" w:rsidRDefault="00AD7FEA" w:rsidP="001A126F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Смольникова Е.А.</w:t>
            </w:r>
          </w:p>
          <w:p w:rsidR="00AD43F9" w:rsidRPr="001A4181" w:rsidRDefault="00AD43F9" w:rsidP="001A126F">
            <w:pPr>
              <w:pStyle w:val="3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5F2E2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A767B2">
              <w:rPr>
                <w:szCs w:val="28"/>
              </w:rPr>
              <w:t>1</w:t>
            </w:r>
            <w:r w:rsidR="00AD7FEA">
              <w:rPr>
                <w:szCs w:val="28"/>
              </w:rPr>
              <w:t>20</w:t>
            </w:r>
            <w:r w:rsidRPr="00AB1CD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AD43F9" w:rsidRDefault="00AD43F9" w:rsidP="00C12FFF">
            <w:pPr>
              <w:jc w:val="both"/>
              <w:rPr>
                <w:szCs w:val="28"/>
              </w:rPr>
            </w:pPr>
          </w:p>
          <w:p w:rsidR="00AD43F9" w:rsidRDefault="00AD43F9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Голосовали "за" – единогласно.</w:t>
            </w:r>
          </w:p>
          <w:p w:rsidR="00AD43F9" w:rsidRPr="00AB1CD7" w:rsidRDefault="00AD43F9" w:rsidP="00C12FFF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7FEA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7FEA" w:rsidRPr="00E24191" w:rsidRDefault="00AD7FEA" w:rsidP="00AD7FEA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 xml:space="preserve">О проекте закона Приморского края "О внесении изменений в статью 1 Закона Приморского края </w:t>
            </w:r>
            <w:r w:rsidR="00BF1ADF">
              <w:rPr>
                <w:szCs w:val="28"/>
              </w:rPr>
              <w:t xml:space="preserve">                      </w:t>
            </w:r>
            <w:r w:rsidRPr="00E24191">
              <w:rPr>
                <w:szCs w:val="28"/>
              </w:rPr>
              <w:t>"О квотировании рабочих мест для инвалидов в Приморском крае" (третье чтение)</w:t>
            </w:r>
            <w:r>
              <w:rPr>
                <w:szCs w:val="28"/>
              </w:rPr>
              <w:t>.</w:t>
            </w:r>
          </w:p>
          <w:p w:rsidR="00FE760E" w:rsidRPr="005F2E29" w:rsidRDefault="00FE760E" w:rsidP="005F2E29">
            <w:pPr>
              <w:jc w:val="both"/>
              <w:rPr>
                <w:i/>
                <w:szCs w:val="28"/>
                <w:u w:val="single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AD7FEA" w:rsidRPr="00AB1CD7" w:rsidRDefault="00AD7FEA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760E">
              <w:rPr>
                <w:szCs w:val="28"/>
              </w:rPr>
              <w:t>1</w:t>
            </w:r>
            <w:r w:rsidR="00AD7FEA">
              <w:rPr>
                <w:szCs w:val="28"/>
              </w:rPr>
              <w:t>21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AD43F9" w:rsidRPr="001A126F" w:rsidRDefault="00AD43F9" w:rsidP="000F009E">
            <w:pPr>
              <w:jc w:val="both"/>
              <w:rPr>
                <w:szCs w:val="28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1A126F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7FEA" w:rsidP="00EF2A62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7FEA" w:rsidRPr="00E24191" w:rsidRDefault="00AD7FEA" w:rsidP="00AD7FEA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</w:t>
            </w:r>
            <w:r w:rsidR="00BF1ADF">
              <w:rPr>
                <w:szCs w:val="28"/>
              </w:rPr>
              <w:t>О внесении изменений в статью 6</w:t>
            </w:r>
            <w:r w:rsidR="00BF1ADF" w:rsidRPr="00BF1ADF">
              <w:rPr>
                <w:szCs w:val="28"/>
                <w:vertAlign w:val="superscript"/>
              </w:rPr>
              <w:t>2</w:t>
            </w:r>
            <w:r w:rsidR="00BF1ADF">
              <w:rPr>
                <w:szCs w:val="28"/>
              </w:rPr>
              <w:t xml:space="preserve"> </w:t>
            </w:r>
            <w:r w:rsidRPr="00E24191">
              <w:rPr>
                <w:szCs w:val="28"/>
              </w:rPr>
              <w:t xml:space="preserve">Закона Приморского края </w:t>
            </w:r>
            <w:r w:rsidR="00BF1ADF">
              <w:rPr>
                <w:szCs w:val="28"/>
              </w:rPr>
              <w:t xml:space="preserve">                     </w:t>
            </w:r>
            <w:r w:rsidRPr="00E24191">
              <w:rPr>
                <w:szCs w:val="28"/>
              </w:rPr>
              <w:t>"О защите прав граждан в жилищно-коммунальной сфере" (второе, третье чтения)</w:t>
            </w:r>
            <w:r>
              <w:rPr>
                <w:szCs w:val="28"/>
              </w:rPr>
              <w:t>.</w:t>
            </w:r>
          </w:p>
          <w:p w:rsidR="00FE760E" w:rsidRPr="005F2E29" w:rsidRDefault="00FE760E" w:rsidP="00FE760E">
            <w:pPr>
              <w:jc w:val="both"/>
              <w:rPr>
                <w:i/>
                <w:szCs w:val="28"/>
                <w:u w:val="single"/>
              </w:rPr>
            </w:pPr>
          </w:p>
          <w:p w:rsidR="00FE760E" w:rsidRDefault="00FE760E" w:rsidP="00FE760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AD43F9" w:rsidRPr="00AB1CD7" w:rsidRDefault="00AD43F9" w:rsidP="0073272D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760E">
              <w:rPr>
                <w:szCs w:val="28"/>
              </w:rPr>
              <w:t>1</w:t>
            </w:r>
            <w:r w:rsidR="00AD7FEA">
              <w:rPr>
                <w:szCs w:val="28"/>
              </w:rPr>
              <w:t>22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AD43F9" w:rsidRPr="001A126F" w:rsidRDefault="00AD43F9" w:rsidP="001D6CBE">
            <w:pPr>
              <w:jc w:val="both"/>
              <w:rPr>
                <w:szCs w:val="28"/>
              </w:rPr>
            </w:pPr>
          </w:p>
          <w:p w:rsidR="00AD43F9" w:rsidRDefault="00AD43F9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1A126F" w:rsidRDefault="00AD43F9" w:rsidP="001D6CBE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AD7FEA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D7FEA"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E760E" w:rsidRDefault="00AD7FEA" w:rsidP="001D6CBE">
            <w:pPr>
              <w:jc w:val="both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изменения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образования" (первое чтение)</w:t>
            </w:r>
            <w:r>
              <w:rPr>
                <w:szCs w:val="28"/>
              </w:rPr>
              <w:t>.</w:t>
            </w:r>
          </w:p>
          <w:p w:rsidR="00AD7FEA" w:rsidRPr="005F2E29" w:rsidRDefault="00AD7FEA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FE760E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AD7FEA">
              <w:rPr>
                <w:szCs w:val="28"/>
              </w:rPr>
              <w:t>Володина И.А.</w:t>
            </w:r>
          </w:p>
          <w:p w:rsidR="00FE760E" w:rsidRPr="00AB1CD7" w:rsidRDefault="00FE760E" w:rsidP="001D6CBE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E760E" w:rsidRPr="00AB1CD7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AD7FEA">
              <w:rPr>
                <w:szCs w:val="28"/>
              </w:rPr>
              <w:t>23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E760E" w:rsidRPr="001A126F" w:rsidRDefault="00FE760E" w:rsidP="001D6CBE">
            <w:pPr>
              <w:jc w:val="both"/>
              <w:rPr>
                <w:szCs w:val="28"/>
              </w:rPr>
            </w:pPr>
          </w:p>
          <w:p w:rsidR="00FE760E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E760E" w:rsidRPr="001A126F" w:rsidRDefault="00FE760E" w:rsidP="001D6CBE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AD7FEA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D7FEA"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7FEA" w:rsidRDefault="00AD7FEA" w:rsidP="00AD7FE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</w:t>
            </w:r>
            <w:r w:rsidR="002334A6">
              <w:rPr>
                <w:szCs w:val="28"/>
              </w:rPr>
              <w:t>О внесении изменения в статью 5</w:t>
            </w:r>
            <w:r w:rsidRPr="00E24191">
              <w:rPr>
                <w:szCs w:val="28"/>
              </w:rPr>
              <w:t xml:space="preserve"> Закона Приморского края </w:t>
            </w:r>
            <w:r w:rsidR="002334A6">
              <w:rPr>
                <w:szCs w:val="28"/>
              </w:rPr>
              <w:t xml:space="preserve">                    </w:t>
            </w:r>
            <w:r w:rsidRPr="00E24191">
              <w:rPr>
                <w:szCs w:val="28"/>
              </w:rPr>
              <w:t xml:space="preserve"> "О защите прав ребенка в Приморском крае" (первое чтение)</w:t>
            </w:r>
            <w:r>
              <w:rPr>
                <w:szCs w:val="28"/>
              </w:rPr>
              <w:t>.</w:t>
            </w:r>
          </w:p>
          <w:p w:rsidR="00FE760E" w:rsidRDefault="00FE760E" w:rsidP="001D6CBE">
            <w:pPr>
              <w:jc w:val="both"/>
              <w:rPr>
                <w:szCs w:val="28"/>
              </w:rPr>
            </w:pPr>
          </w:p>
          <w:p w:rsidR="00FE760E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AD7FEA">
              <w:rPr>
                <w:szCs w:val="28"/>
              </w:rPr>
              <w:t>Володина И.А.</w:t>
            </w:r>
          </w:p>
          <w:p w:rsidR="00FE760E" w:rsidRPr="00AB1CD7" w:rsidRDefault="00FE760E" w:rsidP="001D6CBE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E760E" w:rsidRPr="00AB1CD7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AD7FEA">
              <w:rPr>
                <w:szCs w:val="28"/>
              </w:rPr>
              <w:t>24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E760E" w:rsidRPr="001A126F" w:rsidRDefault="00FE760E" w:rsidP="001D6CBE">
            <w:pPr>
              <w:jc w:val="both"/>
              <w:rPr>
                <w:szCs w:val="28"/>
              </w:rPr>
            </w:pPr>
          </w:p>
          <w:p w:rsidR="00FE760E" w:rsidRDefault="00FE760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E760E" w:rsidRPr="001A126F" w:rsidRDefault="00FE760E" w:rsidP="001D6CBE">
            <w:pPr>
              <w:jc w:val="both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AD7FEA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D7FEA"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7FEA" w:rsidRPr="00E24191" w:rsidRDefault="00AD7FEA" w:rsidP="00AD7FE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      </w:r>
            <w:r>
              <w:rPr>
                <w:szCs w:val="28"/>
              </w:rPr>
              <w:t>.</w:t>
            </w:r>
          </w:p>
          <w:p w:rsidR="000E7402" w:rsidRPr="005F2E29" w:rsidRDefault="000E7402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0E7402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AD7FEA">
              <w:rPr>
                <w:szCs w:val="28"/>
              </w:rPr>
              <w:t>Чемерис И.С.</w:t>
            </w:r>
          </w:p>
          <w:p w:rsidR="000E7402" w:rsidRPr="00AB1CD7" w:rsidRDefault="000E7402" w:rsidP="001D6CBE">
            <w:pPr>
              <w:jc w:val="both"/>
              <w:rPr>
                <w:szCs w:val="28"/>
              </w:rPr>
            </w:pPr>
          </w:p>
        </w:tc>
      </w:tr>
      <w:tr w:rsidR="00AD7FEA" w:rsidRPr="00AB1CD7">
        <w:tc>
          <w:tcPr>
            <w:tcW w:w="2235" w:type="dxa"/>
          </w:tcPr>
          <w:p w:rsidR="00AD7FEA" w:rsidRDefault="00AD7FEA" w:rsidP="00AD7FEA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D7FEA" w:rsidRDefault="00AD7FEA" w:rsidP="00AD7FE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Зятина</w:t>
            </w:r>
            <w:proofErr w:type="spellEnd"/>
            <w:r>
              <w:rPr>
                <w:szCs w:val="28"/>
              </w:rPr>
              <w:t xml:space="preserve"> А.В.</w:t>
            </w:r>
          </w:p>
          <w:p w:rsidR="00AD7FEA" w:rsidRPr="00E24191" w:rsidRDefault="00AD7FEA" w:rsidP="00AD7FE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0E7402" w:rsidRPr="00AB1CD7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</w:t>
            </w:r>
            <w:r w:rsidR="002F0126">
              <w:rPr>
                <w:szCs w:val="28"/>
              </w:rPr>
              <w:t>ения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AD7FEA">
              <w:rPr>
                <w:szCs w:val="28"/>
              </w:rPr>
              <w:t>25</w:t>
            </w:r>
            <w:r w:rsidR="002F0126">
              <w:rPr>
                <w:szCs w:val="28"/>
              </w:rPr>
              <w:t>, 126</w:t>
            </w:r>
            <w:r w:rsidRPr="00AB1CD7">
              <w:rPr>
                <w:szCs w:val="28"/>
              </w:rPr>
              <w:t xml:space="preserve"> (прилага</w:t>
            </w:r>
            <w:r w:rsidR="002F0126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0E7402" w:rsidRPr="001A126F" w:rsidRDefault="000E7402" w:rsidP="001D6CBE">
            <w:pPr>
              <w:jc w:val="both"/>
              <w:rPr>
                <w:szCs w:val="28"/>
              </w:rPr>
            </w:pPr>
          </w:p>
          <w:p w:rsidR="000E7402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E7402" w:rsidRPr="001A126F" w:rsidRDefault="000E7402" w:rsidP="001D6CBE">
            <w:pPr>
              <w:jc w:val="both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364475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D7FEA"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7FEA" w:rsidRPr="00E24191" w:rsidRDefault="00AD7FEA" w:rsidP="00AD7FE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изменений в Закон Приморского края "Об образовании в Приморском крае"</w:t>
            </w:r>
            <w:r>
              <w:rPr>
                <w:szCs w:val="28"/>
              </w:rPr>
              <w:t>.</w:t>
            </w:r>
          </w:p>
          <w:p w:rsidR="000E7402" w:rsidRPr="005F2E29" w:rsidRDefault="000E7402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0E7402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AD7FEA">
              <w:rPr>
                <w:szCs w:val="28"/>
              </w:rPr>
              <w:t>Чемерис И.С.</w:t>
            </w:r>
          </w:p>
          <w:p w:rsidR="000E7402" w:rsidRPr="00AB1CD7" w:rsidRDefault="000E7402" w:rsidP="001D6CBE">
            <w:pPr>
              <w:jc w:val="both"/>
              <w:rPr>
                <w:szCs w:val="28"/>
              </w:rPr>
            </w:pPr>
          </w:p>
        </w:tc>
      </w:tr>
      <w:tr w:rsidR="00AD7FEA" w:rsidRPr="00AB1CD7">
        <w:tc>
          <w:tcPr>
            <w:tcW w:w="2235" w:type="dxa"/>
          </w:tcPr>
          <w:p w:rsidR="00AD7FEA" w:rsidRDefault="00AD7FEA" w:rsidP="00364475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D7FEA" w:rsidRDefault="006A1377" w:rsidP="00AD7FE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Гришуков В.В., Володина И.А.</w:t>
            </w:r>
          </w:p>
          <w:p w:rsidR="006A1377" w:rsidRPr="00E24191" w:rsidRDefault="006A1377" w:rsidP="00AD7FE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0E7402" w:rsidRPr="00AB1CD7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6A1377">
              <w:rPr>
                <w:szCs w:val="28"/>
              </w:rPr>
              <w:t>2</w:t>
            </w:r>
            <w:r w:rsidR="002F0126">
              <w:rPr>
                <w:szCs w:val="28"/>
              </w:rPr>
              <w:t>7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0E7402" w:rsidRPr="001A126F" w:rsidRDefault="000E7402" w:rsidP="001D6CBE">
            <w:pPr>
              <w:jc w:val="both"/>
              <w:rPr>
                <w:szCs w:val="28"/>
              </w:rPr>
            </w:pPr>
          </w:p>
          <w:p w:rsidR="000E7402" w:rsidRDefault="000E7402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E7402" w:rsidRPr="001A126F" w:rsidRDefault="000E7402" w:rsidP="001D6CBE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Pr="00AB1CD7" w:rsidRDefault="00364475" w:rsidP="006A1377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A1377"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6A1377" w:rsidRPr="00E24191" w:rsidRDefault="006A1377" w:rsidP="006A137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изменений в статью 8 Закона Приморского края "О социальной поддержке льготных категорий граждан, проживающих на территории Приморского края"</w:t>
            </w:r>
            <w:r>
              <w:rPr>
                <w:szCs w:val="28"/>
              </w:rPr>
              <w:t>.</w:t>
            </w:r>
          </w:p>
          <w:p w:rsidR="00364475" w:rsidRPr="004D3A6F" w:rsidRDefault="00364475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364475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6A1377">
              <w:rPr>
                <w:szCs w:val="28"/>
              </w:rPr>
              <w:t>Чемерис И.С.</w:t>
            </w:r>
          </w:p>
          <w:p w:rsidR="00364475" w:rsidRPr="00AB1CD7" w:rsidRDefault="00364475" w:rsidP="001D6CBE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364475" w:rsidRPr="00AB1CD7" w:rsidRDefault="00364475" w:rsidP="001D6CB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4475" w:rsidRPr="00AB1CD7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6A1377">
              <w:rPr>
                <w:szCs w:val="28"/>
              </w:rPr>
              <w:t>2</w:t>
            </w:r>
            <w:r w:rsidR="002F0126">
              <w:rPr>
                <w:szCs w:val="28"/>
              </w:rPr>
              <w:t>8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364475" w:rsidRPr="00AB1CD7" w:rsidRDefault="00364475" w:rsidP="001D6CBE">
            <w:pPr>
              <w:jc w:val="both"/>
              <w:rPr>
                <w:szCs w:val="28"/>
              </w:rPr>
            </w:pPr>
          </w:p>
          <w:p w:rsidR="00364475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364475" w:rsidRPr="00AB1CD7" w:rsidRDefault="00364475" w:rsidP="001D6CBE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Pr="00AB1CD7" w:rsidRDefault="00364475" w:rsidP="006A1377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A1377"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6A1377" w:rsidRPr="00E24191" w:rsidRDefault="006A1377" w:rsidP="006A137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E24191">
              <w:rPr>
                <w:szCs w:val="28"/>
              </w:rPr>
              <w:t>О проекте закона Приморского края "О внесении изменений в Закон Приморского края "О молодежной политике в Приморском крае"</w:t>
            </w:r>
            <w:r>
              <w:rPr>
                <w:szCs w:val="28"/>
              </w:rPr>
              <w:t>.</w:t>
            </w:r>
          </w:p>
          <w:p w:rsidR="00364475" w:rsidRDefault="00364475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364475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</w:t>
            </w:r>
            <w:r w:rsidR="006A1377">
              <w:rPr>
                <w:szCs w:val="28"/>
              </w:rPr>
              <w:t>Чемерис И.С.</w:t>
            </w:r>
          </w:p>
          <w:p w:rsidR="00364475" w:rsidRPr="00AB1CD7" w:rsidRDefault="00364475" w:rsidP="001D6CBE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Default="00364475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64475" w:rsidRDefault="006A1377" w:rsidP="001D6CBE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Кайданович</w:t>
            </w:r>
            <w:proofErr w:type="spellEnd"/>
            <w:r>
              <w:rPr>
                <w:szCs w:val="28"/>
              </w:rPr>
              <w:t xml:space="preserve"> А.Ю.</w:t>
            </w:r>
          </w:p>
          <w:p w:rsidR="00364475" w:rsidRPr="00A318B6" w:rsidRDefault="00364475" w:rsidP="001D6CBE">
            <w:pPr>
              <w:pStyle w:val="3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Pr="00AB1CD7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364475" w:rsidRPr="00AB1CD7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6A1377">
              <w:rPr>
                <w:szCs w:val="28"/>
              </w:rPr>
              <w:t>2</w:t>
            </w:r>
            <w:r w:rsidR="002F0126">
              <w:rPr>
                <w:szCs w:val="28"/>
              </w:rPr>
              <w:t>9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364475" w:rsidRPr="00AB1CD7" w:rsidRDefault="00364475" w:rsidP="001D6CBE">
            <w:pPr>
              <w:jc w:val="both"/>
              <w:rPr>
                <w:szCs w:val="28"/>
              </w:rPr>
            </w:pPr>
          </w:p>
          <w:p w:rsidR="00364475" w:rsidRDefault="00364475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364475" w:rsidRPr="00AB1CD7" w:rsidRDefault="00364475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18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D6CBE" w:rsidRPr="00E24191" w:rsidRDefault="001D6CBE" w:rsidP="001D6CBE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>Об обращении Ярославской областной Думы к Председателю Правительства Российской Федерации Д.А. Медведеву по вопросу внесения изменений в статью 51 Федерального закона "Об обязательном медицинском страховании в Российской Федерации"</w:t>
            </w:r>
            <w:r w:rsidR="002F0126">
              <w:rPr>
                <w:szCs w:val="28"/>
              </w:rPr>
              <w:t>.</w:t>
            </w:r>
          </w:p>
          <w:p w:rsidR="001D6CBE" w:rsidRDefault="001D6CBE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D6CBE" w:rsidRDefault="00B55AB8" w:rsidP="001D6CBE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Солодовников В.В.</w:t>
            </w:r>
          </w:p>
          <w:p w:rsidR="001D6CBE" w:rsidRPr="00A318B6" w:rsidRDefault="001D6CBE" w:rsidP="001D6CBE">
            <w:pPr>
              <w:pStyle w:val="3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2F0126">
              <w:rPr>
                <w:szCs w:val="28"/>
              </w:rPr>
              <w:t>30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55AB8" w:rsidRPr="00E24191" w:rsidRDefault="00B55AB8" w:rsidP="00B55AB8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 xml:space="preserve">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изменений </w:t>
            </w:r>
            <w:proofErr w:type="gramStart"/>
            <w:r w:rsidRPr="00E24191">
              <w:rPr>
                <w:szCs w:val="28"/>
              </w:rPr>
              <w:t>с</w:t>
            </w:r>
            <w:proofErr w:type="gramEnd"/>
            <w:r w:rsidRPr="00E24191">
              <w:rPr>
                <w:szCs w:val="28"/>
              </w:rPr>
              <w:t xml:space="preserve"> статью 19 Федерального закона "О трудовых пенсиях в Российской Федерации"</w:t>
            </w:r>
            <w:r>
              <w:rPr>
                <w:szCs w:val="28"/>
              </w:rPr>
              <w:t>.</w:t>
            </w:r>
          </w:p>
          <w:p w:rsidR="001D6CBE" w:rsidRDefault="001D6CBE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B55AB8">
              <w:rPr>
                <w:szCs w:val="28"/>
              </w:rPr>
              <w:t>3</w:t>
            </w:r>
            <w:r w:rsidR="002F0126">
              <w:rPr>
                <w:szCs w:val="28"/>
              </w:rPr>
              <w:t>1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20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D6CBE" w:rsidRDefault="00B55AB8" w:rsidP="001D6CBE">
            <w:pPr>
              <w:jc w:val="both"/>
              <w:rPr>
                <w:szCs w:val="28"/>
              </w:rPr>
            </w:pPr>
            <w:r w:rsidRPr="00E24191">
              <w:rPr>
                <w:szCs w:val="28"/>
              </w:rPr>
              <w:t xml:space="preserve">Об обращении Законодательного Собрания Республики Карелия к Министру здравоохранения Российской Федерации В.И. Скворцовой о необходимости лекарственного обеспечения генно-инженерными биологическими препаратами детей, страдающих </w:t>
            </w:r>
            <w:proofErr w:type="spellStart"/>
            <w:r w:rsidRPr="00E24191">
              <w:rPr>
                <w:szCs w:val="28"/>
              </w:rPr>
              <w:t>ювенильным</w:t>
            </w:r>
            <w:proofErr w:type="spellEnd"/>
            <w:r w:rsidRPr="00E24191">
              <w:rPr>
                <w:szCs w:val="28"/>
              </w:rPr>
              <w:t xml:space="preserve"> </w:t>
            </w:r>
            <w:proofErr w:type="spellStart"/>
            <w:r w:rsidRPr="00E24191">
              <w:rPr>
                <w:szCs w:val="28"/>
              </w:rPr>
              <w:t>ревматоидным</w:t>
            </w:r>
            <w:proofErr w:type="spellEnd"/>
            <w:r w:rsidRPr="00E24191">
              <w:rPr>
                <w:szCs w:val="28"/>
              </w:rPr>
              <w:t xml:space="preserve"> артритом</w:t>
            </w:r>
            <w:r>
              <w:rPr>
                <w:szCs w:val="28"/>
              </w:rPr>
              <w:t>.</w:t>
            </w:r>
          </w:p>
          <w:p w:rsidR="00B55AB8" w:rsidRDefault="00B55AB8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B55AB8">
              <w:rPr>
                <w:szCs w:val="28"/>
              </w:rPr>
              <w:t>3</w:t>
            </w:r>
            <w:r w:rsidR="002F0126">
              <w:rPr>
                <w:szCs w:val="28"/>
              </w:rPr>
              <w:t>2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21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55AB8" w:rsidRPr="00E24191" w:rsidRDefault="00B55AB8" w:rsidP="00B55AB8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 xml:space="preserve">О подготовке депутатских слушаний на тему "О проблемах в сфере здравоохранения Приморского края </w:t>
            </w:r>
            <w:r w:rsidR="002F0126">
              <w:rPr>
                <w:szCs w:val="28"/>
              </w:rPr>
              <w:t xml:space="preserve">                </w:t>
            </w:r>
            <w:r w:rsidRPr="00E24191">
              <w:rPr>
                <w:szCs w:val="28"/>
              </w:rPr>
              <w:lastRenderedPageBreak/>
              <w:t>и путях их решения"</w:t>
            </w:r>
            <w:r>
              <w:rPr>
                <w:szCs w:val="28"/>
              </w:rPr>
              <w:t>.</w:t>
            </w:r>
          </w:p>
          <w:p w:rsidR="001D6CBE" w:rsidRDefault="001D6CBE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E35F7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 w:rsidR="00E35F70">
              <w:rPr>
                <w:szCs w:val="28"/>
              </w:rPr>
              <w:t xml:space="preserve"> Чемерис И.С., пояснил, что к</w:t>
            </w:r>
            <w:r w:rsidR="00A90A95">
              <w:rPr>
                <w:szCs w:val="28"/>
              </w:rPr>
              <w:t xml:space="preserve">омитетом подготовлены перечни вопросов для проведения депутатских слушаний к департаменту здравоохранения Приморского края, </w:t>
            </w:r>
            <w:proofErr w:type="spellStart"/>
            <w:r w:rsidR="00A90A95">
              <w:rPr>
                <w:szCs w:val="28"/>
              </w:rPr>
              <w:t>ТФОМСу</w:t>
            </w:r>
            <w:proofErr w:type="spellEnd"/>
            <w:r w:rsidR="00A90A95">
              <w:rPr>
                <w:szCs w:val="28"/>
              </w:rPr>
              <w:t xml:space="preserve"> Приморского края, страховым компаниям.</w:t>
            </w:r>
          </w:p>
          <w:p w:rsidR="00E35F70" w:rsidRPr="00AB1CD7" w:rsidRDefault="00E35F70" w:rsidP="00E35F70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A90A95" w:rsidRDefault="00B55AB8" w:rsidP="001D6CBE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 xml:space="preserve">Солодовников В.В., </w:t>
            </w:r>
          </w:p>
          <w:p w:rsidR="001D6CBE" w:rsidRDefault="00B55AB8" w:rsidP="001D6CBE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  <w:r w:rsidR="00A90A95">
              <w:rPr>
                <w:szCs w:val="28"/>
              </w:rPr>
              <w:t xml:space="preserve"> предложил</w:t>
            </w:r>
            <w:r w:rsidR="00E35F70">
              <w:rPr>
                <w:szCs w:val="28"/>
              </w:rPr>
              <w:t xml:space="preserve"> дополнительно</w:t>
            </w:r>
            <w:r w:rsidR="00A90A95">
              <w:rPr>
                <w:szCs w:val="28"/>
              </w:rPr>
              <w:t xml:space="preserve"> включить</w:t>
            </w:r>
            <w:r w:rsidR="00E35F70">
              <w:rPr>
                <w:szCs w:val="28"/>
              </w:rPr>
              <w:t xml:space="preserve">                </w:t>
            </w:r>
            <w:r w:rsidR="00A90A95">
              <w:rPr>
                <w:szCs w:val="28"/>
              </w:rPr>
              <w:t xml:space="preserve"> в перечень рассматриваемых вопросов на депутатских слушаниях вопрос о принципах и </w:t>
            </w:r>
            <w:r w:rsidR="00E35F70">
              <w:rPr>
                <w:szCs w:val="28"/>
              </w:rPr>
              <w:t xml:space="preserve">механизмах </w:t>
            </w:r>
            <w:r w:rsidR="00A90A95">
              <w:rPr>
                <w:szCs w:val="28"/>
              </w:rPr>
              <w:t>финансирования</w:t>
            </w:r>
            <w:r w:rsidR="00E35F70">
              <w:rPr>
                <w:szCs w:val="28"/>
              </w:rPr>
              <w:t xml:space="preserve"> учреждений здравоохранения, в том числе отделений скорой медицинской помощи и оплаты жилищно-коммунальных услуг.</w:t>
            </w:r>
          </w:p>
          <w:p w:rsidR="00E35F70" w:rsidRPr="00A318B6" w:rsidRDefault="00E35F70" w:rsidP="00E35F70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E35F70" w:rsidRDefault="001D6CBE" w:rsidP="001D6CBE">
            <w:pPr>
              <w:jc w:val="both"/>
              <w:rPr>
                <w:szCs w:val="28"/>
              </w:rPr>
            </w:pPr>
            <w:r w:rsidRPr="00E35F70">
              <w:rPr>
                <w:szCs w:val="28"/>
              </w:rPr>
              <w:t>РЕШИЛИ:</w:t>
            </w:r>
          </w:p>
          <w:p w:rsidR="00B55AB8" w:rsidRPr="00AB1CD7" w:rsidRDefault="00B55AB8" w:rsidP="001D6CBE">
            <w:pPr>
              <w:jc w:val="both"/>
              <w:rPr>
                <w:szCs w:val="28"/>
              </w:rPr>
            </w:pPr>
            <w:r w:rsidRPr="00E35F70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1D6CBE" w:rsidRDefault="009467A5" w:rsidP="001D6C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перечни вопросов</w:t>
            </w:r>
            <w:r w:rsidR="00E35F70">
              <w:rPr>
                <w:szCs w:val="28"/>
              </w:rPr>
              <w:t xml:space="preserve"> к рассмотрению на депутатских слушаниях</w:t>
            </w:r>
            <w:r>
              <w:rPr>
                <w:szCs w:val="28"/>
              </w:rPr>
              <w:t xml:space="preserve"> и н</w:t>
            </w:r>
            <w:r w:rsidR="00A90A95">
              <w:rPr>
                <w:szCs w:val="28"/>
              </w:rPr>
              <w:t xml:space="preserve">аправить </w:t>
            </w:r>
            <w:r>
              <w:rPr>
                <w:szCs w:val="28"/>
              </w:rPr>
              <w:t>их</w:t>
            </w:r>
            <w:r w:rsidR="00A90A95">
              <w:rPr>
                <w:szCs w:val="28"/>
              </w:rPr>
              <w:t xml:space="preserve"> в департамент здравоохранения Приморского края, </w:t>
            </w:r>
            <w:r>
              <w:rPr>
                <w:szCs w:val="28"/>
              </w:rPr>
              <w:t>ТФОМС Приморского края, и в страховую компанию "Восточно-страховой альянс", с просьбой до 15 августа подготовить и направить в комитет предложения в проект рекомендаций депутатских слушаний, а также тексты докладов выступающих.</w:t>
            </w:r>
          </w:p>
          <w:p w:rsidR="00E35F70" w:rsidRPr="00AB1CD7" w:rsidRDefault="00E35F70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55AB8" w:rsidRPr="00E24191" w:rsidRDefault="00B55AB8" w:rsidP="00B55AB8">
            <w:pPr>
              <w:pStyle w:val="3"/>
              <w:rPr>
                <w:szCs w:val="28"/>
              </w:rPr>
            </w:pPr>
            <w:r w:rsidRPr="00E24191">
              <w:rPr>
                <w:szCs w:val="28"/>
              </w:rPr>
              <w:t>О плане работы комитета Законодательного Собрания по социальной политике и защите прав граждан на четвертый квартал 2012 года</w:t>
            </w:r>
            <w:r>
              <w:rPr>
                <w:szCs w:val="28"/>
              </w:rPr>
              <w:t>.</w:t>
            </w:r>
          </w:p>
          <w:p w:rsidR="001D6CBE" w:rsidRDefault="001D6CBE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D6CBE" w:rsidRDefault="00B55AB8" w:rsidP="001D6CBE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Володина И.А.</w:t>
            </w:r>
          </w:p>
          <w:p w:rsidR="001D6CBE" w:rsidRPr="00A318B6" w:rsidRDefault="001D6CBE" w:rsidP="001D6CBE">
            <w:pPr>
              <w:pStyle w:val="3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B55AB8">
              <w:rPr>
                <w:szCs w:val="28"/>
              </w:rPr>
              <w:t>3</w:t>
            </w:r>
            <w:r w:rsidR="0016076C">
              <w:rPr>
                <w:szCs w:val="28"/>
              </w:rPr>
              <w:t>3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55AB8" w:rsidRPr="00E24191" w:rsidRDefault="00B55AB8" w:rsidP="00B55AB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24191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1D6CBE" w:rsidRDefault="001D6CBE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B55AB8">
              <w:rPr>
                <w:szCs w:val="28"/>
              </w:rPr>
              <w:t>3</w:t>
            </w:r>
            <w:r w:rsidR="0016076C">
              <w:rPr>
                <w:szCs w:val="28"/>
              </w:rPr>
              <w:t>4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55AB8" w:rsidRDefault="00B55AB8" w:rsidP="00B55AB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24191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B55AB8" w:rsidRPr="00E24191" w:rsidRDefault="00B55AB8" w:rsidP="00B55AB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B55AB8">
              <w:rPr>
                <w:szCs w:val="28"/>
              </w:rPr>
              <w:t>3</w:t>
            </w:r>
            <w:r w:rsidR="0016076C">
              <w:rPr>
                <w:szCs w:val="28"/>
              </w:rPr>
              <w:t>5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D6CBE" w:rsidRDefault="009C5532" w:rsidP="001D6CBE">
            <w:pPr>
              <w:jc w:val="both"/>
            </w:pPr>
            <w:r>
              <w:t>О проекте закона Приморского края "О внесении изменений в статью 3 Закона Приморского края                    "Об обеспечении оказания юридической помощи на территории Приморского края" (</w:t>
            </w:r>
            <w:r w:rsidR="00BF1ADF">
              <w:t>первое</w:t>
            </w:r>
            <w:r>
              <w:t xml:space="preserve"> чтение).</w:t>
            </w:r>
          </w:p>
          <w:p w:rsidR="009C5532" w:rsidRDefault="009C5532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16076C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16076C">
              <w:rPr>
                <w:szCs w:val="28"/>
              </w:rPr>
              <w:t xml:space="preserve">136, </w:t>
            </w:r>
            <w:r>
              <w:rPr>
                <w:szCs w:val="28"/>
              </w:rPr>
              <w:t>1</w:t>
            </w:r>
            <w:r w:rsidR="009C5532">
              <w:rPr>
                <w:szCs w:val="28"/>
              </w:rPr>
              <w:t>37</w:t>
            </w:r>
            <w:r w:rsidRPr="00AB1CD7">
              <w:rPr>
                <w:szCs w:val="28"/>
              </w:rPr>
              <w:t xml:space="preserve"> (прилага</w:t>
            </w:r>
            <w:r w:rsidR="0016076C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26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D6CBE" w:rsidRDefault="009C5532" w:rsidP="001D6C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отзыве проекта постановления Законодательного Собрания "Об обращении </w:t>
            </w:r>
            <w:r w:rsidRPr="00986935"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t xml:space="preserve">к Председателю Правительства Российской Федерации Медведеву Д.А., Председателю Государственной Думы Федерального Собрания Российской Федерации Нарышкину С.Е. по вопросу установления на федеральном уровне возможности осуществления </w:t>
            </w:r>
            <w:r w:rsidRPr="00EB6CA3">
              <w:rPr>
                <w:szCs w:val="28"/>
              </w:rPr>
              <w:t>выездной торговли медикаментами на специально оборудованных автомобилях</w:t>
            </w:r>
            <w:r>
              <w:rPr>
                <w:szCs w:val="28"/>
              </w:rPr>
              <w:t>".</w:t>
            </w:r>
          </w:p>
          <w:p w:rsidR="009C5532" w:rsidRDefault="009C5532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9C5532">
              <w:rPr>
                <w:szCs w:val="28"/>
              </w:rPr>
              <w:t>3</w:t>
            </w:r>
            <w:r>
              <w:rPr>
                <w:szCs w:val="28"/>
              </w:rPr>
              <w:t>8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27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9C5532" w:rsidRDefault="009C5532" w:rsidP="009C5532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Об отзыве проекта постановления Законодательного Собрания "Об обращении </w:t>
            </w:r>
            <w:r w:rsidRPr="00986935">
              <w:rPr>
                <w:szCs w:val="28"/>
              </w:rPr>
              <w:t>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Pr="00986935">
              <w:rPr>
                <w:szCs w:val="28"/>
              </w:rPr>
              <w:t xml:space="preserve">к </w:t>
            </w:r>
            <w:r>
              <w:rPr>
                <w:szCs w:val="28"/>
              </w:rPr>
              <w:t xml:space="preserve">Председателю Правительства Российской Федерации Медведеву Д.А., Председателю Государственной Думы Федерального Собрания Российской Федерации Нарышкину С.Е. по вопросу лекарственного обеспечения граждан, имеющих право на государственную социальную помощь в виде социальной услуги по обеспечению в соответствии со стандартами </w:t>
            </w:r>
            <w:r>
              <w:rPr>
                <w:szCs w:val="28"/>
              </w:rPr>
              <w:lastRenderedPageBreak/>
              <w:t>медицинской помощи по рецептам врача (фельдшера) лекарственными препаратами, изделиями</w:t>
            </w:r>
            <w:proofErr w:type="gramEnd"/>
            <w:r>
              <w:rPr>
                <w:szCs w:val="28"/>
              </w:rPr>
              <w:t xml:space="preserve"> медицинского назначения, а также специализированными продуктами лечебного питания для детей-инвалидов".</w:t>
            </w:r>
          </w:p>
          <w:p w:rsidR="001D6CBE" w:rsidRDefault="001D6CBE" w:rsidP="001D6CBE">
            <w:pPr>
              <w:jc w:val="both"/>
              <w:rPr>
                <w:i/>
                <w:szCs w:val="28"/>
                <w:u w:val="single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Чемерис И.С.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  <w:tr w:rsidR="001D6CBE" w:rsidRPr="00AB1CD7">
        <w:tc>
          <w:tcPr>
            <w:tcW w:w="2235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1D6CBE" w:rsidRPr="00AB1CD7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</w:t>
            </w:r>
            <w:r w:rsidR="009C5532">
              <w:rPr>
                <w:szCs w:val="28"/>
              </w:rPr>
              <w:t>39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  <w:p w:rsidR="001D6CBE" w:rsidRDefault="001D6CBE" w:rsidP="001D6CB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D6CBE" w:rsidRPr="00AB1CD7" w:rsidRDefault="001D6CBE" w:rsidP="001D6CBE">
            <w:pPr>
              <w:jc w:val="both"/>
              <w:rPr>
                <w:szCs w:val="28"/>
              </w:rPr>
            </w:pPr>
          </w:p>
        </w:tc>
      </w:tr>
    </w:tbl>
    <w:p w:rsidR="00B61E0F" w:rsidRDefault="00B61E0F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Pr="00396428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Pr="00396428" w:rsidRDefault="00212D34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830C4F">
        <w:rPr>
          <w:szCs w:val="28"/>
        </w:rPr>
        <w:t xml:space="preserve">                      И.С. Чемерис</w:t>
      </w:r>
    </w:p>
    <w:sectPr w:rsidR="000F27CE" w:rsidRPr="00396428" w:rsidSect="007766D3">
      <w:headerReference w:type="even" r:id="rId10"/>
      <w:headerReference w:type="default" r:id="rId11"/>
      <w:pgSz w:w="11906" w:h="16838"/>
      <w:pgMar w:top="737" w:right="737" w:bottom="567" w:left="158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ADF" w:rsidRDefault="00BF1ADF">
      <w:r>
        <w:separator/>
      </w:r>
    </w:p>
  </w:endnote>
  <w:endnote w:type="continuationSeparator" w:id="0">
    <w:p w:rsidR="00BF1ADF" w:rsidRDefault="00BF1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ADF" w:rsidRDefault="00BF1ADF">
      <w:r>
        <w:separator/>
      </w:r>
    </w:p>
  </w:footnote>
  <w:footnote w:type="continuationSeparator" w:id="0">
    <w:p w:rsidR="00BF1ADF" w:rsidRDefault="00BF1A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DF" w:rsidRDefault="00BF1ADF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F1ADF" w:rsidRDefault="00BF1ADF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DF" w:rsidRDefault="00BF1ADF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BF1ADF" w:rsidRDefault="00BF1ADF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1D9F"/>
    <w:rsid w:val="00015D73"/>
    <w:rsid w:val="000173C9"/>
    <w:rsid w:val="0002528B"/>
    <w:rsid w:val="000271AF"/>
    <w:rsid w:val="000329CF"/>
    <w:rsid w:val="00034ED9"/>
    <w:rsid w:val="00035E3D"/>
    <w:rsid w:val="00036D10"/>
    <w:rsid w:val="00036EED"/>
    <w:rsid w:val="0004179E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67482"/>
    <w:rsid w:val="0007010F"/>
    <w:rsid w:val="00075DD1"/>
    <w:rsid w:val="000821DA"/>
    <w:rsid w:val="00092C3F"/>
    <w:rsid w:val="00093370"/>
    <w:rsid w:val="00095938"/>
    <w:rsid w:val="000A099C"/>
    <w:rsid w:val="000A10FE"/>
    <w:rsid w:val="000A17C0"/>
    <w:rsid w:val="000A35EA"/>
    <w:rsid w:val="000B2FBE"/>
    <w:rsid w:val="000B3B8D"/>
    <w:rsid w:val="000B42C8"/>
    <w:rsid w:val="000B4E7B"/>
    <w:rsid w:val="000C0073"/>
    <w:rsid w:val="000C0251"/>
    <w:rsid w:val="000C0CD6"/>
    <w:rsid w:val="000C38AA"/>
    <w:rsid w:val="000D0D0B"/>
    <w:rsid w:val="000D2A73"/>
    <w:rsid w:val="000D2FEB"/>
    <w:rsid w:val="000D5EF6"/>
    <w:rsid w:val="000D60B9"/>
    <w:rsid w:val="000E0BF4"/>
    <w:rsid w:val="000E1A35"/>
    <w:rsid w:val="000E26E2"/>
    <w:rsid w:val="000E40FC"/>
    <w:rsid w:val="000E5F87"/>
    <w:rsid w:val="000E625C"/>
    <w:rsid w:val="000E7402"/>
    <w:rsid w:val="000F009E"/>
    <w:rsid w:val="000F27CE"/>
    <w:rsid w:val="000F2F86"/>
    <w:rsid w:val="000F4A7A"/>
    <w:rsid w:val="000F4D30"/>
    <w:rsid w:val="000F5129"/>
    <w:rsid w:val="000F645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25D4"/>
    <w:rsid w:val="00124DFD"/>
    <w:rsid w:val="00126A23"/>
    <w:rsid w:val="00133B78"/>
    <w:rsid w:val="00133BCF"/>
    <w:rsid w:val="00134F11"/>
    <w:rsid w:val="0013606A"/>
    <w:rsid w:val="00136F7A"/>
    <w:rsid w:val="001525FB"/>
    <w:rsid w:val="001542DB"/>
    <w:rsid w:val="001550C2"/>
    <w:rsid w:val="00156E2A"/>
    <w:rsid w:val="0016076C"/>
    <w:rsid w:val="0016089C"/>
    <w:rsid w:val="001609D1"/>
    <w:rsid w:val="0018638E"/>
    <w:rsid w:val="00187650"/>
    <w:rsid w:val="0019146E"/>
    <w:rsid w:val="00196AC3"/>
    <w:rsid w:val="00196CE6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BCD"/>
    <w:rsid w:val="001C7EB8"/>
    <w:rsid w:val="001D104D"/>
    <w:rsid w:val="001D42CA"/>
    <w:rsid w:val="001D467B"/>
    <w:rsid w:val="001D6413"/>
    <w:rsid w:val="001D6CBE"/>
    <w:rsid w:val="001D7666"/>
    <w:rsid w:val="001E1DC2"/>
    <w:rsid w:val="001E56DE"/>
    <w:rsid w:val="001E7398"/>
    <w:rsid w:val="001F1BE7"/>
    <w:rsid w:val="001F3695"/>
    <w:rsid w:val="002006A5"/>
    <w:rsid w:val="00200C90"/>
    <w:rsid w:val="00206083"/>
    <w:rsid w:val="00206C79"/>
    <w:rsid w:val="002102F9"/>
    <w:rsid w:val="00212D34"/>
    <w:rsid w:val="00213246"/>
    <w:rsid w:val="00214FB4"/>
    <w:rsid w:val="00217246"/>
    <w:rsid w:val="00217781"/>
    <w:rsid w:val="0021792F"/>
    <w:rsid w:val="00232385"/>
    <w:rsid w:val="00233201"/>
    <w:rsid w:val="002334A6"/>
    <w:rsid w:val="002356BA"/>
    <w:rsid w:val="00240F5A"/>
    <w:rsid w:val="00244E87"/>
    <w:rsid w:val="00251488"/>
    <w:rsid w:val="002516CA"/>
    <w:rsid w:val="00253538"/>
    <w:rsid w:val="00256041"/>
    <w:rsid w:val="00260304"/>
    <w:rsid w:val="00266728"/>
    <w:rsid w:val="00267325"/>
    <w:rsid w:val="0026772C"/>
    <w:rsid w:val="00267CE7"/>
    <w:rsid w:val="00270F5F"/>
    <w:rsid w:val="00271C5E"/>
    <w:rsid w:val="00274194"/>
    <w:rsid w:val="00274908"/>
    <w:rsid w:val="00277B0A"/>
    <w:rsid w:val="00281F04"/>
    <w:rsid w:val="002823D4"/>
    <w:rsid w:val="0028504C"/>
    <w:rsid w:val="00286008"/>
    <w:rsid w:val="00286465"/>
    <w:rsid w:val="00290963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D06FE"/>
    <w:rsid w:val="002D0AD2"/>
    <w:rsid w:val="002D159F"/>
    <w:rsid w:val="002D2619"/>
    <w:rsid w:val="002D3940"/>
    <w:rsid w:val="002E18AC"/>
    <w:rsid w:val="002E3BD1"/>
    <w:rsid w:val="002E41BF"/>
    <w:rsid w:val="002E452A"/>
    <w:rsid w:val="002E6BD2"/>
    <w:rsid w:val="002E7E39"/>
    <w:rsid w:val="002F0020"/>
    <w:rsid w:val="002F0126"/>
    <w:rsid w:val="002F0512"/>
    <w:rsid w:val="002F1BA9"/>
    <w:rsid w:val="002F1E4F"/>
    <w:rsid w:val="0030708D"/>
    <w:rsid w:val="003070A4"/>
    <w:rsid w:val="003107C5"/>
    <w:rsid w:val="00310B59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2CFB"/>
    <w:rsid w:val="00352E6E"/>
    <w:rsid w:val="00352F0E"/>
    <w:rsid w:val="003541F2"/>
    <w:rsid w:val="003542BE"/>
    <w:rsid w:val="00364475"/>
    <w:rsid w:val="00365B12"/>
    <w:rsid w:val="00370906"/>
    <w:rsid w:val="00370DE6"/>
    <w:rsid w:val="003738F5"/>
    <w:rsid w:val="00373CED"/>
    <w:rsid w:val="0038330C"/>
    <w:rsid w:val="0038533F"/>
    <w:rsid w:val="00386A31"/>
    <w:rsid w:val="0038703A"/>
    <w:rsid w:val="00390E64"/>
    <w:rsid w:val="00393265"/>
    <w:rsid w:val="00395168"/>
    <w:rsid w:val="00396428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C7BE4"/>
    <w:rsid w:val="003D17F2"/>
    <w:rsid w:val="003D32F1"/>
    <w:rsid w:val="003D6790"/>
    <w:rsid w:val="003D6ECA"/>
    <w:rsid w:val="003E2BE5"/>
    <w:rsid w:val="003E426D"/>
    <w:rsid w:val="003E46D2"/>
    <w:rsid w:val="003E5F59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2D6B"/>
    <w:rsid w:val="00423739"/>
    <w:rsid w:val="0042691C"/>
    <w:rsid w:val="0043074A"/>
    <w:rsid w:val="004315B3"/>
    <w:rsid w:val="00431614"/>
    <w:rsid w:val="00433E87"/>
    <w:rsid w:val="00435230"/>
    <w:rsid w:val="0044175A"/>
    <w:rsid w:val="00442F2A"/>
    <w:rsid w:val="00451248"/>
    <w:rsid w:val="0045354F"/>
    <w:rsid w:val="00455751"/>
    <w:rsid w:val="004563C9"/>
    <w:rsid w:val="00457CE4"/>
    <w:rsid w:val="00461CFA"/>
    <w:rsid w:val="004654E7"/>
    <w:rsid w:val="00470E07"/>
    <w:rsid w:val="00475526"/>
    <w:rsid w:val="004757D0"/>
    <w:rsid w:val="00475D12"/>
    <w:rsid w:val="00475E3E"/>
    <w:rsid w:val="00477812"/>
    <w:rsid w:val="004834C3"/>
    <w:rsid w:val="00485B0E"/>
    <w:rsid w:val="00491522"/>
    <w:rsid w:val="004A14F3"/>
    <w:rsid w:val="004A183E"/>
    <w:rsid w:val="004A3951"/>
    <w:rsid w:val="004A4E8A"/>
    <w:rsid w:val="004A7468"/>
    <w:rsid w:val="004B10AB"/>
    <w:rsid w:val="004B7286"/>
    <w:rsid w:val="004B72BD"/>
    <w:rsid w:val="004C09BA"/>
    <w:rsid w:val="004C3485"/>
    <w:rsid w:val="004C6D29"/>
    <w:rsid w:val="004C7BC9"/>
    <w:rsid w:val="004D292C"/>
    <w:rsid w:val="004D2C1E"/>
    <w:rsid w:val="004D3110"/>
    <w:rsid w:val="004D3A6F"/>
    <w:rsid w:val="004D4131"/>
    <w:rsid w:val="004D7FE2"/>
    <w:rsid w:val="004E62D0"/>
    <w:rsid w:val="004E6EB4"/>
    <w:rsid w:val="004E7E53"/>
    <w:rsid w:val="004F1603"/>
    <w:rsid w:val="00500D9B"/>
    <w:rsid w:val="00503D7D"/>
    <w:rsid w:val="00523586"/>
    <w:rsid w:val="00523679"/>
    <w:rsid w:val="00527A81"/>
    <w:rsid w:val="00530660"/>
    <w:rsid w:val="0053234D"/>
    <w:rsid w:val="005338CA"/>
    <w:rsid w:val="005377E4"/>
    <w:rsid w:val="00537947"/>
    <w:rsid w:val="005449C9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5E44"/>
    <w:rsid w:val="005763A9"/>
    <w:rsid w:val="0058079E"/>
    <w:rsid w:val="00580A17"/>
    <w:rsid w:val="00580C80"/>
    <w:rsid w:val="0058188B"/>
    <w:rsid w:val="00582A18"/>
    <w:rsid w:val="00587629"/>
    <w:rsid w:val="00590877"/>
    <w:rsid w:val="005926AA"/>
    <w:rsid w:val="00593418"/>
    <w:rsid w:val="00594AB7"/>
    <w:rsid w:val="005973CF"/>
    <w:rsid w:val="00597EA0"/>
    <w:rsid w:val="005A2B35"/>
    <w:rsid w:val="005A32A5"/>
    <w:rsid w:val="005A4EAA"/>
    <w:rsid w:val="005B2396"/>
    <w:rsid w:val="005B23A6"/>
    <w:rsid w:val="005B58FB"/>
    <w:rsid w:val="005B7B81"/>
    <w:rsid w:val="005C3415"/>
    <w:rsid w:val="005C6572"/>
    <w:rsid w:val="005D5F81"/>
    <w:rsid w:val="005E0D4B"/>
    <w:rsid w:val="005E1450"/>
    <w:rsid w:val="005E16E5"/>
    <w:rsid w:val="005E2EC6"/>
    <w:rsid w:val="005E539D"/>
    <w:rsid w:val="005E57AB"/>
    <w:rsid w:val="005E6237"/>
    <w:rsid w:val="005F1308"/>
    <w:rsid w:val="005F2E29"/>
    <w:rsid w:val="005F3FCB"/>
    <w:rsid w:val="005F489D"/>
    <w:rsid w:val="005F4901"/>
    <w:rsid w:val="005F4E0C"/>
    <w:rsid w:val="00600FBA"/>
    <w:rsid w:val="006048DD"/>
    <w:rsid w:val="00604E53"/>
    <w:rsid w:val="00607F45"/>
    <w:rsid w:val="00610F70"/>
    <w:rsid w:val="00626FE0"/>
    <w:rsid w:val="006272B2"/>
    <w:rsid w:val="006303D7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5907"/>
    <w:rsid w:val="00671766"/>
    <w:rsid w:val="00681245"/>
    <w:rsid w:val="00684839"/>
    <w:rsid w:val="00684D59"/>
    <w:rsid w:val="006865E6"/>
    <w:rsid w:val="00694A16"/>
    <w:rsid w:val="006A1377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C1B5F"/>
    <w:rsid w:val="006C630B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4D44"/>
    <w:rsid w:val="006F5B6C"/>
    <w:rsid w:val="00700200"/>
    <w:rsid w:val="007010C5"/>
    <w:rsid w:val="007076BA"/>
    <w:rsid w:val="00711448"/>
    <w:rsid w:val="00711D70"/>
    <w:rsid w:val="00715DA2"/>
    <w:rsid w:val="007211A0"/>
    <w:rsid w:val="00722B16"/>
    <w:rsid w:val="00723A97"/>
    <w:rsid w:val="00724626"/>
    <w:rsid w:val="00726BB8"/>
    <w:rsid w:val="0073272D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2946"/>
    <w:rsid w:val="00763F5B"/>
    <w:rsid w:val="0076690F"/>
    <w:rsid w:val="00766E89"/>
    <w:rsid w:val="007702F0"/>
    <w:rsid w:val="00772E3A"/>
    <w:rsid w:val="007766D3"/>
    <w:rsid w:val="00776EFB"/>
    <w:rsid w:val="00785410"/>
    <w:rsid w:val="00790C39"/>
    <w:rsid w:val="00792C0D"/>
    <w:rsid w:val="00793A9D"/>
    <w:rsid w:val="007945A9"/>
    <w:rsid w:val="007A2538"/>
    <w:rsid w:val="007A2DDF"/>
    <w:rsid w:val="007A3EF4"/>
    <w:rsid w:val="007A521E"/>
    <w:rsid w:val="007B0166"/>
    <w:rsid w:val="007B1237"/>
    <w:rsid w:val="007B12BD"/>
    <w:rsid w:val="007C1E46"/>
    <w:rsid w:val="007C36B3"/>
    <w:rsid w:val="007C3794"/>
    <w:rsid w:val="007C66CA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25F0"/>
    <w:rsid w:val="00805D96"/>
    <w:rsid w:val="0080664C"/>
    <w:rsid w:val="00807E23"/>
    <w:rsid w:val="008147FE"/>
    <w:rsid w:val="008226FA"/>
    <w:rsid w:val="008227E0"/>
    <w:rsid w:val="008231FA"/>
    <w:rsid w:val="008240E3"/>
    <w:rsid w:val="008242FE"/>
    <w:rsid w:val="00830C4F"/>
    <w:rsid w:val="00832000"/>
    <w:rsid w:val="00832A6E"/>
    <w:rsid w:val="00832DDC"/>
    <w:rsid w:val="008351EE"/>
    <w:rsid w:val="00835272"/>
    <w:rsid w:val="0083613B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92C54"/>
    <w:rsid w:val="00897730"/>
    <w:rsid w:val="008A0F92"/>
    <w:rsid w:val="008A1AC7"/>
    <w:rsid w:val="008A221D"/>
    <w:rsid w:val="008A305B"/>
    <w:rsid w:val="008A5830"/>
    <w:rsid w:val="008A5BD7"/>
    <w:rsid w:val="008B5479"/>
    <w:rsid w:val="008C0F07"/>
    <w:rsid w:val="008C159A"/>
    <w:rsid w:val="008C25DA"/>
    <w:rsid w:val="008C39E3"/>
    <w:rsid w:val="008C613C"/>
    <w:rsid w:val="008C6455"/>
    <w:rsid w:val="008C661F"/>
    <w:rsid w:val="008C7226"/>
    <w:rsid w:val="008D165C"/>
    <w:rsid w:val="008D2373"/>
    <w:rsid w:val="008D2755"/>
    <w:rsid w:val="008D4EB2"/>
    <w:rsid w:val="008E0BFA"/>
    <w:rsid w:val="008E0C8B"/>
    <w:rsid w:val="008E18E5"/>
    <w:rsid w:val="008E59B2"/>
    <w:rsid w:val="008E5C66"/>
    <w:rsid w:val="008E7391"/>
    <w:rsid w:val="008F05BD"/>
    <w:rsid w:val="008F0BD0"/>
    <w:rsid w:val="008F2B8A"/>
    <w:rsid w:val="008F66D6"/>
    <w:rsid w:val="008F6DEA"/>
    <w:rsid w:val="008F7C18"/>
    <w:rsid w:val="0090014E"/>
    <w:rsid w:val="00901B21"/>
    <w:rsid w:val="00902291"/>
    <w:rsid w:val="00902910"/>
    <w:rsid w:val="0090433C"/>
    <w:rsid w:val="00905843"/>
    <w:rsid w:val="00910C88"/>
    <w:rsid w:val="009113FA"/>
    <w:rsid w:val="0091350F"/>
    <w:rsid w:val="00914312"/>
    <w:rsid w:val="009167B1"/>
    <w:rsid w:val="0093040B"/>
    <w:rsid w:val="00935528"/>
    <w:rsid w:val="00936005"/>
    <w:rsid w:val="00937C8F"/>
    <w:rsid w:val="0094663D"/>
    <w:rsid w:val="009467A5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6BF7"/>
    <w:rsid w:val="00967F2A"/>
    <w:rsid w:val="00972244"/>
    <w:rsid w:val="009819F8"/>
    <w:rsid w:val="009827BC"/>
    <w:rsid w:val="00983D34"/>
    <w:rsid w:val="009873E4"/>
    <w:rsid w:val="00987648"/>
    <w:rsid w:val="00987683"/>
    <w:rsid w:val="00990F84"/>
    <w:rsid w:val="009924E8"/>
    <w:rsid w:val="0099304A"/>
    <w:rsid w:val="00993FC1"/>
    <w:rsid w:val="00994D69"/>
    <w:rsid w:val="009952A0"/>
    <w:rsid w:val="00995C51"/>
    <w:rsid w:val="009A0EA5"/>
    <w:rsid w:val="009A3B70"/>
    <w:rsid w:val="009A6B77"/>
    <w:rsid w:val="009A7DA8"/>
    <w:rsid w:val="009B3D21"/>
    <w:rsid w:val="009B4C5A"/>
    <w:rsid w:val="009C0B8B"/>
    <w:rsid w:val="009C0F37"/>
    <w:rsid w:val="009C1E79"/>
    <w:rsid w:val="009C1FCD"/>
    <w:rsid w:val="009C3784"/>
    <w:rsid w:val="009C3DAB"/>
    <w:rsid w:val="009C4767"/>
    <w:rsid w:val="009C5532"/>
    <w:rsid w:val="009C6A55"/>
    <w:rsid w:val="009C7033"/>
    <w:rsid w:val="009C74B1"/>
    <w:rsid w:val="009D3520"/>
    <w:rsid w:val="009D56BB"/>
    <w:rsid w:val="009D6AB9"/>
    <w:rsid w:val="009D6C9C"/>
    <w:rsid w:val="009D7319"/>
    <w:rsid w:val="009E0254"/>
    <w:rsid w:val="009E0E2E"/>
    <w:rsid w:val="009E0EFA"/>
    <w:rsid w:val="009E12C4"/>
    <w:rsid w:val="009E2FC1"/>
    <w:rsid w:val="009E3245"/>
    <w:rsid w:val="009E3352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14A6A"/>
    <w:rsid w:val="00A2059D"/>
    <w:rsid w:val="00A23927"/>
    <w:rsid w:val="00A318B6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767B2"/>
    <w:rsid w:val="00A8048E"/>
    <w:rsid w:val="00A84599"/>
    <w:rsid w:val="00A866F0"/>
    <w:rsid w:val="00A87C58"/>
    <w:rsid w:val="00A87FB3"/>
    <w:rsid w:val="00A90A95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6CC1"/>
    <w:rsid w:val="00AC0680"/>
    <w:rsid w:val="00AC122C"/>
    <w:rsid w:val="00AC1F3C"/>
    <w:rsid w:val="00AC2874"/>
    <w:rsid w:val="00AC38E8"/>
    <w:rsid w:val="00AC3D50"/>
    <w:rsid w:val="00AC7429"/>
    <w:rsid w:val="00AD15CA"/>
    <w:rsid w:val="00AD43F9"/>
    <w:rsid w:val="00AD6529"/>
    <w:rsid w:val="00AD7FEA"/>
    <w:rsid w:val="00AE16F7"/>
    <w:rsid w:val="00AE2043"/>
    <w:rsid w:val="00AF1EF2"/>
    <w:rsid w:val="00AF35E4"/>
    <w:rsid w:val="00AF4C43"/>
    <w:rsid w:val="00AF779F"/>
    <w:rsid w:val="00AF78FE"/>
    <w:rsid w:val="00B022AF"/>
    <w:rsid w:val="00B043CF"/>
    <w:rsid w:val="00B10F30"/>
    <w:rsid w:val="00B11A7E"/>
    <w:rsid w:val="00B13808"/>
    <w:rsid w:val="00B14027"/>
    <w:rsid w:val="00B23658"/>
    <w:rsid w:val="00B24023"/>
    <w:rsid w:val="00B2441A"/>
    <w:rsid w:val="00B244BE"/>
    <w:rsid w:val="00B255FA"/>
    <w:rsid w:val="00B25A89"/>
    <w:rsid w:val="00B26E54"/>
    <w:rsid w:val="00B30AD0"/>
    <w:rsid w:val="00B35F1A"/>
    <w:rsid w:val="00B37F60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5AB8"/>
    <w:rsid w:val="00B57810"/>
    <w:rsid w:val="00B6011F"/>
    <w:rsid w:val="00B61E0F"/>
    <w:rsid w:val="00B635EA"/>
    <w:rsid w:val="00B63DBD"/>
    <w:rsid w:val="00B65968"/>
    <w:rsid w:val="00B670CC"/>
    <w:rsid w:val="00B67ED2"/>
    <w:rsid w:val="00B728C1"/>
    <w:rsid w:val="00B74034"/>
    <w:rsid w:val="00B80FC5"/>
    <w:rsid w:val="00B816B4"/>
    <w:rsid w:val="00B83AF0"/>
    <w:rsid w:val="00B859D6"/>
    <w:rsid w:val="00B90DF1"/>
    <w:rsid w:val="00B9239F"/>
    <w:rsid w:val="00B939A8"/>
    <w:rsid w:val="00BA1943"/>
    <w:rsid w:val="00BA798C"/>
    <w:rsid w:val="00BB010D"/>
    <w:rsid w:val="00BB0990"/>
    <w:rsid w:val="00BB1D8C"/>
    <w:rsid w:val="00BB5330"/>
    <w:rsid w:val="00BB6529"/>
    <w:rsid w:val="00BB6E0E"/>
    <w:rsid w:val="00BC1A42"/>
    <w:rsid w:val="00BC45A3"/>
    <w:rsid w:val="00BC5614"/>
    <w:rsid w:val="00BD055C"/>
    <w:rsid w:val="00BD22F9"/>
    <w:rsid w:val="00BD43E4"/>
    <w:rsid w:val="00BD46E2"/>
    <w:rsid w:val="00BD6644"/>
    <w:rsid w:val="00BE0626"/>
    <w:rsid w:val="00BE5E50"/>
    <w:rsid w:val="00BE6F7E"/>
    <w:rsid w:val="00BE7C51"/>
    <w:rsid w:val="00BF1ADF"/>
    <w:rsid w:val="00BF2A07"/>
    <w:rsid w:val="00BF305A"/>
    <w:rsid w:val="00BF4D7D"/>
    <w:rsid w:val="00BF7442"/>
    <w:rsid w:val="00C07051"/>
    <w:rsid w:val="00C12FFF"/>
    <w:rsid w:val="00C14A81"/>
    <w:rsid w:val="00C16559"/>
    <w:rsid w:val="00C20A02"/>
    <w:rsid w:val="00C21230"/>
    <w:rsid w:val="00C21CA4"/>
    <w:rsid w:val="00C26785"/>
    <w:rsid w:val="00C27724"/>
    <w:rsid w:val="00C27D22"/>
    <w:rsid w:val="00C27D94"/>
    <w:rsid w:val="00C320A2"/>
    <w:rsid w:val="00C321BB"/>
    <w:rsid w:val="00C32C4A"/>
    <w:rsid w:val="00C34290"/>
    <w:rsid w:val="00C37162"/>
    <w:rsid w:val="00C374AB"/>
    <w:rsid w:val="00C40DB1"/>
    <w:rsid w:val="00C462E2"/>
    <w:rsid w:val="00C4787F"/>
    <w:rsid w:val="00C51E25"/>
    <w:rsid w:val="00C5223F"/>
    <w:rsid w:val="00C546F9"/>
    <w:rsid w:val="00C56FDB"/>
    <w:rsid w:val="00C62BBE"/>
    <w:rsid w:val="00C64310"/>
    <w:rsid w:val="00C64F78"/>
    <w:rsid w:val="00C65CA5"/>
    <w:rsid w:val="00C6615A"/>
    <w:rsid w:val="00C66D95"/>
    <w:rsid w:val="00C7005D"/>
    <w:rsid w:val="00C71BFE"/>
    <w:rsid w:val="00C74A58"/>
    <w:rsid w:val="00C770DF"/>
    <w:rsid w:val="00C77339"/>
    <w:rsid w:val="00C80B07"/>
    <w:rsid w:val="00C8204D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7ADC"/>
    <w:rsid w:val="00CB2AAA"/>
    <w:rsid w:val="00CB3F34"/>
    <w:rsid w:val="00CB50ED"/>
    <w:rsid w:val="00CB751C"/>
    <w:rsid w:val="00CC3053"/>
    <w:rsid w:val="00CC35D4"/>
    <w:rsid w:val="00CC3C03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03387"/>
    <w:rsid w:val="00D14C03"/>
    <w:rsid w:val="00D16091"/>
    <w:rsid w:val="00D16F9E"/>
    <w:rsid w:val="00D17186"/>
    <w:rsid w:val="00D27013"/>
    <w:rsid w:val="00D303A9"/>
    <w:rsid w:val="00D333E7"/>
    <w:rsid w:val="00D40A2B"/>
    <w:rsid w:val="00D40CC5"/>
    <w:rsid w:val="00D424F4"/>
    <w:rsid w:val="00D442D3"/>
    <w:rsid w:val="00D45FF1"/>
    <w:rsid w:val="00D46098"/>
    <w:rsid w:val="00D463FF"/>
    <w:rsid w:val="00D543EA"/>
    <w:rsid w:val="00D639D2"/>
    <w:rsid w:val="00D63D82"/>
    <w:rsid w:val="00D67A94"/>
    <w:rsid w:val="00D67EBD"/>
    <w:rsid w:val="00D701EE"/>
    <w:rsid w:val="00D70798"/>
    <w:rsid w:val="00D71C57"/>
    <w:rsid w:val="00D80AB6"/>
    <w:rsid w:val="00D8116A"/>
    <w:rsid w:val="00D83D75"/>
    <w:rsid w:val="00D84BA2"/>
    <w:rsid w:val="00D87D27"/>
    <w:rsid w:val="00D904C0"/>
    <w:rsid w:val="00D90EDE"/>
    <w:rsid w:val="00D9140D"/>
    <w:rsid w:val="00D92208"/>
    <w:rsid w:val="00D93765"/>
    <w:rsid w:val="00D9469F"/>
    <w:rsid w:val="00D94A1C"/>
    <w:rsid w:val="00DA4842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CCF"/>
    <w:rsid w:val="00DD2787"/>
    <w:rsid w:val="00DD478A"/>
    <w:rsid w:val="00DD5501"/>
    <w:rsid w:val="00DD6C6D"/>
    <w:rsid w:val="00DE1480"/>
    <w:rsid w:val="00DE61A3"/>
    <w:rsid w:val="00DF284F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191"/>
    <w:rsid w:val="00E2445F"/>
    <w:rsid w:val="00E25307"/>
    <w:rsid w:val="00E259D7"/>
    <w:rsid w:val="00E26255"/>
    <w:rsid w:val="00E274BD"/>
    <w:rsid w:val="00E340D1"/>
    <w:rsid w:val="00E34747"/>
    <w:rsid w:val="00E35F70"/>
    <w:rsid w:val="00E4093C"/>
    <w:rsid w:val="00E4163F"/>
    <w:rsid w:val="00E5545D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2797"/>
    <w:rsid w:val="00E728CA"/>
    <w:rsid w:val="00E72BE0"/>
    <w:rsid w:val="00E7673F"/>
    <w:rsid w:val="00E81F1F"/>
    <w:rsid w:val="00E827B0"/>
    <w:rsid w:val="00E82851"/>
    <w:rsid w:val="00E852DA"/>
    <w:rsid w:val="00E8651A"/>
    <w:rsid w:val="00E86EB0"/>
    <w:rsid w:val="00E86F66"/>
    <w:rsid w:val="00E87CFF"/>
    <w:rsid w:val="00E942DB"/>
    <w:rsid w:val="00E970EF"/>
    <w:rsid w:val="00EA157B"/>
    <w:rsid w:val="00EA1599"/>
    <w:rsid w:val="00EA7314"/>
    <w:rsid w:val="00EB20D8"/>
    <w:rsid w:val="00EB2994"/>
    <w:rsid w:val="00EB2D9E"/>
    <w:rsid w:val="00EB653A"/>
    <w:rsid w:val="00EB6E21"/>
    <w:rsid w:val="00EB7622"/>
    <w:rsid w:val="00ED1CDC"/>
    <w:rsid w:val="00ED6F4F"/>
    <w:rsid w:val="00ED73B2"/>
    <w:rsid w:val="00EE2104"/>
    <w:rsid w:val="00EE3DD8"/>
    <w:rsid w:val="00EE52C0"/>
    <w:rsid w:val="00EF10D6"/>
    <w:rsid w:val="00EF2A62"/>
    <w:rsid w:val="00EF2BCD"/>
    <w:rsid w:val="00EF3363"/>
    <w:rsid w:val="00EF39FE"/>
    <w:rsid w:val="00EF45A0"/>
    <w:rsid w:val="00EF4771"/>
    <w:rsid w:val="00EF6D75"/>
    <w:rsid w:val="00F00A91"/>
    <w:rsid w:val="00F015F8"/>
    <w:rsid w:val="00F04763"/>
    <w:rsid w:val="00F149E4"/>
    <w:rsid w:val="00F16D9C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3F36"/>
    <w:rsid w:val="00F54646"/>
    <w:rsid w:val="00F56DDE"/>
    <w:rsid w:val="00F57963"/>
    <w:rsid w:val="00F63832"/>
    <w:rsid w:val="00F7057A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91ED1"/>
    <w:rsid w:val="00F928B4"/>
    <w:rsid w:val="00F94000"/>
    <w:rsid w:val="00F94B03"/>
    <w:rsid w:val="00F95E5C"/>
    <w:rsid w:val="00F969E0"/>
    <w:rsid w:val="00FA1DD8"/>
    <w:rsid w:val="00FA7510"/>
    <w:rsid w:val="00FB06EC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BAE"/>
    <w:rsid w:val="00FC6FB6"/>
    <w:rsid w:val="00FC749B"/>
    <w:rsid w:val="00FC7EF5"/>
    <w:rsid w:val="00FD2367"/>
    <w:rsid w:val="00FD7262"/>
    <w:rsid w:val="00FE0BCB"/>
    <w:rsid w:val="00FE2215"/>
    <w:rsid w:val="00FE3D76"/>
    <w:rsid w:val="00FE4909"/>
    <w:rsid w:val="00FE760E"/>
    <w:rsid w:val="00FE77DC"/>
    <w:rsid w:val="00FF0015"/>
    <w:rsid w:val="00FF150F"/>
    <w:rsid w:val="00FF553F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4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690F"/>
    <w:pPr>
      <w:jc w:val="both"/>
    </w:pPr>
    <w:rPr>
      <w:szCs w:val="24"/>
    </w:rPr>
  </w:style>
  <w:style w:type="paragraph" w:styleId="a6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7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8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locked/>
    <w:rsid w:val="00156E2A"/>
    <w:rPr>
      <w:sz w:val="28"/>
      <w:szCs w:val="24"/>
      <w:lang w:val="ru-RU" w:eastAsia="ru-RU" w:bidi="ar-SA"/>
    </w:rPr>
  </w:style>
  <w:style w:type="paragraph" w:styleId="aa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Document Map"/>
    <w:basedOn w:val="a"/>
    <w:link w:val="ac"/>
    <w:rsid w:val="00B740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0AF3B-0D5A-4AA6-BE0D-FF68DAED4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473</TotalTime>
  <Pages>14</Pages>
  <Words>2384</Words>
  <Characters>17750</Characters>
  <Application>Microsoft Office Word</Application>
  <DocSecurity>0</DocSecurity>
  <Lines>147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19</cp:revision>
  <cp:lastPrinted>2012-07-30T06:36:00Z</cp:lastPrinted>
  <dcterms:created xsi:type="dcterms:W3CDTF">2012-03-21T23:54:00Z</dcterms:created>
  <dcterms:modified xsi:type="dcterms:W3CDTF">2012-07-30T06:37:00Z</dcterms:modified>
</cp:coreProperties>
</file>