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621695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D2485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D24855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96311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</w:t>
            </w:r>
            <w:r w:rsidR="00D24855">
              <w:rPr>
                <w:sz w:val="22"/>
              </w:rPr>
              <w:t>2</w:t>
            </w: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2F0DD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BE29D9" w:rsidP="007616F9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910E72">
              <w:rPr>
                <w:szCs w:val="28"/>
              </w:rPr>
              <w:br/>
            </w:r>
            <w:r w:rsidR="00AF7C36" w:rsidRPr="00E54B6D">
              <w:rPr>
                <w:szCs w:val="28"/>
              </w:rPr>
              <w:t xml:space="preserve">№ </w:t>
            </w:r>
            <w:r w:rsidR="00910E72">
              <w:rPr>
                <w:szCs w:val="28"/>
              </w:rPr>
              <w:t>20881</w:t>
            </w:r>
            <w:r w:rsidR="00AF7C36" w:rsidRPr="00E54B6D">
              <w:rPr>
                <w:szCs w:val="28"/>
              </w:rPr>
              <w:t>-6 "О внесении изменени</w:t>
            </w:r>
            <w:r w:rsidR="00910E72">
              <w:rPr>
                <w:szCs w:val="28"/>
              </w:rPr>
              <w:t>й</w:t>
            </w:r>
            <w:r w:rsidR="00AF7C36" w:rsidRPr="00E54B6D">
              <w:rPr>
                <w:szCs w:val="28"/>
              </w:rPr>
              <w:t xml:space="preserve"> в </w:t>
            </w:r>
            <w:r w:rsidR="00910E72">
              <w:rPr>
                <w:szCs w:val="28"/>
              </w:rPr>
              <w:t xml:space="preserve">часть вторую </w:t>
            </w:r>
            <w:r w:rsidR="00AF7C36" w:rsidRPr="00E54B6D">
              <w:rPr>
                <w:szCs w:val="28"/>
              </w:rPr>
              <w:t>Налогового кодекса</w:t>
            </w:r>
            <w:r w:rsidR="00DE50BD" w:rsidRPr="00DE50BD">
              <w:rPr>
                <w:szCs w:val="28"/>
              </w:rPr>
              <w:t xml:space="preserve"> </w:t>
            </w:r>
            <w:r w:rsidR="00AF7C36" w:rsidRPr="00E54B6D">
              <w:rPr>
                <w:szCs w:val="28"/>
              </w:rPr>
              <w:t xml:space="preserve"> </w:t>
            </w:r>
            <w:r w:rsidR="00DE50BD" w:rsidRPr="00DE50BD">
              <w:rPr>
                <w:szCs w:val="28"/>
              </w:rPr>
              <w:t xml:space="preserve"> </w:t>
            </w:r>
            <w:r w:rsidR="00AF7C36" w:rsidRPr="00E54B6D">
              <w:rPr>
                <w:szCs w:val="28"/>
              </w:rPr>
              <w:t>Российской Федерации"</w:t>
            </w:r>
            <w:r w:rsidR="00E54B6D">
              <w:rPr>
                <w:szCs w:val="28"/>
              </w:rPr>
              <w:t>,</w:t>
            </w:r>
            <w:r w:rsidR="00DE50BD" w:rsidRPr="00DE50BD">
              <w:rPr>
                <w:szCs w:val="28"/>
              </w:rPr>
              <w:t xml:space="preserve"> </w:t>
            </w:r>
            <w:r w:rsidR="002F0DDA" w:rsidRPr="002F0DDA">
              <w:rPr>
                <w:szCs w:val="28"/>
              </w:rPr>
              <w:t>№ 26529-6 "О внесении изменений в часть вторую Налогового кодекса Российской Федерации"</w:t>
            </w:r>
            <w:r w:rsidR="00732E1D">
              <w:rPr>
                <w:szCs w:val="28"/>
              </w:rPr>
              <w:t xml:space="preserve">, </w:t>
            </w:r>
            <w:r w:rsidR="00732E1D" w:rsidRPr="00732E1D">
              <w:rPr>
                <w:szCs w:val="28"/>
              </w:rPr>
              <w:t>№ 37900-6 "О внесении изменений в Бюджетный кодекс Российской Федерации"</w:t>
            </w:r>
            <w:r w:rsidR="00AF7C36" w:rsidRPr="00E54B6D">
              <w:rPr>
                <w:szCs w:val="28"/>
              </w:rPr>
              <w:t xml:space="preserve"> </w:t>
            </w:r>
          </w:p>
        </w:tc>
      </w:tr>
    </w:tbl>
    <w:p w:rsidR="001C4F3F" w:rsidRDefault="001C4F3F">
      <w:pPr>
        <w:jc w:val="right"/>
      </w:pPr>
    </w:p>
    <w:p w:rsidR="00D87066" w:rsidRPr="006046F6" w:rsidRDefault="00D87066" w:rsidP="006046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Рассмотрев и обсудив проект</w:t>
      </w:r>
      <w:r w:rsidR="00B5117F"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B5117F" w:rsidRPr="006629D5">
        <w:t xml:space="preserve">№ </w:t>
      </w:r>
      <w:r w:rsidR="007616F9">
        <w:rPr>
          <w:szCs w:val="28"/>
        </w:rPr>
        <w:t>20881</w:t>
      </w:r>
      <w:r w:rsidR="007616F9" w:rsidRPr="00E54B6D">
        <w:rPr>
          <w:szCs w:val="28"/>
        </w:rPr>
        <w:t>-6 "О внесении изменени</w:t>
      </w:r>
      <w:r w:rsidR="007616F9">
        <w:rPr>
          <w:szCs w:val="28"/>
        </w:rPr>
        <w:t>й</w:t>
      </w:r>
      <w:r w:rsidR="007616F9" w:rsidRPr="00E54B6D">
        <w:rPr>
          <w:szCs w:val="28"/>
        </w:rPr>
        <w:t xml:space="preserve"> в </w:t>
      </w:r>
      <w:r w:rsidR="007616F9">
        <w:rPr>
          <w:szCs w:val="28"/>
        </w:rPr>
        <w:t xml:space="preserve">часть вторую </w:t>
      </w:r>
      <w:r w:rsidR="007616F9" w:rsidRPr="00E54B6D">
        <w:rPr>
          <w:szCs w:val="28"/>
        </w:rPr>
        <w:t xml:space="preserve">Налогового </w:t>
      </w:r>
      <w:r w:rsidR="006046F6">
        <w:rPr>
          <w:szCs w:val="28"/>
        </w:rPr>
        <w:br/>
      </w:r>
      <w:r w:rsidR="007616F9" w:rsidRPr="00E54B6D">
        <w:rPr>
          <w:szCs w:val="28"/>
        </w:rPr>
        <w:t>кодекса</w:t>
      </w:r>
      <w:r w:rsidR="007616F9" w:rsidRPr="00DE50BD">
        <w:rPr>
          <w:szCs w:val="28"/>
        </w:rPr>
        <w:t xml:space="preserve"> </w:t>
      </w:r>
      <w:r w:rsidR="007616F9" w:rsidRPr="00E54B6D">
        <w:rPr>
          <w:szCs w:val="28"/>
        </w:rPr>
        <w:t>Российской Федерации"</w:t>
      </w:r>
      <w:r w:rsidR="00B5117F" w:rsidRPr="006629D5">
        <w:t xml:space="preserve">, внесенный </w:t>
      </w:r>
      <w:r w:rsidR="00CA407E">
        <w:t xml:space="preserve">членами Совета </w:t>
      </w:r>
      <w:r w:rsidR="006046F6">
        <w:br/>
      </w:r>
      <w:r w:rsidR="00CA407E">
        <w:t xml:space="preserve">Федерации Г.А. Горбуновым, И.Н. Егоровым и депутатом </w:t>
      </w:r>
      <w:r w:rsidR="006046F6">
        <w:br/>
      </w:r>
      <w:r w:rsidR="00CA407E">
        <w:t>Государственной Думы А.Н. Хайруллиным</w:t>
      </w:r>
      <w:r w:rsidR="003754EF">
        <w:t>,</w:t>
      </w:r>
      <w:r w:rsidR="00B5117F" w:rsidRPr="006629D5">
        <w:t xml:space="preserve"> </w:t>
      </w:r>
      <w:r w:rsidR="0080631F">
        <w:t xml:space="preserve">принятый </w:t>
      </w:r>
      <w:r w:rsidR="0080631F" w:rsidRPr="0080631F">
        <w:rPr>
          <w:szCs w:val="28"/>
        </w:rPr>
        <w:t xml:space="preserve">Государственной Думой Федерального Собрания Российской Федерации в </w:t>
      </w:r>
      <w:r w:rsidR="006046F6">
        <w:rPr>
          <w:szCs w:val="28"/>
        </w:rPr>
        <w:br/>
      </w:r>
      <w:r w:rsidR="0080631F" w:rsidRPr="0080631F">
        <w:rPr>
          <w:szCs w:val="28"/>
        </w:rPr>
        <w:t>первом чтении,</w:t>
      </w:r>
      <w:r w:rsidR="0080631F">
        <w:rPr>
          <w:sz w:val="24"/>
          <w:szCs w:val="24"/>
        </w:rPr>
        <w:t xml:space="preserve"> </w:t>
      </w:r>
      <w:r w:rsidR="0080631F" w:rsidRPr="002F0DDA">
        <w:t xml:space="preserve"> </w:t>
      </w:r>
      <w:r w:rsidR="002F0DDA" w:rsidRPr="002F0DDA">
        <w:t xml:space="preserve">№ 26529-6 "О внесении изменений в часть </w:t>
      </w:r>
      <w:r w:rsidR="006046F6">
        <w:br/>
      </w:r>
      <w:r w:rsidR="002F0DDA" w:rsidRPr="002F0DDA">
        <w:t>вторую Налогового кодекса Российской Федерации"</w:t>
      </w:r>
      <w:r w:rsidR="00831981" w:rsidRPr="006629D5">
        <w:t xml:space="preserve">, внесенный </w:t>
      </w:r>
      <w:r w:rsidR="002F0DDA" w:rsidRPr="002F0DDA">
        <w:t>Правительством Российской Федерации</w:t>
      </w:r>
      <w:r w:rsidR="00002434" w:rsidRPr="002F0DDA">
        <w:t xml:space="preserve">, </w:t>
      </w:r>
      <w:r w:rsidR="00227DDA">
        <w:t xml:space="preserve">принятый </w:t>
      </w:r>
      <w:r w:rsidR="006046F6">
        <w:br/>
      </w:r>
      <w:r w:rsidR="00227DDA" w:rsidRPr="0080631F">
        <w:rPr>
          <w:szCs w:val="28"/>
        </w:rPr>
        <w:t xml:space="preserve">Государственной Думой Федерального Собрания Российской </w:t>
      </w:r>
      <w:r w:rsidR="006046F6">
        <w:rPr>
          <w:szCs w:val="28"/>
        </w:rPr>
        <w:br/>
      </w:r>
      <w:r w:rsidR="00227DDA" w:rsidRPr="0080631F">
        <w:rPr>
          <w:szCs w:val="28"/>
        </w:rPr>
        <w:t>Федерации в первом чтении,</w:t>
      </w:r>
      <w:r w:rsidR="00227DDA">
        <w:rPr>
          <w:sz w:val="24"/>
          <w:szCs w:val="24"/>
        </w:rPr>
        <w:t xml:space="preserve"> </w:t>
      </w:r>
      <w:r w:rsidR="00227DDA" w:rsidRPr="002F0DDA">
        <w:t xml:space="preserve"> </w:t>
      </w:r>
      <w:r w:rsidR="001F65C7" w:rsidRPr="00732E1D">
        <w:rPr>
          <w:szCs w:val="28"/>
        </w:rPr>
        <w:t xml:space="preserve">№ 37900-6 "О внесении изменений в </w:t>
      </w:r>
      <w:r w:rsidR="006046F6">
        <w:rPr>
          <w:szCs w:val="28"/>
        </w:rPr>
        <w:br/>
      </w:r>
      <w:r w:rsidR="001F65C7" w:rsidRPr="00732E1D">
        <w:rPr>
          <w:szCs w:val="28"/>
        </w:rPr>
        <w:t>Бюджетный кодекс Российской Федерации"</w:t>
      </w:r>
      <w:r w:rsidR="006F678F">
        <w:rPr>
          <w:szCs w:val="28"/>
        </w:rPr>
        <w:t xml:space="preserve"> </w:t>
      </w:r>
      <w:r w:rsidR="006F678F" w:rsidRPr="006F678F">
        <w:rPr>
          <w:szCs w:val="28"/>
        </w:rPr>
        <w:t xml:space="preserve">(об изменении </w:t>
      </w:r>
      <w:r w:rsidR="006046F6">
        <w:rPr>
          <w:szCs w:val="28"/>
        </w:rPr>
        <w:br/>
      </w:r>
      <w:r w:rsidR="006F678F" w:rsidRPr="006F678F">
        <w:rPr>
          <w:szCs w:val="28"/>
        </w:rPr>
        <w:t xml:space="preserve">норматива зачисления платы за негативное воздействие на </w:t>
      </w:r>
      <w:r w:rsidR="006046F6">
        <w:rPr>
          <w:szCs w:val="28"/>
        </w:rPr>
        <w:br/>
      </w:r>
      <w:r w:rsidR="006F678F" w:rsidRPr="006F678F">
        <w:rPr>
          <w:szCs w:val="28"/>
        </w:rPr>
        <w:t xml:space="preserve">окружающую среду в бюджеты муниципальных районов </w:t>
      </w:r>
      <w:r w:rsidR="006046F6">
        <w:rPr>
          <w:szCs w:val="28"/>
        </w:rPr>
        <w:br/>
      </w:r>
      <w:r w:rsidR="006F678F" w:rsidRPr="006F678F">
        <w:rPr>
          <w:szCs w:val="28"/>
        </w:rPr>
        <w:t>и бюджеты городских округов с 40 до 100 процентов)</w:t>
      </w:r>
      <w:r w:rsidR="001F65C7">
        <w:rPr>
          <w:szCs w:val="28"/>
        </w:rPr>
        <w:t xml:space="preserve">, внесенный </w:t>
      </w:r>
      <w:r w:rsidR="001F65C7" w:rsidRPr="001F65C7">
        <w:rPr>
          <w:szCs w:val="28"/>
        </w:rPr>
        <w:t>Законодательным Собранием Оренбургской области</w:t>
      </w:r>
      <w:r w:rsidR="003754EF">
        <w:rPr>
          <w:szCs w:val="28"/>
        </w:rPr>
        <w:t>,</w:t>
      </w:r>
      <w:r w:rsidR="001F65C7" w:rsidRPr="001F65C7">
        <w:rPr>
          <w:szCs w:val="28"/>
        </w:rPr>
        <w:t xml:space="preserve"> </w:t>
      </w:r>
      <w:r w:rsidRPr="001F65C7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B55E88" w:rsidRPr="00E54B6D">
        <w:rPr>
          <w:szCs w:val="28"/>
        </w:rPr>
        <w:t xml:space="preserve">№ </w:t>
      </w:r>
      <w:r w:rsidR="00B55E88">
        <w:rPr>
          <w:szCs w:val="28"/>
        </w:rPr>
        <w:t>20881</w:t>
      </w:r>
      <w:r w:rsidR="00B55E88" w:rsidRPr="00E54B6D">
        <w:rPr>
          <w:szCs w:val="28"/>
        </w:rPr>
        <w:t>-6 "О внесении изменени</w:t>
      </w:r>
      <w:r w:rsidR="00B55E88">
        <w:rPr>
          <w:szCs w:val="28"/>
        </w:rPr>
        <w:t>й</w:t>
      </w:r>
      <w:r w:rsidR="00B55E88" w:rsidRPr="00E54B6D">
        <w:rPr>
          <w:szCs w:val="28"/>
        </w:rPr>
        <w:t xml:space="preserve"> в </w:t>
      </w:r>
      <w:r w:rsidR="00B55E88">
        <w:rPr>
          <w:szCs w:val="28"/>
        </w:rPr>
        <w:t xml:space="preserve">часть вторую </w:t>
      </w:r>
      <w:r w:rsidR="00B55E88" w:rsidRPr="00E54B6D">
        <w:rPr>
          <w:szCs w:val="28"/>
        </w:rPr>
        <w:t xml:space="preserve">Налогового </w:t>
      </w:r>
      <w:r w:rsidR="006046F6">
        <w:rPr>
          <w:szCs w:val="28"/>
        </w:rPr>
        <w:br/>
      </w:r>
      <w:r w:rsidR="00B55E88" w:rsidRPr="00E54B6D">
        <w:rPr>
          <w:szCs w:val="28"/>
        </w:rPr>
        <w:t>кодекса</w:t>
      </w:r>
      <w:r w:rsidR="00B55E88" w:rsidRPr="00DE50BD">
        <w:rPr>
          <w:szCs w:val="28"/>
        </w:rPr>
        <w:t xml:space="preserve"> </w:t>
      </w:r>
      <w:r w:rsidR="00B55E88" w:rsidRPr="00E54B6D">
        <w:rPr>
          <w:szCs w:val="28"/>
        </w:rPr>
        <w:t>Российской Федерации"</w:t>
      </w:r>
      <w:r w:rsidR="00B55E88">
        <w:rPr>
          <w:szCs w:val="28"/>
        </w:rPr>
        <w:t>,</w:t>
      </w:r>
      <w:r w:rsidR="00B55E88" w:rsidRPr="00DE50BD">
        <w:rPr>
          <w:szCs w:val="28"/>
        </w:rPr>
        <w:t xml:space="preserve"> </w:t>
      </w:r>
      <w:r w:rsidR="002F0DDA" w:rsidRPr="002F0DDA">
        <w:rPr>
          <w:szCs w:val="28"/>
        </w:rPr>
        <w:t xml:space="preserve">№ 26529-6 "О внесении изменений </w:t>
      </w:r>
      <w:r w:rsidR="002B1773">
        <w:rPr>
          <w:szCs w:val="28"/>
        </w:rPr>
        <w:br/>
      </w:r>
      <w:r w:rsidR="002F0DDA" w:rsidRPr="002F0DDA">
        <w:rPr>
          <w:szCs w:val="28"/>
        </w:rPr>
        <w:t>в часть вторую Налогового кодекса Российской Федерации"</w:t>
      </w:r>
      <w:r w:rsidR="00732E1D">
        <w:rPr>
          <w:szCs w:val="28"/>
        </w:rPr>
        <w:t xml:space="preserve">, </w:t>
      </w:r>
      <w:r w:rsidR="002B1773">
        <w:rPr>
          <w:szCs w:val="28"/>
        </w:rPr>
        <w:br/>
      </w:r>
      <w:r w:rsidR="00732E1D" w:rsidRPr="00732E1D">
        <w:rPr>
          <w:szCs w:val="28"/>
        </w:rPr>
        <w:t>№ 37900-6 "О внесении изменений в Бюджетный кодекс Российской Федерации"</w:t>
      </w:r>
      <w:r w:rsidR="00490CEA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151A2C">
      <w:headerReference w:type="even" r:id="rId9"/>
      <w:headerReference w:type="default" r:id="rId10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32B" w:rsidRDefault="0084632B" w:rsidP="001C4F3F">
      <w:r>
        <w:separator/>
      </w:r>
    </w:p>
  </w:endnote>
  <w:endnote w:type="continuationSeparator" w:id="1">
    <w:p w:rsidR="0084632B" w:rsidRDefault="0084632B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32B" w:rsidRDefault="0084632B" w:rsidP="001C4F3F">
      <w:r>
        <w:separator/>
      </w:r>
    </w:p>
  </w:footnote>
  <w:footnote w:type="continuationSeparator" w:id="1">
    <w:p w:rsidR="0084632B" w:rsidRDefault="0084632B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C92C16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C92C16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485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0E3EAA"/>
    <w:rsid w:val="00132CE2"/>
    <w:rsid w:val="00151A2C"/>
    <w:rsid w:val="001C0766"/>
    <w:rsid w:val="001C4F3F"/>
    <w:rsid w:val="001F65C7"/>
    <w:rsid w:val="00211188"/>
    <w:rsid w:val="00227DDA"/>
    <w:rsid w:val="002408B1"/>
    <w:rsid w:val="00253418"/>
    <w:rsid w:val="00265208"/>
    <w:rsid w:val="00267AF2"/>
    <w:rsid w:val="00267E03"/>
    <w:rsid w:val="00280DC5"/>
    <w:rsid w:val="00283A0A"/>
    <w:rsid w:val="00285243"/>
    <w:rsid w:val="002B1773"/>
    <w:rsid w:val="002F0DDA"/>
    <w:rsid w:val="002F6D37"/>
    <w:rsid w:val="0031287C"/>
    <w:rsid w:val="003550DC"/>
    <w:rsid w:val="00361AD4"/>
    <w:rsid w:val="00361BE3"/>
    <w:rsid w:val="003754EF"/>
    <w:rsid w:val="00377C5F"/>
    <w:rsid w:val="00392942"/>
    <w:rsid w:val="003D03D3"/>
    <w:rsid w:val="003F516D"/>
    <w:rsid w:val="00425253"/>
    <w:rsid w:val="00447CCF"/>
    <w:rsid w:val="004560E7"/>
    <w:rsid w:val="00473861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39E1"/>
    <w:rsid w:val="005960BB"/>
    <w:rsid w:val="005C0EEB"/>
    <w:rsid w:val="005C359A"/>
    <w:rsid w:val="005F0A64"/>
    <w:rsid w:val="005F3CF7"/>
    <w:rsid w:val="00602D43"/>
    <w:rsid w:val="006046F6"/>
    <w:rsid w:val="00614B99"/>
    <w:rsid w:val="00622E1E"/>
    <w:rsid w:val="00654EE1"/>
    <w:rsid w:val="00660347"/>
    <w:rsid w:val="006629D5"/>
    <w:rsid w:val="006663EC"/>
    <w:rsid w:val="00684060"/>
    <w:rsid w:val="006A098B"/>
    <w:rsid w:val="006A1FBF"/>
    <w:rsid w:val="006A2B60"/>
    <w:rsid w:val="006F428C"/>
    <w:rsid w:val="006F678F"/>
    <w:rsid w:val="00700483"/>
    <w:rsid w:val="00702E4D"/>
    <w:rsid w:val="007057CE"/>
    <w:rsid w:val="0070582B"/>
    <w:rsid w:val="0072718E"/>
    <w:rsid w:val="007275A1"/>
    <w:rsid w:val="00732E1D"/>
    <w:rsid w:val="0073497A"/>
    <w:rsid w:val="007616F9"/>
    <w:rsid w:val="00763A85"/>
    <w:rsid w:val="0077114A"/>
    <w:rsid w:val="0077244D"/>
    <w:rsid w:val="007A7CA7"/>
    <w:rsid w:val="007B06EA"/>
    <w:rsid w:val="007C6209"/>
    <w:rsid w:val="0080631F"/>
    <w:rsid w:val="00810404"/>
    <w:rsid w:val="008156AC"/>
    <w:rsid w:val="00831981"/>
    <w:rsid w:val="00842229"/>
    <w:rsid w:val="0084632B"/>
    <w:rsid w:val="008503B7"/>
    <w:rsid w:val="00862E7F"/>
    <w:rsid w:val="00863E81"/>
    <w:rsid w:val="00875E48"/>
    <w:rsid w:val="00880E86"/>
    <w:rsid w:val="00887028"/>
    <w:rsid w:val="008A63D6"/>
    <w:rsid w:val="008A6E92"/>
    <w:rsid w:val="008B3995"/>
    <w:rsid w:val="008D677F"/>
    <w:rsid w:val="008E3987"/>
    <w:rsid w:val="008E59B8"/>
    <w:rsid w:val="00900D7B"/>
    <w:rsid w:val="00903E51"/>
    <w:rsid w:val="00910E72"/>
    <w:rsid w:val="00916F5D"/>
    <w:rsid w:val="009323A7"/>
    <w:rsid w:val="00937248"/>
    <w:rsid w:val="0094184B"/>
    <w:rsid w:val="0095306D"/>
    <w:rsid w:val="009612D3"/>
    <w:rsid w:val="0096311F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4349"/>
    <w:rsid w:val="00B672A8"/>
    <w:rsid w:val="00BA5BB9"/>
    <w:rsid w:val="00BA798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92C16"/>
    <w:rsid w:val="00CA0415"/>
    <w:rsid w:val="00CA407E"/>
    <w:rsid w:val="00CB4FF1"/>
    <w:rsid w:val="00CD4FDA"/>
    <w:rsid w:val="00CE6C18"/>
    <w:rsid w:val="00D016DA"/>
    <w:rsid w:val="00D24855"/>
    <w:rsid w:val="00D30CA1"/>
    <w:rsid w:val="00D51698"/>
    <w:rsid w:val="00D71A93"/>
    <w:rsid w:val="00D83A2B"/>
    <w:rsid w:val="00D87066"/>
    <w:rsid w:val="00DE50BD"/>
    <w:rsid w:val="00DF56A5"/>
    <w:rsid w:val="00E42116"/>
    <w:rsid w:val="00E50DA6"/>
    <w:rsid w:val="00E54B6D"/>
    <w:rsid w:val="00EB7CF9"/>
    <w:rsid w:val="00EC22C4"/>
    <w:rsid w:val="00F20FC8"/>
    <w:rsid w:val="00F2427F"/>
    <w:rsid w:val="00F276BB"/>
    <w:rsid w:val="00F5725D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19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Кулагина</cp:lastModifiedBy>
  <cp:revision>12</cp:revision>
  <cp:lastPrinted>2012-07-12T07:08:00Z</cp:lastPrinted>
  <dcterms:created xsi:type="dcterms:W3CDTF">2012-06-29T00:00:00Z</dcterms:created>
  <dcterms:modified xsi:type="dcterms:W3CDTF">2012-07-12T07:08:00Z</dcterms:modified>
</cp:coreProperties>
</file>