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Layout w:type="fixed"/>
        <w:tblLook w:val="000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CA0ED8">
            <w:pPr>
              <w:jc w:val="both"/>
            </w:pPr>
            <w:r w:rsidRPr="00A50001">
              <w:t xml:space="preserve">О </w:t>
            </w:r>
            <w:r w:rsidR="00CA0ED8">
              <w:t>З</w:t>
            </w:r>
            <w:r w:rsidRPr="00A50001">
              <w:t>акон</w:t>
            </w:r>
            <w:r w:rsidR="00CA0ED8">
              <w:t>е</w:t>
            </w:r>
            <w:r w:rsidRPr="00A50001">
              <w:t xml:space="preserve"> Приморского края </w:t>
            </w:r>
            <w:r w:rsidR="00B645BC" w:rsidRPr="00E23C63">
              <w:rPr>
                <w:szCs w:val="28"/>
              </w:rPr>
              <w:t xml:space="preserve">"О внесении изменений в </w:t>
            </w:r>
            <w:r w:rsidR="000E4AAC">
              <w:rPr>
                <w:szCs w:val="28"/>
              </w:rPr>
              <w:t xml:space="preserve">статью 9 </w:t>
            </w:r>
            <w:r w:rsidR="00B645BC" w:rsidRPr="00E23C63">
              <w:rPr>
                <w:snapToGrid w:val="0"/>
                <w:szCs w:val="28"/>
              </w:rPr>
              <w:t>Закон</w:t>
            </w:r>
            <w:r w:rsidR="000E4AAC">
              <w:rPr>
                <w:snapToGrid w:val="0"/>
                <w:szCs w:val="28"/>
              </w:rPr>
              <w:t>а</w:t>
            </w:r>
            <w:r w:rsidR="00B645BC" w:rsidRPr="00E23C63">
              <w:rPr>
                <w:snapToGrid w:val="0"/>
                <w:szCs w:val="28"/>
              </w:rPr>
              <w:t xml:space="preserve">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Об использовании лесов в Приморском крае"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</w:t>
      </w:r>
      <w:r w:rsidR="00D345F5">
        <w:t>З</w:t>
      </w:r>
      <w:r>
        <w:t xml:space="preserve">акон Приморского края </w:t>
      </w:r>
      <w:r w:rsidR="00B645BC" w:rsidRPr="00E23C63">
        <w:t xml:space="preserve">"О внесении изменений в </w:t>
      </w:r>
      <w:r w:rsidR="000E4AAC">
        <w:rPr>
          <w:szCs w:val="28"/>
        </w:rPr>
        <w:t xml:space="preserve">статью 9 </w:t>
      </w:r>
      <w:r w:rsidR="000E4AAC" w:rsidRPr="00E23C63">
        <w:rPr>
          <w:snapToGrid w:val="0"/>
          <w:szCs w:val="28"/>
        </w:rPr>
        <w:t>Закон</w:t>
      </w:r>
      <w:r w:rsidR="000E4AAC">
        <w:rPr>
          <w:snapToGrid w:val="0"/>
          <w:szCs w:val="28"/>
        </w:rPr>
        <w:t>а</w:t>
      </w:r>
      <w:r w:rsidR="00B645BC" w:rsidRPr="00E23C63">
        <w:rPr>
          <w:snapToGrid w:val="0"/>
        </w:rPr>
        <w:t xml:space="preserve"> Приморского края </w:t>
      </w:r>
      <w:r w:rsidR="00B645BC" w:rsidRPr="00E23C63">
        <w:rPr>
          <w:bCs/>
        </w:rPr>
        <w:t>"</w:t>
      </w:r>
      <w:r w:rsidR="00B645BC" w:rsidRPr="00E23C63">
        <w:t>Об использовании лесов в Приморском крае"</w:t>
      </w:r>
      <w:r w:rsidR="00D345F5">
        <w:t>.</w:t>
      </w:r>
    </w:p>
    <w:p w:rsidR="00C14CF3" w:rsidRDefault="00C14CF3" w:rsidP="00C14CF3">
      <w:pPr>
        <w:pStyle w:val="a5"/>
        <w:ind w:firstLine="720"/>
      </w:pPr>
    </w:p>
    <w:p w:rsidR="00CA0ED8" w:rsidRDefault="005577CE" w:rsidP="00CA0ED8">
      <w:pPr>
        <w:ind w:firstLine="709"/>
        <w:jc w:val="both"/>
      </w:pPr>
      <w:r>
        <w:t>2.</w:t>
      </w:r>
      <w:r w:rsidR="00D345F5">
        <w:t xml:space="preserve">Направить указанный Закон </w:t>
      </w:r>
      <w:r w:rsidR="00885A92">
        <w:t>Г</w:t>
      </w:r>
      <w:r w:rsidR="00D345F5">
        <w:t>убернатору Приморского края для обнародования</w:t>
      </w:r>
      <w:r w:rsidR="00CA0ED8">
        <w:t>.</w:t>
      </w:r>
    </w:p>
    <w:p w:rsidR="005577CE" w:rsidRDefault="005577CE" w:rsidP="00C14CF3">
      <w:pPr>
        <w:pStyle w:val="a5"/>
        <w:ind w:firstLine="720"/>
      </w:pPr>
    </w:p>
    <w:p w:rsidR="00C14CF3" w:rsidRDefault="00CA0ED8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 w:rsidSect="00DE5C6F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463B" w:rsidRDefault="008A463B" w:rsidP="00441D5E">
      <w:pPr>
        <w:pStyle w:val="1"/>
      </w:pPr>
      <w:r>
        <w:separator/>
      </w:r>
    </w:p>
  </w:endnote>
  <w:endnote w:type="continuationSeparator" w:id="1">
    <w:p w:rsidR="008A463B" w:rsidRDefault="008A463B" w:rsidP="00441D5E">
      <w:pPr>
        <w:pStyle w:val="1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463B" w:rsidRDefault="008A463B" w:rsidP="00441D5E">
      <w:pPr>
        <w:pStyle w:val="1"/>
      </w:pPr>
      <w:r>
        <w:separator/>
      </w:r>
    </w:p>
  </w:footnote>
  <w:footnote w:type="continuationSeparator" w:id="1">
    <w:p w:rsidR="008A463B" w:rsidRDefault="008A463B" w:rsidP="00441D5E">
      <w:pPr>
        <w:pStyle w:val="1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attachedTemplate r:id="rId1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1D5E"/>
    <w:rsid w:val="000116DF"/>
    <w:rsid w:val="000148F6"/>
    <w:rsid w:val="00050622"/>
    <w:rsid w:val="00066BA0"/>
    <w:rsid w:val="0007734C"/>
    <w:rsid w:val="000B3284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E17D8"/>
    <w:rsid w:val="006F577A"/>
    <w:rsid w:val="00707989"/>
    <w:rsid w:val="00717BFF"/>
    <w:rsid w:val="00724DE7"/>
    <w:rsid w:val="00737DF6"/>
    <w:rsid w:val="00741A25"/>
    <w:rsid w:val="007617DC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85A92"/>
    <w:rsid w:val="008A463B"/>
    <w:rsid w:val="008A5CE3"/>
    <w:rsid w:val="00934EE0"/>
    <w:rsid w:val="009567F2"/>
    <w:rsid w:val="00965DA6"/>
    <w:rsid w:val="00974821"/>
    <w:rsid w:val="009A4489"/>
    <w:rsid w:val="009C52C8"/>
    <w:rsid w:val="00A147B1"/>
    <w:rsid w:val="00A740D8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A0ED8"/>
    <w:rsid w:val="00D0544B"/>
    <w:rsid w:val="00D27AE0"/>
    <w:rsid w:val="00D345F5"/>
    <w:rsid w:val="00D61CA7"/>
    <w:rsid w:val="00D6615C"/>
    <w:rsid w:val="00DA3639"/>
    <w:rsid w:val="00DE5C6F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C6F"/>
    <w:rPr>
      <w:sz w:val="28"/>
    </w:rPr>
  </w:style>
  <w:style w:type="paragraph" w:styleId="1">
    <w:name w:val="heading 1"/>
    <w:basedOn w:val="a"/>
    <w:next w:val="a"/>
    <w:qFormat/>
    <w:rsid w:val="00DE5C6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E5C6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E5C6F"/>
    <w:pPr>
      <w:widowControl w:val="0"/>
      <w:jc w:val="center"/>
    </w:pPr>
  </w:style>
  <w:style w:type="paragraph" w:styleId="a4">
    <w:name w:val="footer"/>
    <w:basedOn w:val="a"/>
    <w:rsid w:val="00DE5C6F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30D1F-4BEF-4ED9-80FE-070C1A14C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</TotalTime>
  <Pages>1</Pages>
  <Words>83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mihailova_e_v</cp:lastModifiedBy>
  <cp:revision>3</cp:revision>
  <cp:lastPrinted>2007-11-26T04:30:00Z</cp:lastPrinted>
  <dcterms:created xsi:type="dcterms:W3CDTF">2012-07-05T00:49:00Z</dcterms:created>
  <dcterms:modified xsi:type="dcterms:W3CDTF">2012-07-06T00:38:00Z</dcterms:modified>
</cp:coreProperties>
</file>