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48F" w:rsidRDefault="00A1748F" w:rsidP="00A1748F">
      <w:pPr>
        <w:ind w:left="567"/>
        <w:jc w:val="right"/>
      </w:pPr>
    </w:p>
    <w:p w:rsidR="00595F16" w:rsidRDefault="00595F16">
      <w:pPr>
        <w:ind w:left="567"/>
        <w:jc w:val="center"/>
      </w:pPr>
      <w:r w:rsidRPr="00060C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03527088" r:id="rId7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00ED5">
            <w:pPr>
              <w:widowControl w:val="0"/>
              <w:spacing w:after="120"/>
              <w:ind w:firstLine="34"/>
            </w:pPr>
            <w:r>
              <w:t>11.07.2012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00ED5">
            <w:pPr>
              <w:ind w:hanging="107"/>
            </w:pPr>
            <w:r>
              <w:t>67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2D66E8">
            <w:pPr>
              <w:jc w:val="both"/>
            </w:pPr>
            <w:r w:rsidRPr="00394D26">
              <w:t xml:space="preserve">О законодательной инициативе </w:t>
            </w:r>
            <w:r w:rsidR="002D66E8">
              <w:t xml:space="preserve">Законодательного Собрания Забайкальского края </w:t>
            </w:r>
            <w:r w:rsidRPr="00394D26">
      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 w:rsidR="002D66E8">
              <w:t>Лесной кодекс</w:t>
            </w:r>
            <w:r w:rsidRPr="00394D26">
              <w:t xml:space="preserve"> Российской Федерации"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2D66E8">
        <w:t xml:space="preserve">Законодательного Собрания Забайкальского края </w:t>
      </w:r>
      <w:r w:rsidR="0073130C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2D66E8">
        <w:t>Лесной к</w:t>
      </w:r>
      <w:r w:rsidR="0073130C" w:rsidRPr="00394D26">
        <w:t>одекс Российской Федерации"</w:t>
      </w:r>
      <w:r w:rsidR="002D66E8">
        <w:t xml:space="preserve"> и учитывая замечания управления лесным хозяйством Приморского края,</w:t>
      </w:r>
      <w:r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2D66E8" w:rsidRDefault="00595F16" w:rsidP="002D66E8">
      <w:pPr>
        <w:ind w:firstLine="720"/>
        <w:jc w:val="both"/>
      </w:pPr>
      <w:r>
        <w:t>1.</w:t>
      </w:r>
      <w:r w:rsidR="002D66E8">
        <w:t xml:space="preserve">Принять </w:t>
      </w:r>
      <w:r w:rsidR="002D66E8" w:rsidRPr="003B7A1A">
        <w:t>законодательн</w:t>
      </w:r>
      <w:r w:rsidR="002D66E8">
        <w:t>ую</w:t>
      </w:r>
      <w:r w:rsidR="002D66E8" w:rsidRPr="003B7A1A">
        <w:t xml:space="preserve"> инициатив</w:t>
      </w:r>
      <w:r w:rsidR="002D66E8">
        <w:t>у</w:t>
      </w:r>
      <w:r w:rsidR="002D66E8" w:rsidRPr="003B7A1A">
        <w:t xml:space="preserve"> </w:t>
      </w:r>
      <w:r w:rsidR="002D66E8">
        <w:t xml:space="preserve">Законодательного Собрания Забайкальского края </w:t>
      </w:r>
      <w:r w:rsidR="002D66E8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2D66E8">
        <w:t>Лесной к</w:t>
      </w:r>
      <w:r w:rsidR="002D66E8" w:rsidRPr="00394D26">
        <w:t>одекс Российской Федерации"</w:t>
      </w:r>
      <w:r w:rsidR="002D66E8">
        <w:t xml:space="preserve"> к сведению.</w:t>
      </w:r>
    </w:p>
    <w:p w:rsidR="002D66E8" w:rsidRDefault="002D66E8" w:rsidP="00B26B2F">
      <w:pPr>
        <w:ind w:firstLine="720"/>
        <w:jc w:val="both"/>
      </w:pPr>
    </w:p>
    <w:p w:rsidR="002D66E8" w:rsidRDefault="002D66E8" w:rsidP="002D66E8">
      <w:pPr>
        <w:ind w:firstLine="720"/>
        <w:jc w:val="both"/>
      </w:pPr>
      <w:r>
        <w:t xml:space="preserve"> </w:t>
      </w:r>
      <w:r w:rsidR="00595F16">
        <w:t>2.</w:t>
      </w:r>
      <w:r>
        <w:t>Направить решение комитета и замечания управления лесным хозяйством Приморского края в Законодательное Собрание Забайкальского края.</w:t>
      </w:r>
    </w:p>
    <w:p w:rsidR="00595F16" w:rsidRDefault="00595F16">
      <w:pPr>
        <w:pStyle w:val="a5"/>
        <w:ind w:firstLine="0"/>
      </w:pPr>
    </w:p>
    <w:p w:rsidR="00093092" w:rsidRDefault="00093092">
      <w:pPr>
        <w:pStyle w:val="a5"/>
        <w:ind w:firstLine="0"/>
      </w:pPr>
    </w:p>
    <w:p w:rsidR="00093092" w:rsidRDefault="00093092">
      <w:pPr>
        <w:pStyle w:val="a5"/>
        <w:ind w:firstLine="0"/>
      </w:pPr>
    </w:p>
    <w:p w:rsidR="00595F16" w:rsidRDefault="00595F16">
      <w:r>
        <w:t xml:space="preserve">Председатель комитета                                   </w:t>
      </w:r>
      <w:r w:rsidR="004E3D78">
        <w:t xml:space="preserve">                                      Е</w:t>
      </w:r>
      <w:r>
        <w:t>.</w:t>
      </w:r>
      <w:r w:rsidR="004E3D78">
        <w:t>А</w:t>
      </w:r>
      <w:r>
        <w:t xml:space="preserve">. </w:t>
      </w:r>
      <w:r w:rsidR="004E3D78">
        <w:t>Зотов</w:t>
      </w:r>
    </w:p>
    <w:sectPr w:rsidR="00595F16" w:rsidSect="00900034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3E1" w:rsidRDefault="00FA23E1">
      <w:r>
        <w:separator/>
      </w:r>
    </w:p>
  </w:endnote>
  <w:endnote w:type="continuationSeparator" w:id="1">
    <w:p w:rsidR="00FA23E1" w:rsidRDefault="00FA23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3E1" w:rsidRDefault="00FA23E1">
      <w:r>
        <w:separator/>
      </w:r>
    </w:p>
  </w:footnote>
  <w:footnote w:type="continuationSeparator" w:id="1">
    <w:p w:rsidR="00FA23E1" w:rsidRDefault="00FA23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060C20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060C20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D66E8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3689F"/>
    <w:rsid w:val="0005183B"/>
    <w:rsid w:val="00053BC1"/>
    <w:rsid w:val="00060C20"/>
    <w:rsid w:val="000620F8"/>
    <w:rsid w:val="00082DCD"/>
    <w:rsid w:val="00093092"/>
    <w:rsid w:val="000B7DEC"/>
    <w:rsid w:val="0015104F"/>
    <w:rsid w:val="00151BB0"/>
    <w:rsid w:val="00155065"/>
    <w:rsid w:val="0017227B"/>
    <w:rsid w:val="00190E72"/>
    <w:rsid w:val="001A6AC8"/>
    <w:rsid w:val="001C1504"/>
    <w:rsid w:val="00201F7D"/>
    <w:rsid w:val="00274D89"/>
    <w:rsid w:val="002D3793"/>
    <w:rsid w:val="002D66E8"/>
    <w:rsid w:val="002E46B4"/>
    <w:rsid w:val="002F02CB"/>
    <w:rsid w:val="0030603C"/>
    <w:rsid w:val="003656AB"/>
    <w:rsid w:val="003B54B8"/>
    <w:rsid w:val="003C4624"/>
    <w:rsid w:val="0046121A"/>
    <w:rsid w:val="004B30F2"/>
    <w:rsid w:val="004C102E"/>
    <w:rsid w:val="004E3D78"/>
    <w:rsid w:val="00595F16"/>
    <w:rsid w:val="00644B73"/>
    <w:rsid w:val="00651DF6"/>
    <w:rsid w:val="006648AE"/>
    <w:rsid w:val="00667282"/>
    <w:rsid w:val="006A5070"/>
    <w:rsid w:val="00726912"/>
    <w:rsid w:val="0073130C"/>
    <w:rsid w:val="007867BE"/>
    <w:rsid w:val="00794BF3"/>
    <w:rsid w:val="007F0F0C"/>
    <w:rsid w:val="008322E5"/>
    <w:rsid w:val="00837742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748F"/>
    <w:rsid w:val="00A218C7"/>
    <w:rsid w:val="00A33F2F"/>
    <w:rsid w:val="00A97D37"/>
    <w:rsid w:val="00B26B2F"/>
    <w:rsid w:val="00B50FD1"/>
    <w:rsid w:val="00C00ED5"/>
    <w:rsid w:val="00C454F6"/>
    <w:rsid w:val="00C625C4"/>
    <w:rsid w:val="00CD7525"/>
    <w:rsid w:val="00D039B2"/>
    <w:rsid w:val="00D3588C"/>
    <w:rsid w:val="00D8191D"/>
    <w:rsid w:val="00DA679F"/>
    <w:rsid w:val="00DD128C"/>
    <w:rsid w:val="00E0415F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C20"/>
    <w:rPr>
      <w:sz w:val="28"/>
      <w:szCs w:val="28"/>
    </w:rPr>
  </w:style>
  <w:style w:type="paragraph" w:styleId="2">
    <w:name w:val="heading 2"/>
    <w:basedOn w:val="a"/>
    <w:next w:val="a"/>
    <w:qFormat/>
    <w:rsid w:val="00060C20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060C2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60C20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0C2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60C20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060C20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060C20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1</Pages>
  <Words>128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mihailova_e_v</cp:lastModifiedBy>
  <cp:revision>2</cp:revision>
  <cp:lastPrinted>2012-04-06T01:12:00Z</cp:lastPrinted>
  <dcterms:created xsi:type="dcterms:W3CDTF">2012-07-11T04:52:00Z</dcterms:created>
  <dcterms:modified xsi:type="dcterms:W3CDTF">2012-07-11T04:52:00Z</dcterms:modified>
</cp:coreProperties>
</file>