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3F6DEF" w:rsidP="003F6DEF">
      <w:pPr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7728" fillcolor="window">
            <v:imagedata r:id="rId6" o:title=""/>
            <w10:wrap type="square" side="right"/>
          </v:shape>
          <o:OLEObject Type="Embed" ProgID="Word.Picture.8" ShapeID="_x0000_s1026" DrawAspect="Content" ObjectID="_1403527148" r:id="rId7"/>
        </w:pi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blPrEx>
          <w:tblCellMar>
            <w:top w:w="0" w:type="dxa"/>
            <w:bottom w:w="0" w:type="dxa"/>
          </w:tblCellMar>
        </w:tblPrEx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E16D1">
            <w:pPr>
              <w:widowControl w:val="0"/>
              <w:spacing w:after="120"/>
              <w:ind w:firstLine="34"/>
            </w:pPr>
            <w:r>
              <w:t>11.07.2012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E16D1">
            <w:pPr>
              <w:ind w:hanging="107"/>
            </w:pPr>
            <w:r>
              <w:t>61</w:t>
            </w:r>
          </w:p>
        </w:tc>
      </w:tr>
      <w:tr w:rsidR="00595F16" w:rsidTr="009E22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9E2250">
        <w:tblPrEx>
          <w:tblCellMar>
            <w:top w:w="0" w:type="dxa"/>
            <w:bottom w:w="0" w:type="dxa"/>
          </w:tblCellMar>
        </w:tblPrEx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Default="00EE1C7A" w:rsidP="00846CFA">
            <w:pPr>
              <w:jc w:val="both"/>
            </w:pPr>
            <w:r>
              <w:t>О проекте закона Приморского края "О</w:t>
            </w:r>
            <w:r w:rsidR="008C2DE4">
              <w:t xml:space="preserve">  </w:t>
            </w:r>
            <w:r>
              <w:t xml:space="preserve">внесении </w:t>
            </w:r>
            <w:r w:rsidR="008C2DE4">
              <w:t xml:space="preserve"> </w:t>
            </w:r>
            <w:r>
              <w:t xml:space="preserve">изменений </w:t>
            </w:r>
            <w:r w:rsidR="008C2DE4">
              <w:t xml:space="preserve"> </w:t>
            </w:r>
            <w:r w:rsidR="00846CFA">
              <w:t xml:space="preserve">в </w:t>
            </w:r>
            <w:r w:rsidR="008C2DE4">
              <w:t xml:space="preserve"> </w:t>
            </w:r>
            <w:r w:rsidR="00846CFA">
              <w:t xml:space="preserve">статью 9 </w:t>
            </w:r>
            <w:r w:rsidR="00846CFA">
              <w:rPr>
                <w:snapToGrid w:val="0"/>
              </w:rPr>
              <w:t xml:space="preserve">Закона Приморского края </w:t>
            </w:r>
            <w:r w:rsidR="00846CFA">
              <w:rPr>
                <w:bCs/>
              </w:rPr>
              <w:t>"</w:t>
            </w:r>
            <w:r w:rsidR="00846CFA">
              <w:t>Об использовании лесов в Приморском крае"</w:t>
            </w:r>
            <w:r w:rsidR="002B3C5E">
              <w:t xml:space="preserve"> (</w:t>
            </w:r>
            <w:r w:rsidR="00FC3779">
              <w:t xml:space="preserve">второе </w:t>
            </w:r>
            <w:r w:rsidR="002B3C5E">
              <w:t>чтение)</w:t>
            </w:r>
          </w:p>
          <w:p w:rsidR="00595F16" w:rsidRPr="002F02CB" w:rsidRDefault="00595F16" w:rsidP="001A6AC8">
            <w:pPr>
              <w:jc w:val="both"/>
            </w:pPr>
          </w:p>
        </w:tc>
      </w:tr>
    </w:tbl>
    <w:p w:rsidR="002F02CB" w:rsidRDefault="002F02CB">
      <w:pPr>
        <w:jc w:val="right"/>
      </w:pPr>
    </w:p>
    <w:p w:rsidR="00595F16" w:rsidRDefault="00846CFA" w:rsidP="00651DF6">
      <w:pPr>
        <w:ind w:firstLine="720"/>
        <w:jc w:val="both"/>
      </w:pPr>
      <w:r w:rsidRPr="00153A50">
        <w:t xml:space="preserve">Рассмотрев и обсудив проект закона Приморского края </w:t>
      </w:r>
      <w:r>
        <w:t xml:space="preserve">"О внесении изменений в статью 9 Закона Приморского края </w:t>
      </w:r>
      <w:r w:rsidR="005E3491">
        <w:t xml:space="preserve">"Об </w:t>
      </w:r>
      <w:r>
        <w:t>использовании лесов в Приморском крае</w:t>
      </w:r>
      <w:r w:rsidR="005E3491">
        <w:t>"</w:t>
      </w:r>
      <w:r w:rsidR="00651DF6">
        <w:t>,</w:t>
      </w:r>
      <w:r w:rsidR="00FC3779">
        <w:t xml:space="preserve"> принятый в первом чтении 2</w:t>
      </w:r>
      <w:r w:rsidR="005875DA">
        <w:t>6</w:t>
      </w:r>
      <w:r w:rsidR="00FC3779">
        <w:t xml:space="preserve"> июня 2012 года,</w:t>
      </w:r>
      <w:r w:rsidR="00FC3779" w:rsidRPr="00153A50">
        <w:t xml:space="preserve"> 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846CFA" w:rsidRPr="0015191D" w:rsidRDefault="00846CFA" w:rsidP="00846CFA">
      <w:pPr>
        <w:autoSpaceDE w:val="0"/>
        <w:autoSpaceDN w:val="0"/>
        <w:adjustRightInd w:val="0"/>
        <w:ind w:firstLine="720"/>
        <w:jc w:val="both"/>
      </w:pPr>
      <w:r>
        <w:t>1.Рассмотреть</w:t>
      </w:r>
      <w:r w:rsidRPr="000B1A03">
        <w:t xml:space="preserve"> проект закона </w:t>
      </w:r>
      <w:r w:rsidRPr="00153A50">
        <w:t xml:space="preserve">Приморского края </w:t>
      </w:r>
      <w:r>
        <w:t xml:space="preserve">"О внесении изменений в статью 9 Закона Приморского края "Об использовании лесов </w:t>
      </w:r>
      <w:proofErr w:type="gramStart"/>
      <w:r>
        <w:t>в</w:t>
      </w:r>
      <w:proofErr w:type="gramEnd"/>
      <w:r>
        <w:t xml:space="preserve"> Приморском </w:t>
      </w:r>
      <w:proofErr w:type="gramStart"/>
      <w:r>
        <w:t>крае</w:t>
      </w:r>
      <w:proofErr w:type="gramEnd"/>
      <w:r>
        <w:t xml:space="preserve">" </w:t>
      </w:r>
      <w:r w:rsidRPr="000B1A03">
        <w:t xml:space="preserve">на </w:t>
      </w:r>
      <w:r w:rsidR="0015191D" w:rsidRPr="0015191D">
        <w:t>засе</w:t>
      </w:r>
      <w:r w:rsidRPr="0015191D">
        <w:t>дании Законодательного Собрания</w:t>
      </w:r>
      <w:r w:rsidR="0015191D">
        <w:t xml:space="preserve"> в ию</w:t>
      </w:r>
      <w:r w:rsidR="00FC3779">
        <w:t>л</w:t>
      </w:r>
      <w:r w:rsidR="0015191D">
        <w:t>е 2012 года</w:t>
      </w:r>
      <w:r w:rsidRPr="0015191D">
        <w:t xml:space="preserve"> в</w:t>
      </w:r>
      <w:r w:rsidR="00FC3779">
        <w:t>о</w:t>
      </w:r>
      <w:r w:rsidRPr="0015191D">
        <w:t xml:space="preserve"> </w:t>
      </w:r>
      <w:r w:rsidR="00FC3779">
        <w:t>втором</w:t>
      </w:r>
      <w:r w:rsidR="0019009C">
        <w:t xml:space="preserve"> чтении.</w:t>
      </w:r>
    </w:p>
    <w:p w:rsidR="00846CFA" w:rsidRPr="0015191D" w:rsidRDefault="00846CFA" w:rsidP="00846CFA"/>
    <w:p w:rsidR="00FC3779" w:rsidRDefault="00846CFA" w:rsidP="00FC3779">
      <w:pPr>
        <w:ind w:firstLine="720"/>
        <w:jc w:val="both"/>
      </w:pPr>
      <w:r>
        <w:t>2.Рекомендовать Законодательному Собранию принять указанный законопроект</w:t>
      </w:r>
      <w:r w:rsidRPr="003D6D17">
        <w:t xml:space="preserve"> </w:t>
      </w:r>
      <w:r w:rsidR="00FC3779" w:rsidRPr="000B1A03">
        <w:t>в</w:t>
      </w:r>
      <w:r w:rsidR="00FC3779">
        <w:t>о</w:t>
      </w:r>
      <w:r w:rsidR="00FC3779" w:rsidRPr="000B1A03">
        <w:t xml:space="preserve"> </w:t>
      </w:r>
      <w:r w:rsidR="00FC3779">
        <w:t>втором</w:t>
      </w:r>
      <w:r w:rsidR="00FC3779" w:rsidRPr="000B1A03">
        <w:t xml:space="preserve"> чтении</w:t>
      </w:r>
      <w:r w:rsidR="00FC3779">
        <w:t xml:space="preserve"> с учетом поправк</w:t>
      </w:r>
      <w:r w:rsidR="003C77A6">
        <w:t>и</w:t>
      </w:r>
      <w:r w:rsidR="00FC3779">
        <w:t>, рекомендуемой комитетом к принятию</w:t>
      </w:r>
      <w:r w:rsidR="003C77A6">
        <w:t xml:space="preserve"> (прилагается)</w:t>
      </w:r>
      <w:r w:rsidR="00FC3779">
        <w:t>.</w:t>
      </w:r>
    </w:p>
    <w:p w:rsidR="00846CFA" w:rsidRDefault="00846CFA" w:rsidP="00846CFA">
      <w:pPr>
        <w:ind w:firstLine="720"/>
        <w:jc w:val="both"/>
      </w:pPr>
    </w:p>
    <w:p w:rsidR="00846CFA" w:rsidRDefault="00846CFA" w:rsidP="008C2DE4">
      <w:pPr>
        <w:ind w:firstLine="720"/>
        <w:jc w:val="both"/>
      </w:pPr>
      <w:r>
        <w:t xml:space="preserve">3.Поручить депутату Законодательного Собрания </w:t>
      </w:r>
      <w:r w:rsidR="008C2DE4">
        <w:t xml:space="preserve">Кваше А.Л. </w:t>
      </w:r>
      <w:r>
        <w:t>выступить с докладом по данному вопросу на заседании Законодательного Собрания.</w:t>
      </w:r>
    </w:p>
    <w:p w:rsidR="00846CFA" w:rsidRDefault="00846CFA" w:rsidP="00846CFA">
      <w:pPr>
        <w:ind w:firstLine="720"/>
        <w:jc w:val="both"/>
      </w:pPr>
    </w:p>
    <w:p w:rsidR="00846CFA" w:rsidRDefault="00344644" w:rsidP="00846CFA">
      <w:pPr>
        <w:ind w:firstLine="720"/>
        <w:jc w:val="both"/>
      </w:pPr>
      <w:r>
        <w:t>4</w:t>
      </w:r>
      <w:r w:rsidR="00846CFA">
        <w:t xml:space="preserve">.Определить время для рассмотрения указанного вопроса на заседании </w:t>
      </w:r>
      <w:r w:rsidR="000730B3">
        <w:t xml:space="preserve"> </w:t>
      </w:r>
      <w:r w:rsidR="00846CFA">
        <w:t>Законодательного Собрания</w:t>
      </w:r>
      <w:r w:rsidR="00F05042">
        <w:t xml:space="preserve"> </w:t>
      </w:r>
      <w:r w:rsidR="00846CFA">
        <w:t>-</w:t>
      </w:r>
      <w:r w:rsidR="00F05042">
        <w:t xml:space="preserve"> </w:t>
      </w:r>
      <w:r w:rsidR="000730B3">
        <w:t>5</w:t>
      </w:r>
      <w:r w:rsidR="00F05042">
        <w:t xml:space="preserve"> </w:t>
      </w:r>
      <w:r w:rsidR="00846CFA">
        <w:t xml:space="preserve">минут, в </w:t>
      </w:r>
      <w:r w:rsidR="00F05042">
        <w:t xml:space="preserve"> </w:t>
      </w:r>
      <w:r w:rsidR="00846CFA">
        <w:t xml:space="preserve">том числе </w:t>
      </w:r>
      <w:r w:rsidR="00F05042">
        <w:t xml:space="preserve"> </w:t>
      </w:r>
      <w:r w:rsidR="00846CFA">
        <w:t xml:space="preserve">для </w:t>
      </w:r>
      <w:r w:rsidR="000730B3">
        <w:t xml:space="preserve"> </w:t>
      </w:r>
      <w:r w:rsidR="00846CFA">
        <w:t>доклада</w:t>
      </w:r>
      <w:r w:rsidR="00F05042">
        <w:t xml:space="preserve"> </w:t>
      </w:r>
      <w:r w:rsidR="00846CFA">
        <w:t>-</w:t>
      </w:r>
      <w:r w:rsidR="00F05042">
        <w:t xml:space="preserve"> </w:t>
      </w:r>
      <w:r w:rsidR="00846CFA">
        <w:t>3 минуты.</w:t>
      </w:r>
    </w:p>
    <w:p w:rsidR="00344644" w:rsidRDefault="00344644" w:rsidP="008C2DE4"/>
    <w:p w:rsidR="0019009C" w:rsidRDefault="0019009C" w:rsidP="008C2DE4"/>
    <w:p w:rsidR="00344644" w:rsidRDefault="00344644" w:rsidP="008C2DE4"/>
    <w:p w:rsidR="008C2DE4" w:rsidRDefault="00846CFA" w:rsidP="008C2DE4">
      <w:r>
        <w:t xml:space="preserve">Председатель комитета                                                                      </w:t>
      </w:r>
      <w:r w:rsidR="00ED06D9">
        <w:t xml:space="preserve">    </w:t>
      </w:r>
      <w:r>
        <w:t xml:space="preserve"> Е.А</w:t>
      </w:r>
      <w:r w:rsidR="00ED06D9">
        <w:t>.</w:t>
      </w:r>
      <w:r w:rsidR="0082605D">
        <w:t xml:space="preserve"> </w:t>
      </w:r>
      <w:r>
        <w:t>Зотов</w:t>
      </w:r>
    </w:p>
    <w:sectPr w:rsidR="008C2DE4" w:rsidSect="00ED06D9">
      <w:headerReference w:type="even" r:id="rId8"/>
      <w:headerReference w:type="default" r:id="rId9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0687" w:rsidRDefault="00E30687">
      <w:r>
        <w:separator/>
      </w:r>
    </w:p>
  </w:endnote>
  <w:endnote w:type="continuationSeparator" w:id="1">
    <w:p w:rsidR="00E30687" w:rsidRDefault="00E306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0687" w:rsidRDefault="00E30687">
      <w:r>
        <w:separator/>
      </w:r>
    </w:p>
  </w:footnote>
  <w:footnote w:type="continuationSeparator" w:id="1">
    <w:p w:rsidR="00E30687" w:rsidRDefault="00E306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FC3779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FC3779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415F"/>
    <w:rsid w:val="0003689F"/>
    <w:rsid w:val="0005183B"/>
    <w:rsid w:val="000620F8"/>
    <w:rsid w:val="000730B3"/>
    <w:rsid w:val="00082DCD"/>
    <w:rsid w:val="000D36BB"/>
    <w:rsid w:val="0015191D"/>
    <w:rsid w:val="00151BB0"/>
    <w:rsid w:val="00156A72"/>
    <w:rsid w:val="001868C6"/>
    <w:rsid w:val="0019009C"/>
    <w:rsid w:val="00190E72"/>
    <w:rsid w:val="001A6AC8"/>
    <w:rsid w:val="00212D84"/>
    <w:rsid w:val="00263D6F"/>
    <w:rsid w:val="00274D89"/>
    <w:rsid w:val="002B276D"/>
    <w:rsid w:val="002B3C5E"/>
    <w:rsid w:val="002D3793"/>
    <w:rsid w:val="002E46B4"/>
    <w:rsid w:val="002F02CB"/>
    <w:rsid w:val="0030603C"/>
    <w:rsid w:val="00344644"/>
    <w:rsid w:val="003717B2"/>
    <w:rsid w:val="00395CDD"/>
    <w:rsid w:val="003C4624"/>
    <w:rsid w:val="003C77A6"/>
    <w:rsid w:val="003E16D1"/>
    <w:rsid w:val="003F6DEF"/>
    <w:rsid w:val="0046121A"/>
    <w:rsid w:val="004A7D8D"/>
    <w:rsid w:val="004B30F2"/>
    <w:rsid w:val="004E3D78"/>
    <w:rsid w:val="0057543F"/>
    <w:rsid w:val="005875DA"/>
    <w:rsid w:val="00595F16"/>
    <w:rsid w:val="005B22BF"/>
    <w:rsid w:val="005E3491"/>
    <w:rsid w:val="00644B73"/>
    <w:rsid w:val="00647C01"/>
    <w:rsid w:val="00651DF6"/>
    <w:rsid w:val="006648AE"/>
    <w:rsid w:val="006A5070"/>
    <w:rsid w:val="00711D31"/>
    <w:rsid w:val="00726912"/>
    <w:rsid w:val="00794BF3"/>
    <w:rsid w:val="007F0F0C"/>
    <w:rsid w:val="0082605D"/>
    <w:rsid w:val="008322E5"/>
    <w:rsid w:val="00846CFA"/>
    <w:rsid w:val="008C2DE4"/>
    <w:rsid w:val="008C6644"/>
    <w:rsid w:val="008F2060"/>
    <w:rsid w:val="00907E35"/>
    <w:rsid w:val="0094628A"/>
    <w:rsid w:val="00986E1B"/>
    <w:rsid w:val="009D1320"/>
    <w:rsid w:val="009E2250"/>
    <w:rsid w:val="009F78CD"/>
    <w:rsid w:val="00A05464"/>
    <w:rsid w:val="00A82695"/>
    <w:rsid w:val="00A97D37"/>
    <w:rsid w:val="00B26B2F"/>
    <w:rsid w:val="00B50FD1"/>
    <w:rsid w:val="00B67A4F"/>
    <w:rsid w:val="00C454F6"/>
    <w:rsid w:val="00C4782C"/>
    <w:rsid w:val="00CD7525"/>
    <w:rsid w:val="00D039B2"/>
    <w:rsid w:val="00D3588C"/>
    <w:rsid w:val="00DD128C"/>
    <w:rsid w:val="00E0415F"/>
    <w:rsid w:val="00E258E2"/>
    <w:rsid w:val="00E30687"/>
    <w:rsid w:val="00E44E85"/>
    <w:rsid w:val="00EA1EB3"/>
    <w:rsid w:val="00EB2BD7"/>
    <w:rsid w:val="00EB3875"/>
    <w:rsid w:val="00ED06D9"/>
    <w:rsid w:val="00EE1C7A"/>
    <w:rsid w:val="00EE3549"/>
    <w:rsid w:val="00F05042"/>
    <w:rsid w:val="00F10DE4"/>
    <w:rsid w:val="00F5158F"/>
    <w:rsid w:val="00F519C7"/>
    <w:rsid w:val="00F649A5"/>
    <w:rsid w:val="00F85248"/>
    <w:rsid w:val="00FC3779"/>
    <w:rsid w:val="00FC54AC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  <w:rPr>
      <w:lang/>
    </w:r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cp:lastModifiedBy>mihailova_e_v</cp:lastModifiedBy>
  <cp:revision>2</cp:revision>
  <cp:lastPrinted>2012-06-21T01:18:00Z</cp:lastPrinted>
  <dcterms:created xsi:type="dcterms:W3CDTF">2012-07-11T04:53:00Z</dcterms:created>
  <dcterms:modified xsi:type="dcterms:W3CDTF">2012-07-11T04:53:00Z</dcterms:modified>
</cp:coreProperties>
</file>