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F3F" w:rsidRDefault="001C4F3F">
      <w:pPr>
        <w:ind w:left="567"/>
        <w:jc w:val="center"/>
      </w:pPr>
      <w:r w:rsidRPr="009D1DA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7" o:title=""/>
          </v:shape>
          <o:OLEObject Type="Embed" ProgID="Word.Picture.8" ShapeID="_x0000_i1025" DrawAspect="Content" ObjectID="_1403002072" r:id="rId8"/>
        </w:object>
      </w:r>
    </w:p>
    <w:p w:rsidR="00BA7DF1" w:rsidRPr="00BA7DF1" w:rsidRDefault="00BA7DF1">
      <w:pPr>
        <w:ind w:left="567"/>
        <w:jc w:val="center"/>
        <w:rPr>
          <w:sz w:val="24"/>
          <w:szCs w:val="24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1C4F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DF56A5" w:rsidRDefault="00DF56A5" w:rsidP="00DF56A5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F56A5" w:rsidRDefault="00DF56A5" w:rsidP="00DF56A5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6A5" w:rsidRDefault="00DF56A5" w:rsidP="00DF56A5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DF56A5" w:rsidRPr="00DF56A5" w:rsidRDefault="00DF56A5" w:rsidP="00DF56A5">
            <w:pPr>
              <w:pStyle w:val="8"/>
              <w:widowControl w:val="0"/>
              <w:spacing w:line="360" w:lineRule="auto"/>
            </w:pPr>
            <w:r>
              <w:t>и фи</w:t>
            </w:r>
            <w:r w:rsidRPr="00DF56A5">
              <w:t>нансовым ресурсам</w:t>
            </w:r>
          </w:p>
          <w:p w:rsidR="001C4F3F" w:rsidRDefault="00DF56A5" w:rsidP="00DF56A5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DF56A5">
              <w:rPr>
                <w:b/>
                <w:sz w:val="24"/>
                <w:u w:val="none"/>
              </w:rPr>
              <w:t>РЕШЕНИЕ</w:t>
            </w:r>
          </w:p>
        </w:tc>
      </w:tr>
      <w:tr w:rsidR="001C4F3F">
        <w:trPr>
          <w:cantSplit/>
        </w:trPr>
        <w:tc>
          <w:tcPr>
            <w:tcW w:w="2977" w:type="dxa"/>
            <w:gridSpan w:val="2"/>
          </w:tcPr>
          <w:p w:rsidR="001C4F3F" w:rsidRPr="00BE29D9" w:rsidRDefault="00AF7C36" w:rsidP="00910E7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910E72">
              <w:rPr>
                <w:sz w:val="24"/>
              </w:rPr>
              <w:t>1</w:t>
            </w:r>
            <w:r>
              <w:rPr>
                <w:sz w:val="24"/>
              </w:rPr>
              <w:t>.0</w:t>
            </w:r>
            <w:r w:rsidR="00910E72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3D03D3">
              <w:rPr>
                <w:sz w:val="24"/>
              </w:rPr>
              <w:t>20</w:t>
            </w:r>
            <w:r w:rsidR="002F6D37">
              <w:rPr>
                <w:sz w:val="24"/>
              </w:rPr>
              <w:t>1</w:t>
            </w:r>
            <w:r>
              <w:rPr>
                <w:sz w:val="24"/>
              </w:rPr>
              <w:t>2</w:t>
            </w:r>
          </w:p>
        </w:tc>
        <w:tc>
          <w:tcPr>
            <w:tcW w:w="4253" w:type="dxa"/>
            <w:gridSpan w:val="2"/>
          </w:tcPr>
          <w:p w:rsidR="001C4F3F" w:rsidRPr="00D016DA" w:rsidRDefault="001C4F3F">
            <w:pPr>
              <w:ind w:left="1311"/>
              <w:jc w:val="center"/>
            </w:pPr>
          </w:p>
        </w:tc>
        <w:tc>
          <w:tcPr>
            <w:tcW w:w="709" w:type="dxa"/>
          </w:tcPr>
          <w:p w:rsidR="001C4F3F" w:rsidRDefault="001C4F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1C4F3F" w:rsidRDefault="001C4F3F">
            <w:pPr>
              <w:ind w:hanging="107"/>
              <w:rPr>
                <w:sz w:val="22"/>
              </w:rPr>
            </w:pPr>
          </w:p>
        </w:tc>
      </w:tr>
      <w:tr w:rsidR="001C4F3F">
        <w:trPr>
          <w:cantSplit/>
        </w:trPr>
        <w:tc>
          <w:tcPr>
            <w:tcW w:w="8789" w:type="dxa"/>
            <w:gridSpan w:val="6"/>
          </w:tcPr>
          <w:p w:rsidR="001C4F3F" w:rsidRDefault="001C4F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1C4F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87028" w:rsidRPr="00540665" w:rsidRDefault="00BE29D9" w:rsidP="00362815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016DA">
              <w:rPr>
                <w:szCs w:val="28"/>
              </w:rPr>
              <w:t xml:space="preserve">О </w:t>
            </w:r>
            <w:r w:rsidR="00FA44E7">
              <w:rPr>
                <w:szCs w:val="28"/>
              </w:rPr>
              <w:t>проект</w:t>
            </w:r>
            <w:r w:rsidR="00B5117F">
              <w:rPr>
                <w:szCs w:val="28"/>
              </w:rPr>
              <w:t>ах</w:t>
            </w:r>
            <w:r w:rsidR="00DE50BD" w:rsidRPr="00DE50BD">
              <w:rPr>
                <w:szCs w:val="28"/>
              </w:rPr>
              <w:t xml:space="preserve"> </w:t>
            </w:r>
            <w:r w:rsidRPr="00F758DE">
              <w:rPr>
                <w:szCs w:val="28"/>
              </w:rPr>
              <w:t>федеральн</w:t>
            </w:r>
            <w:r w:rsidR="00B5117F">
              <w:rPr>
                <w:szCs w:val="28"/>
              </w:rPr>
              <w:t>ых</w:t>
            </w:r>
            <w:r w:rsidRPr="00F758DE">
              <w:rPr>
                <w:szCs w:val="28"/>
              </w:rPr>
              <w:t xml:space="preserve"> закон</w:t>
            </w:r>
            <w:r w:rsidR="00B5117F">
              <w:rPr>
                <w:szCs w:val="28"/>
              </w:rPr>
              <w:t>ов</w:t>
            </w:r>
            <w:r w:rsidRPr="00F758DE">
              <w:rPr>
                <w:szCs w:val="28"/>
              </w:rPr>
              <w:t xml:space="preserve"> </w:t>
            </w:r>
            <w:r w:rsidR="00910E72">
              <w:rPr>
                <w:szCs w:val="28"/>
              </w:rPr>
              <w:br/>
            </w:r>
            <w:r w:rsidR="00AF7C36" w:rsidRPr="00E54B6D">
              <w:rPr>
                <w:szCs w:val="28"/>
              </w:rPr>
              <w:t xml:space="preserve">№ </w:t>
            </w:r>
            <w:r w:rsidR="0050043C">
              <w:rPr>
                <w:szCs w:val="28"/>
              </w:rPr>
              <w:t>66070</w:t>
            </w:r>
            <w:r w:rsidR="00AF7C36" w:rsidRPr="00E54B6D">
              <w:rPr>
                <w:szCs w:val="28"/>
              </w:rPr>
              <w:t>-</w:t>
            </w:r>
            <w:r w:rsidR="0050043C">
              <w:rPr>
                <w:szCs w:val="28"/>
              </w:rPr>
              <w:t>6</w:t>
            </w:r>
            <w:r w:rsidR="00AF7C36" w:rsidRPr="00E54B6D">
              <w:rPr>
                <w:szCs w:val="28"/>
              </w:rPr>
              <w:t xml:space="preserve"> "О внесении изменени</w:t>
            </w:r>
            <w:r w:rsidR="0050043C">
              <w:rPr>
                <w:szCs w:val="28"/>
              </w:rPr>
              <w:t>я</w:t>
            </w:r>
            <w:r w:rsidR="00AF7C36" w:rsidRPr="00E54B6D">
              <w:rPr>
                <w:szCs w:val="28"/>
              </w:rPr>
              <w:t xml:space="preserve"> в </w:t>
            </w:r>
            <w:r w:rsidR="0050043C">
              <w:rPr>
                <w:szCs w:val="28"/>
              </w:rPr>
              <w:t>статью</w:t>
            </w:r>
            <w:r w:rsidR="00AF7C36" w:rsidRPr="00E54B6D">
              <w:rPr>
                <w:szCs w:val="28"/>
              </w:rPr>
              <w:t xml:space="preserve"> </w:t>
            </w:r>
            <w:r w:rsidR="0050043C">
              <w:rPr>
                <w:szCs w:val="28"/>
              </w:rPr>
              <w:t>46</w:t>
            </w:r>
            <w:r w:rsidR="00AF7C36" w:rsidRPr="00E54B6D">
              <w:rPr>
                <w:szCs w:val="28"/>
              </w:rPr>
              <w:t xml:space="preserve"> </w:t>
            </w:r>
            <w:r w:rsidR="0050043C">
              <w:rPr>
                <w:szCs w:val="28"/>
              </w:rPr>
              <w:t>Бюджетного</w:t>
            </w:r>
            <w:r w:rsidR="00AF7C36" w:rsidRPr="00E54B6D">
              <w:rPr>
                <w:szCs w:val="28"/>
              </w:rPr>
              <w:t xml:space="preserve"> кодекса Российской Федерации"</w:t>
            </w:r>
            <w:r w:rsidR="00362815">
              <w:rPr>
                <w:szCs w:val="28"/>
              </w:rPr>
              <w:t xml:space="preserve">, </w:t>
            </w:r>
            <w:r w:rsidR="00362815" w:rsidRPr="00362815">
              <w:rPr>
                <w:szCs w:val="28"/>
              </w:rPr>
              <w:t>№ 66360-6 "О внесении изменений в Бюджетный кодекс Российской Федерации, изменения в статью 13 части первой Налогового кодекса Российской Федерации и изменений в часть вторую Налогового кодекса Российской Федерации"</w:t>
            </w:r>
            <w:r w:rsidR="00AF7C36" w:rsidRPr="00E54B6D">
              <w:rPr>
                <w:szCs w:val="28"/>
              </w:rPr>
              <w:t xml:space="preserve"> </w:t>
            </w:r>
          </w:p>
        </w:tc>
      </w:tr>
    </w:tbl>
    <w:p w:rsidR="001C4F3F" w:rsidRDefault="001C4F3F">
      <w:pPr>
        <w:jc w:val="right"/>
      </w:pPr>
    </w:p>
    <w:p w:rsidR="00D87066" w:rsidRPr="006C7930" w:rsidRDefault="00D87066" w:rsidP="006C7930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 w:rsidRPr="006C7930">
        <w:rPr>
          <w:szCs w:val="28"/>
        </w:rPr>
        <w:t>Рассмотрев и обсудив проект</w:t>
      </w:r>
      <w:r w:rsidR="00B5117F" w:rsidRPr="006C7930">
        <w:rPr>
          <w:szCs w:val="28"/>
        </w:rPr>
        <w:t>ы</w:t>
      </w:r>
      <w:r w:rsidR="00B5117F" w:rsidRPr="00B5117F">
        <w:rPr>
          <w:szCs w:val="28"/>
        </w:rPr>
        <w:t xml:space="preserve"> </w:t>
      </w:r>
      <w:r w:rsidR="00B5117F" w:rsidRPr="00F758DE">
        <w:rPr>
          <w:szCs w:val="28"/>
        </w:rPr>
        <w:t>федеральн</w:t>
      </w:r>
      <w:r w:rsidR="00B5117F">
        <w:rPr>
          <w:szCs w:val="28"/>
        </w:rPr>
        <w:t>ых</w:t>
      </w:r>
      <w:r w:rsidR="00B5117F" w:rsidRPr="00F758DE">
        <w:rPr>
          <w:szCs w:val="28"/>
        </w:rPr>
        <w:t xml:space="preserve"> закон</w:t>
      </w:r>
      <w:r w:rsidR="00B5117F">
        <w:rPr>
          <w:szCs w:val="28"/>
        </w:rPr>
        <w:t>ов</w:t>
      </w:r>
      <w:r w:rsidR="00B5117F" w:rsidRPr="00F758DE">
        <w:rPr>
          <w:szCs w:val="28"/>
        </w:rPr>
        <w:t xml:space="preserve"> </w:t>
      </w:r>
      <w:r w:rsidR="00B5117F" w:rsidRPr="00F758DE">
        <w:rPr>
          <w:szCs w:val="28"/>
        </w:rPr>
        <w:br/>
      </w:r>
      <w:r w:rsidR="0094184B" w:rsidRPr="006C7930">
        <w:rPr>
          <w:szCs w:val="28"/>
        </w:rPr>
        <w:t xml:space="preserve">№ </w:t>
      </w:r>
      <w:r w:rsidR="00CA407E">
        <w:rPr>
          <w:szCs w:val="28"/>
        </w:rPr>
        <w:t>66070</w:t>
      </w:r>
      <w:r w:rsidR="00CA407E" w:rsidRPr="00E54B6D">
        <w:rPr>
          <w:szCs w:val="28"/>
        </w:rPr>
        <w:t>-</w:t>
      </w:r>
      <w:r w:rsidR="00CA407E">
        <w:rPr>
          <w:szCs w:val="28"/>
        </w:rPr>
        <w:t>6</w:t>
      </w:r>
      <w:r w:rsidR="00CA407E" w:rsidRPr="00E54B6D">
        <w:rPr>
          <w:szCs w:val="28"/>
        </w:rPr>
        <w:t xml:space="preserve"> "О внесении изменени</w:t>
      </w:r>
      <w:r w:rsidR="00CA407E">
        <w:rPr>
          <w:szCs w:val="28"/>
        </w:rPr>
        <w:t>я</w:t>
      </w:r>
      <w:r w:rsidR="00CA407E" w:rsidRPr="00E54B6D">
        <w:rPr>
          <w:szCs w:val="28"/>
        </w:rPr>
        <w:t xml:space="preserve"> в </w:t>
      </w:r>
      <w:r w:rsidR="00CA407E">
        <w:rPr>
          <w:szCs w:val="28"/>
        </w:rPr>
        <w:t>статью</w:t>
      </w:r>
      <w:r w:rsidR="00CA407E" w:rsidRPr="00E54B6D">
        <w:rPr>
          <w:szCs w:val="28"/>
        </w:rPr>
        <w:t xml:space="preserve"> </w:t>
      </w:r>
      <w:r w:rsidR="00CA407E">
        <w:rPr>
          <w:szCs w:val="28"/>
        </w:rPr>
        <w:t>46</w:t>
      </w:r>
      <w:r w:rsidR="00CA407E" w:rsidRPr="00E54B6D">
        <w:rPr>
          <w:szCs w:val="28"/>
        </w:rPr>
        <w:t xml:space="preserve"> </w:t>
      </w:r>
      <w:r w:rsidR="00CA407E">
        <w:rPr>
          <w:szCs w:val="28"/>
        </w:rPr>
        <w:t>Бюджетного</w:t>
      </w:r>
      <w:r w:rsidR="00CA407E" w:rsidRPr="00E54B6D">
        <w:rPr>
          <w:szCs w:val="28"/>
        </w:rPr>
        <w:t xml:space="preserve"> кодекса Российской Федерации"</w:t>
      </w:r>
      <w:r w:rsidR="0094184B" w:rsidRPr="006C7930">
        <w:rPr>
          <w:szCs w:val="28"/>
        </w:rPr>
        <w:t xml:space="preserve"> (о </w:t>
      </w:r>
      <w:r w:rsidR="00392942" w:rsidRPr="006C7930">
        <w:rPr>
          <w:szCs w:val="28"/>
        </w:rPr>
        <w:t>зачислении суммы денежных взысканий (штрафов) за нарушение муниципальных правовых актов, установленных законами субъектов Российской Федерации, в бюджеты поселений, муниципальных районов, городских округов</w:t>
      </w:r>
      <w:r w:rsidR="0094184B" w:rsidRPr="006C7930">
        <w:rPr>
          <w:szCs w:val="28"/>
        </w:rPr>
        <w:t>)</w:t>
      </w:r>
      <w:r w:rsidR="00831981" w:rsidRPr="006C7930">
        <w:rPr>
          <w:szCs w:val="28"/>
        </w:rPr>
        <w:t xml:space="preserve">, внесенный </w:t>
      </w:r>
      <w:r w:rsidR="00B55E88" w:rsidRPr="006C7930">
        <w:rPr>
          <w:szCs w:val="28"/>
        </w:rPr>
        <w:t>Законодательным Собранием Республики Карелия</w:t>
      </w:r>
      <w:r w:rsidR="001825B5">
        <w:rPr>
          <w:szCs w:val="28"/>
        </w:rPr>
        <w:t>,</w:t>
      </w:r>
      <w:r w:rsidR="006C7930" w:rsidRPr="006C7930">
        <w:rPr>
          <w:szCs w:val="28"/>
        </w:rPr>
        <w:t xml:space="preserve"> и № 66360-6 "О внесении изменений в Бюджетный кодекс Российской Федерации, изменения в статью 13 части первой Налогового кодекса Российской Федерации и изменений в часть вторую Налогового кодекса Российской Федерации" (в части введения налога на объекты роскоши)</w:t>
      </w:r>
      <w:r w:rsidR="006C7930">
        <w:rPr>
          <w:szCs w:val="28"/>
        </w:rPr>
        <w:t xml:space="preserve">, внесенный </w:t>
      </w:r>
      <w:r w:rsidR="006C7930" w:rsidRPr="006C7930">
        <w:rPr>
          <w:bCs/>
          <w:szCs w:val="28"/>
        </w:rPr>
        <w:t xml:space="preserve">депутатами Государственной Думы </w:t>
      </w:r>
      <w:r w:rsidR="006C7930">
        <w:rPr>
          <w:bCs/>
          <w:szCs w:val="28"/>
        </w:rPr>
        <w:br/>
      </w:r>
      <w:r w:rsidR="006C7930" w:rsidRPr="006C7930">
        <w:rPr>
          <w:bCs/>
          <w:szCs w:val="28"/>
        </w:rPr>
        <w:t xml:space="preserve">С.М. Мироновым, О.Г. Дмитриевой, И.Д. Грачевым, Д.В. Ушаковым, </w:t>
      </w:r>
      <w:r w:rsidR="006C7930">
        <w:rPr>
          <w:bCs/>
          <w:szCs w:val="28"/>
        </w:rPr>
        <w:br/>
      </w:r>
      <w:r w:rsidR="001825B5">
        <w:rPr>
          <w:bCs/>
          <w:szCs w:val="28"/>
        </w:rPr>
        <w:t>А.Д. Крутовым, Н.Р. Петуховой</w:t>
      </w:r>
      <w:r w:rsidR="00002434">
        <w:rPr>
          <w:szCs w:val="28"/>
        </w:rPr>
        <w:t xml:space="preserve">, </w:t>
      </w:r>
      <w:r w:rsidRPr="006C7930">
        <w:rPr>
          <w:szCs w:val="28"/>
        </w:rPr>
        <w:t>комитет</w:t>
      </w:r>
    </w:p>
    <w:p w:rsidR="00FA44E7" w:rsidRPr="00253418" w:rsidRDefault="00FA44E7" w:rsidP="00253418">
      <w:pPr>
        <w:ind w:firstLine="720"/>
        <w:jc w:val="both"/>
        <w:rPr>
          <w:szCs w:val="24"/>
        </w:rPr>
      </w:pPr>
    </w:p>
    <w:p w:rsidR="00D87066" w:rsidRPr="007177E0" w:rsidRDefault="00D87066" w:rsidP="00D87066">
      <w:pPr>
        <w:pStyle w:val="a3"/>
        <w:tabs>
          <w:tab w:val="clear" w:pos="4153"/>
          <w:tab w:val="clear" w:pos="8306"/>
        </w:tabs>
        <w:jc w:val="both"/>
        <w:rPr>
          <w:caps/>
          <w:szCs w:val="28"/>
        </w:rPr>
      </w:pPr>
      <w:r w:rsidRPr="007177E0">
        <w:rPr>
          <w:caps/>
          <w:szCs w:val="28"/>
        </w:rPr>
        <w:t>решил:</w:t>
      </w: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D87066" w:rsidRDefault="00D87066" w:rsidP="00D87066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  <w:t>1.</w:t>
      </w:r>
      <w:r w:rsidR="008E59B8" w:rsidRPr="008E59B8">
        <w:rPr>
          <w:szCs w:val="28"/>
        </w:rPr>
        <w:t>П</w:t>
      </w:r>
      <w:r w:rsidR="00BB05B7" w:rsidRPr="008E59B8">
        <w:rPr>
          <w:szCs w:val="28"/>
        </w:rPr>
        <w:t>ринять к сведению</w:t>
      </w:r>
      <w:r w:rsidRPr="008E59B8">
        <w:rPr>
          <w:szCs w:val="28"/>
        </w:rPr>
        <w:t xml:space="preserve"> </w:t>
      </w:r>
      <w:r w:rsidR="00862E7F" w:rsidRPr="008E59B8">
        <w:rPr>
          <w:szCs w:val="28"/>
        </w:rPr>
        <w:t>проект</w:t>
      </w:r>
      <w:r w:rsidR="00361AD4">
        <w:rPr>
          <w:szCs w:val="28"/>
        </w:rPr>
        <w:t>ы</w:t>
      </w:r>
      <w:r w:rsidR="00862E7F">
        <w:t xml:space="preserve"> </w:t>
      </w:r>
      <w:r w:rsidR="00361AD4" w:rsidRPr="00F758DE">
        <w:rPr>
          <w:szCs w:val="28"/>
        </w:rPr>
        <w:t>федеральн</w:t>
      </w:r>
      <w:r w:rsidR="00361AD4">
        <w:rPr>
          <w:szCs w:val="28"/>
        </w:rPr>
        <w:t>ых</w:t>
      </w:r>
      <w:r w:rsidR="00361AD4" w:rsidRPr="00F758DE">
        <w:rPr>
          <w:szCs w:val="28"/>
        </w:rPr>
        <w:t xml:space="preserve"> закон</w:t>
      </w:r>
      <w:r w:rsidR="00361AD4">
        <w:rPr>
          <w:szCs w:val="28"/>
        </w:rPr>
        <w:t>ов</w:t>
      </w:r>
      <w:r w:rsidR="00361AD4" w:rsidRPr="00F758DE">
        <w:rPr>
          <w:szCs w:val="28"/>
        </w:rPr>
        <w:t xml:space="preserve"> </w:t>
      </w:r>
      <w:r w:rsidR="00361AD4" w:rsidRPr="00F758DE">
        <w:rPr>
          <w:szCs w:val="28"/>
        </w:rPr>
        <w:br/>
      </w:r>
      <w:r w:rsidR="00FD5871" w:rsidRPr="00E54B6D">
        <w:rPr>
          <w:szCs w:val="28"/>
        </w:rPr>
        <w:t xml:space="preserve">№ </w:t>
      </w:r>
      <w:r w:rsidR="00FD5871">
        <w:rPr>
          <w:szCs w:val="28"/>
        </w:rPr>
        <w:t>66070</w:t>
      </w:r>
      <w:r w:rsidR="00FD5871" w:rsidRPr="00E54B6D">
        <w:rPr>
          <w:szCs w:val="28"/>
        </w:rPr>
        <w:t>-</w:t>
      </w:r>
      <w:r w:rsidR="00FD5871">
        <w:rPr>
          <w:szCs w:val="28"/>
        </w:rPr>
        <w:t>6</w:t>
      </w:r>
      <w:r w:rsidR="00FD5871" w:rsidRPr="00E54B6D">
        <w:rPr>
          <w:szCs w:val="28"/>
        </w:rPr>
        <w:t xml:space="preserve"> "О внесении изменени</w:t>
      </w:r>
      <w:r w:rsidR="00FD5871">
        <w:rPr>
          <w:szCs w:val="28"/>
        </w:rPr>
        <w:t>я</w:t>
      </w:r>
      <w:r w:rsidR="00FD5871" w:rsidRPr="00E54B6D">
        <w:rPr>
          <w:szCs w:val="28"/>
        </w:rPr>
        <w:t xml:space="preserve"> в </w:t>
      </w:r>
      <w:r w:rsidR="00FD5871">
        <w:rPr>
          <w:szCs w:val="28"/>
        </w:rPr>
        <w:t>статью</w:t>
      </w:r>
      <w:r w:rsidR="00FD5871" w:rsidRPr="00E54B6D">
        <w:rPr>
          <w:szCs w:val="28"/>
        </w:rPr>
        <w:t xml:space="preserve"> </w:t>
      </w:r>
      <w:r w:rsidR="00FD5871">
        <w:rPr>
          <w:szCs w:val="28"/>
        </w:rPr>
        <w:t>46</w:t>
      </w:r>
      <w:r w:rsidR="00FD5871" w:rsidRPr="00E54B6D">
        <w:rPr>
          <w:szCs w:val="28"/>
        </w:rPr>
        <w:t xml:space="preserve"> </w:t>
      </w:r>
      <w:r w:rsidR="00FD5871">
        <w:rPr>
          <w:szCs w:val="28"/>
        </w:rPr>
        <w:t>Бюджетного</w:t>
      </w:r>
      <w:r w:rsidR="00FD5871" w:rsidRPr="00E54B6D">
        <w:rPr>
          <w:szCs w:val="28"/>
        </w:rPr>
        <w:t xml:space="preserve"> кодекса Российской Федерации"</w:t>
      </w:r>
      <w:r w:rsidR="00FD5871">
        <w:rPr>
          <w:szCs w:val="28"/>
        </w:rPr>
        <w:t xml:space="preserve">, </w:t>
      </w:r>
      <w:r w:rsidR="00FD5871" w:rsidRPr="00362815">
        <w:rPr>
          <w:szCs w:val="28"/>
        </w:rPr>
        <w:t>№ 66360-6 "О внесении изменений в Бюджетный кодекс Российской Федерации, изменения в статью 13 части первой Налогового кодекса Российской Федерации и изменений в часть вторую Налогового кодекса Российской Федерации"</w:t>
      </w:r>
      <w:r w:rsidR="00490CEA">
        <w:rPr>
          <w:szCs w:val="28"/>
        </w:rPr>
        <w:t>.</w:t>
      </w:r>
    </w:p>
    <w:p w:rsidR="0002545F" w:rsidRDefault="0002545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871" w:rsidRDefault="00FD5871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ab/>
        <w:t>2.Не вносить на рассмотрение Зак</w:t>
      </w:r>
      <w:r w:rsidR="0070582B">
        <w:rPr>
          <w:szCs w:val="28"/>
        </w:rPr>
        <w:t>онодательного Собрания указанны</w:t>
      </w:r>
      <w:r w:rsidR="00447CCF">
        <w:rPr>
          <w:szCs w:val="28"/>
        </w:rPr>
        <w:t>е</w:t>
      </w:r>
      <w:r>
        <w:rPr>
          <w:szCs w:val="28"/>
        </w:rPr>
        <w:t xml:space="preserve"> проект</w:t>
      </w:r>
      <w:r w:rsidR="00447CCF">
        <w:rPr>
          <w:szCs w:val="28"/>
        </w:rPr>
        <w:t>ы</w:t>
      </w:r>
      <w:r>
        <w:rPr>
          <w:szCs w:val="28"/>
        </w:rPr>
        <w:t xml:space="preserve"> федеральн</w:t>
      </w:r>
      <w:r w:rsidR="00447CCF">
        <w:rPr>
          <w:szCs w:val="28"/>
        </w:rPr>
        <w:t>ых</w:t>
      </w:r>
      <w:r w:rsidR="0070582B">
        <w:rPr>
          <w:szCs w:val="28"/>
        </w:rPr>
        <w:t xml:space="preserve"> закон</w:t>
      </w:r>
      <w:r w:rsidR="00447CCF">
        <w:rPr>
          <w:szCs w:val="28"/>
        </w:rPr>
        <w:t>ов</w:t>
      </w:r>
      <w:r>
        <w:rPr>
          <w:szCs w:val="28"/>
        </w:rPr>
        <w:t>.</w:t>
      </w:r>
    </w:p>
    <w:p w:rsidR="00BE29D9" w:rsidRDefault="00BE29D9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602D43" w:rsidRDefault="00602D43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447CCF" w:rsidRDefault="00447CCF" w:rsidP="00BE29D9">
      <w:pPr>
        <w:autoSpaceDE w:val="0"/>
        <w:autoSpaceDN w:val="0"/>
        <w:adjustRightInd w:val="0"/>
        <w:jc w:val="both"/>
        <w:rPr>
          <w:szCs w:val="28"/>
        </w:rPr>
      </w:pPr>
    </w:p>
    <w:p w:rsidR="00FD5410" w:rsidRDefault="005960BB" w:rsidP="00831981">
      <w:pPr>
        <w:pStyle w:val="a3"/>
        <w:tabs>
          <w:tab w:val="left" w:pos="708"/>
        </w:tabs>
        <w:jc w:val="both"/>
      </w:pPr>
      <w:r>
        <w:t>Председатель комитета                                                                          Г.Ц. Ахоян</w:t>
      </w:r>
    </w:p>
    <w:sectPr w:rsidR="00FD5410" w:rsidSect="00151A2C">
      <w:headerReference w:type="even" r:id="rId9"/>
      <w:headerReference w:type="default" r:id="rId10"/>
      <w:headerReference w:type="first" r:id="rId11"/>
      <w:pgSz w:w="11906" w:h="16838"/>
      <w:pgMar w:top="794" w:right="851" w:bottom="426" w:left="153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F34" w:rsidRDefault="00486F34" w:rsidP="001C4F3F">
      <w:r>
        <w:separator/>
      </w:r>
    </w:p>
  </w:endnote>
  <w:endnote w:type="continuationSeparator" w:id="1">
    <w:p w:rsidR="00486F34" w:rsidRDefault="00486F34" w:rsidP="001C4F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F34" w:rsidRDefault="00486F34" w:rsidP="001C4F3F">
      <w:r>
        <w:separator/>
      </w:r>
    </w:p>
  </w:footnote>
  <w:footnote w:type="continuationSeparator" w:id="1">
    <w:p w:rsidR="00486F34" w:rsidRDefault="00486F34" w:rsidP="001C4F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9F3FF5" w:rsidP="00BD5D4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9F3FF5" w:rsidP="009940F0">
    <w:pPr>
      <w:pStyle w:val="a3"/>
      <w:framePr w:wrap="around" w:vAnchor="text" w:hAnchor="page" w:x="11062" w:y="-26"/>
      <w:rPr>
        <w:rStyle w:val="a7"/>
      </w:rPr>
    </w:pPr>
    <w:r>
      <w:rPr>
        <w:rStyle w:val="a7"/>
      </w:rPr>
      <w:fldChar w:fldCharType="begin"/>
    </w:r>
    <w:r w:rsidR="009940F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825B5">
      <w:rPr>
        <w:rStyle w:val="a7"/>
        <w:noProof/>
      </w:rPr>
      <w:t>2</w:t>
    </w:r>
    <w:r>
      <w:rPr>
        <w:rStyle w:val="a7"/>
      </w:rPr>
      <w:fldChar w:fldCharType="end"/>
    </w:r>
  </w:p>
  <w:p w:rsidR="009940F0" w:rsidRDefault="009940F0" w:rsidP="009940F0">
    <w:pPr>
      <w:pStyle w:val="a3"/>
      <w:ind w:right="360"/>
      <w:jc w:val="righ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F0" w:rsidRDefault="009940F0" w:rsidP="009940F0">
    <w:pPr>
      <w:pStyle w:val="a3"/>
      <w:jc w:val="right"/>
    </w:pPr>
    <w:r>
      <w:t>Проект</w:t>
    </w:r>
    <w:r w:rsidR="008B3995"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29D9"/>
    <w:rsid w:val="00002434"/>
    <w:rsid w:val="00013A5F"/>
    <w:rsid w:val="0001652D"/>
    <w:rsid w:val="00020B58"/>
    <w:rsid w:val="0002545F"/>
    <w:rsid w:val="00026F84"/>
    <w:rsid w:val="00043B72"/>
    <w:rsid w:val="0007132C"/>
    <w:rsid w:val="000D7BD5"/>
    <w:rsid w:val="00132CE2"/>
    <w:rsid w:val="00151A2C"/>
    <w:rsid w:val="001825B5"/>
    <w:rsid w:val="001C0766"/>
    <w:rsid w:val="001C4F3F"/>
    <w:rsid w:val="00211188"/>
    <w:rsid w:val="00253418"/>
    <w:rsid w:val="00265208"/>
    <w:rsid w:val="00267AF2"/>
    <w:rsid w:val="00280DC5"/>
    <w:rsid w:val="00283A0A"/>
    <w:rsid w:val="00285243"/>
    <w:rsid w:val="002F6D37"/>
    <w:rsid w:val="0031287C"/>
    <w:rsid w:val="003550DC"/>
    <w:rsid w:val="00361AD4"/>
    <w:rsid w:val="00361BE3"/>
    <w:rsid w:val="00362815"/>
    <w:rsid w:val="00377C5F"/>
    <w:rsid w:val="00392942"/>
    <w:rsid w:val="003D03D3"/>
    <w:rsid w:val="003F516D"/>
    <w:rsid w:val="00425253"/>
    <w:rsid w:val="00447CCF"/>
    <w:rsid w:val="004560E7"/>
    <w:rsid w:val="004752DE"/>
    <w:rsid w:val="00486F34"/>
    <w:rsid w:val="00490CEA"/>
    <w:rsid w:val="00493CDB"/>
    <w:rsid w:val="004A66A5"/>
    <w:rsid w:val="004C2811"/>
    <w:rsid w:val="004D61AA"/>
    <w:rsid w:val="0050043C"/>
    <w:rsid w:val="00515CF2"/>
    <w:rsid w:val="005221F8"/>
    <w:rsid w:val="005312FB"/>
    <w:rsid w:val="00540665"/>
    <w:rsid w:val="0054660D"/>
    <w:rsid w:val="005639D1"/>
    <w:rsid w:val="0057536C"/>
    <w:rsid w:val="005960BB"/>
    <w:rsid w:val="005C359A"/>
    <w:rsid w:val="005F3CF7"/>
    <w:rsid w:val="00602D43"/>
    <w:rsid w:val="00614B99"/>
    <w:rsid w:val="00622E1E"/>
    <w:rsid w:val="00654EE1"/>
    <w:rsid w:val="00660347"/>
    <w:rsid w:val="006629D5"/>
    <w:rsid w:val="006663EC"/>
    <w:rsid w:val="00684060"/>
    <w:rsid w:val="006A098B"/>
    <w:rsid w:val="006A1FBF"/>
    <w:rsid w:val="006A2B60"/>
    <w:rsid w:val="006C7930"/>
    <w:rsid w:val="006F428C"/>
    <w:rsid w:val="00700483"/>
    <w:rsid w:val="00702E4D"/>
    <w:rsid w:val="007057CE"/>
    <w:rsid w:val="0070582B"/>
    <w:rsid w:val="0072718E"/>
    <w:rsid w:val="007275A1"/>
    <w:rsid w:val="0073497A"/>
    <w:rsid w:val="007616F9"/>
    <w:rsid w:val="0077114A"/>
    <w:rsid w:val="0077244D"/>
    <w:rsid w:val="007A7CA7"/>
    <w:rsid w:val="007B06EA"/>
    <w:rsid w:val="007C6209"/>
    <w:rsid w:val="00810404"/>
    <w:rsid w:val="008156AC"/>
    <w:rsid w:val="00831981"/>
    <w:rsid w:val="00842229"/>
    <w:rsid w:val="008503B7"/>
    <w:rsid w:val="00862E7F"/>
    <w:rsid w:val="00863E81"/>
    <w:rsid w:val="00875E48"/>
    <w:rsid w:val="0088571C"/>
    <w:rsid w:val="00887028"/>
    <w:rsid w:val="008A63D6"/>
    <w:rsid w:val="008B3995"/>
    <w:rsid w:val="008D677F"/>
    <w:rsid w:val="008E3987"/>
    <w:rsid w:val="008E59B8"/>
    <w:rsid w:val="00900D7B"/>
    <w:rsid w:val="00910E72"/>
    <w:rsid w:val="00916F5D"/>
    <w:rsid w:val="009323A7"/>
    <w:rsid w:val="00937248"/>
    <w:rsid w:val="0094184B"/>
    <w:rsid w:val="0095306D"/>
    <w:rsid w:val="009612D3"/>
    <w:rsid w:val="009817C1"/>
    <w:rsid w:val="0098638D"/>
    <w:rsid w:val="009940F0"/>
    <w:rsid w:val="00994E7B"/>
    <w:rsid w:val="009D1DAC"/>
    <w:rsid w:val="009E409C"/>
    <w:rsid w:val="009F3FF5"/>
    <w:rsid w:val="00A168A7"/>
    <w:rsid w:val="00A61658"/>
    <w:rsid w:val="00A623DE"/>
    <w:rsid w:val="00A778DD"/>
    <w:rsid w:val="00AB5CEC"/>
    <w:rsid w:val="00AC255C"/>
    <w:rsid w:val="00AF7C36"/>
    <w:rsid w:val="00B309B5"/>
    <w:rsid w:val="00B50BF4"/>
    <w:rsid w:val="00B5117F"/>
    <w:rsid w:val="00B55E88"/>
    <w:rsid w:val="00B55EE0"/>
    <w:rsid w:val="00B64349"/>
    <w:rsid w:val="00B672A8"/>
    <w:rsid w:val="00BA5BB9"/>
    <w:rsid w:val="00BA7DF1"/>
    <w:rsid w:val="00BB05B7"/>
    <w:rsid w:val="00BD146B"/>
    <w:rsid w:val="00BD5D43"/>
    <w:rsid w:val="00BE29D9"/>
    <w:rsid w:val="00BF6F43"/>
    <w:rsid w:val="00C22E1B"/>
    <w:rsid w:val="00C35EA4"/>
    <w:rsid w:val="00C46CB1"/>
    <w:rsid w:val="00C506F5"/>
    <w:rsid w:val="00C77933"/>
    <w:rsid w:val="00CA0415"/>
    <w:rsid w:val="00CA407E"/>
    <w:rsid w:val="00CB4FF1"/>
    <w:rsid w:val="00CD4FDA"/>
    <w:rsid w:val="00CE6C18"/>
    <w:rsid w:val="00D016DA"/>
    <w:rsid w:val="00D30CA1"/>
    <w:rsid w:val="00D51698"/>
    <w:rsid w:val="00D71A93"/>
    <w:rsid w:val="00D83A2B"/>
    <w:rsid w:val="00D87066"/>
    <w:rsid w:val="00DE50BD"/>
    <w:rsid w:val="00DF56A5"/>
    <w:rsid w:val="00E42116"/>
    <w:rsid w:val="00E50DA6"/>
    <w:rsid w:val="00E54B6D"/>
    <w:rsid w:val="00EB7CF9"/>
    <w:rsid w:val="00EC22C4"/>
    <w:rsid w:val="00F20FC8"/>
    <w:rsid w:val="00F2427F"/>
    <w:rsid w:val="00F276BB"/>
    <w:rsid w:val="00F7454A"/>
    <w:rsid w:val="00F758DE"/>
    <w:rsid w:val="00F809FF"/>
    <w:rsid w:val="00FA44E7"/>
    <w:rsid w:val="00FB7201"/>
    <w:rsid w:val="00FC5FC8"/>
    <w:rsid w:val="00FC6895"/>
    <w:rsid w:val="00FC7719"/>
    <w:rsid w:val="00FD5410"/>
    <w:rsid w:val="00FD5871"/>
    <w:rsid w:val="00FD75D6"/>
    <w:rsid w:val="00FF1E7B"/>
    <w:rsid w:val="00FF2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D1DAC"/>
    <w:rPr>
      <w:sz w:val="28"/>
    </w:rPr>
  </w:style>
  <w:style w:type="paragraph" w:styleId="2">
    <w:name w:val="heading 2"/>
    <w:basedOn w:val="a"/>
    <w:next w:val="a"/>
    <w:qFormat/>
    <w:rsid w:val="009D1DAC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9D1DAC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D1DAC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D1DA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9D1DAC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07132C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9940F0"/>
  </w:style>
  <w:style w:type="character" w:customStyle="1" w:styleId="rescomment">
    <w:name w:val="rescomment"/>
    <w:basedOn w:val="a0"/>
    <w:rsid w:val="00862E7F"/>
  </w:style>
  <w:style w:type="character" w:customStyle="1" w:styleId="a4">
    <w:name w:val="Верхний колонтитул Знак"/>
    <w:basedOn w:val="a0"/>
    <w:link w:val="a3"/>
    <w:rsid w:val="00AF7C36"/>
    <w:rPr>
      <w:sz w:val="28"/>
    </w:rPr>
  </w:style>
  <w:style w:type="character" w:customStyle="1" w:styleId="FontStyle23">
    <w:name w:val="Font Style23"/>
    <w:basedOn w:val="a0"/>
    <w:uiPriority w:val="99"/>
    <w:rsid w:val="00362815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362815"/>
    <w:rPr>
      <w:rFonts w:ascii="Times New Roman" w:hAnsi="Times New Roman" w:cs="Times New Roman"/>
      <w:sz w:val="28"/>
      <w:szCs w:val="28"/>
    </w:rPr>
  </w:style>
  <w:style w:type="paragraph" w:customStyle="1" w:styleId="Style6">
    <w:name w:val="Style6"/>
    <w:basedOn w:val="a"/>
    <w:uiPriority w:val="99"/>
    <w:rsid w:val="006C7930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 w:val="24"/>
      <w:szCs w:val="24"/>
    </w:rPr>
  </w:style>
  <w:style w:type="character" w:customStyle="1" w:styleId="FontStyle22">
    <w:name w:val="Font Style22"/>
    <w:basedOn w:val="a0"/>
    <w:uiPriority w:val="99"/>
    <w:rsid w:val="006C7930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1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5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B8D7D-E06B-40E1-BEDC-B7D73FD1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Решение.dot</Template>
  <TotalTime>82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Глубокая</cp:lastModifiedBy>
  <cp:revision>8</cp:revision>
  <cp:lastPrinted>2012-03-05T22:03:00Z</cp:lastPrinted>
  <dcterms:created xsi:type="dcterms:W3CDTF">2012-06-27T04:58:00Z</dcterms:created>
  <dcterms:modified xsi:type="dcterms:W3CDTF">2012-07-05T03:01:00Z</dcterms:modified>
</cp:coreProperties>
</file>