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F3F" w:rsidRDefault="001C4F3F">
      <w:pPr>
        <w:ind w:left="567"/>
        <w:jc w:val="center"/>
      </w:pPr>
      <w:r w:rsidRPr="009D1DAC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402490228" r:id="rId8"/>
        </w:object>
      </w:r>
    </w:p>
    <w:p w:rsidR="00BA7DF1" w:rsidRPr="00BA7DF1" w:rsidRDefault="00BA7DF1">
      <w:pPr>
        <w:ind w:left="567"/>
        <w:jc w:val="center"/>
        <w:rPr>
          <w:sz w:val="24"/>
          <w:szCs w:val="24"/>
        </w:rPr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2127"/>
        <w:gridCol w:w="2375"/>
        <w:gridCol w:w="709"/>
        <w:gridCol w:w="850"/>
      </w:tblGrid>
      <w:tr w:rsidR="001C4F3F" w:rsidTr="006120D5">
        <w:trPr>
          <w:gridBefore w:val="1"/>
          <w:wBefore w:w="1702" w:type="dxa"/>
          <w:cantSplit/>
          <w:trHeight w:val="1141"/>
        </w:trPr>
        <w:tc>
          <w:tcPr>
            <w:tcW w:w="7336" w:type="dxa"/>
            <w:gridSpan w:val="5"/>
          </w:tcPr>
          <w:p w:rsidR="00DF56A5" w:rsidRDefault="00DF56A5" w:rsidP="00DF56A5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F56A5" w:rsidRDefault="00DF56A5" w:rsidP="00DF56A5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6A5" w:rsidRDefault="00DF56A5" w:rsidP="00DF56A5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DF56A5" w:rsidRPr="00DF56A5" w:rsidRDefault="00DF56A5" w:rsidP="00DF56A5">
            <w:pPr>
              <w:pStyle w:val="8"/>
              <w:widowControl w:val="0"/>
              <w:spacing w:line="360" w:lineRule="auto"/>
            </w:pPr>
            <w:r>
              <w:t>и фи</w:t>
            </w:r>
            <w:r w:rsidRPr="00DF56A5">
              <w:t>нансовым ресурсам</w:t>
            </w:r>
          </w:p>
          <w:p w:rsidR="001C4F3F" w:rsidRDefault="00DF56A5" w:rsidP="00DF56A5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DF56A5">
              <w:rPr>
                <w:b/>
                <w:sz w:val="24"/>
                <w:u w:val="none"/>
              </w:rPr>
              <w:t>РЕШЕНИЕ</w:t>
            </w:r>
          </w:p>
        </w:tc>
      </w:tr>
      <w:tr w:rsidR="001C4F3F" w:rsidTr="006120D5">
        <w:trPr>
          <w:cantSplit/>
        </w:trPr>
        <w:tc>
          <w:tcPr>
            <w:tcW w:w="2977" w:type="dxa"/>
            <w:gridSpan w:val="2"/>
          </w:tcPr>
          <w:p w:rsidR="001C4F3F" w:rsidRPr="00BE29D9" w:rsidRDefault="00AF7C36" w:rsidP="00910E72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910E72">
              <w:rPr>
                <w:sz w:val="24"/>
              </w:rPr>
              <w:t>1</w:t>
            </w:r>
            <w:r>
              <w:rPr>
                <w:sz w:val="24"/>
              </w:rPr>
              <w:t>.0</w:t>
            </w:r>
            <w:r w:rsidR="00910E72">
              <w:rPr>
                <w:sz w:val="24"/>
              </w:rPr>
              <w:t>7</w:t>
            </w:r>
            <w:r>
              <w:rPr>
                <w:sz w:val="24"/>
              </w:rPr>
              <w:t>.</w:t>
            </w:r>
            <w:r w:rsidR="003D03D3">
              <w:rPr>
                <w:sz w:val="24"/>
              </w:rPr>
              <w:t>20</w:t>
            </w:r>
            <w:r w:rsidR="002F6D37">
              <w:rPr>
                <w:sz w:val="24"/>
              </w:rPr>
              <w:t>1</w:t>
            </w:r>
            <w:r>
              <w:rPr>
                <w:sz w:val="24"/>
              </w:rPr>
              <w:t>2</w:t>
            </w:r>
          </w:p>
        </w:tc>
        <w:tc>
          <w:tcPr>
            <w:tcW w:w="4502" w:type="dxa"/>
            <w:gridSpan w:val="2"/>
          </w:tcPr>
          <w:p w:rsidR="001C4F3F" w:rsidRPr="00D016DA" w:rsidRDefault="001C4F3F">
            <w:pPr>
              <w:ind w:left="1311"/>
              <w:jc w:val="center"/>
            </w:pPr>
          </w:p>
        </w:tc>
        <w:tc>
          <w:tcPr>
            <w:tcW w:w="709" w:type="dxa"/>
          </w:tcPr>
          <w:p w:rsidR="001C4F3F" w:rsidRDefault="001C4F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1C4F3F" w:rsidRDefault="001C4F3F">
            <w:pPr>
              <w:ind w:hanging="107"/>
              <w:rPr>
                <w:sz w:val="22"/>
              </w:rPr>
            </w:pPr>
          </w:p>
        </w:tc>
      </w:tr>
      <w:tr w:rsidR="001C4F3F" w:rsidTr="006120D5">
        <w:trPr>
          <w:cantSplit/>
        </w:trPr>
        <w:tc>
          <w:tcPr>
            <w:tcW w:w="9038" w:type="dxa"/>
            <w:gridSpan w:val="6"/>
          </w:tcPr>
          <w:p w:rsidR="001C4F3F" w:rsidRDefault="001C4F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1C4F3F" w:rsidRPr="0063639F" w:rsidTr="006120D5">
        <w:trPr>
          <w:gridAfter w:val="3"/>
          <w:wAfter w:w="3934" w:type="dxa"/>
        </w:trPr>
        <w:tc>
          <w:tcPr>
            <w:tcW w:w="5104" w:type="dxa"/>
            <w:gridSpan w:val="3"/>
          </w:tcPr>
          <w:p w:rsidR="00887028" w:rsidRPr="00D108E1" w:rsidRDefault="00D108E1" w:rsidP="00DA1C4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108E1">
              <w:rPr>
                <w:szCs w:val="28"/>
              </w:rPr>
              <w:t xml:space="preserve">Об обращении депутатов Законодательного Собрания Еврейской автономной области к Председателю Государственной Думы Федерального Собрания Российской Федерации </w:t>
            </w:r>
            <w:r w:rsidR="006B28D1">
              <w:rPr>
                <w:szCs w:val="28"/>
              </w:rPr>
              <w:br/>
            </w:r>
            <w:r w:rsidRPr="00D108E1">
              <w:rPr>
                <w:szCs w:val="28"/>
              </w:rPr>
              <w:t>С.Е. Нарышкину</w:t>
            </w:r>
            <w:r w:rsidR="00AF7C36" w:rsidRPr="00D108E1">
              <w:rPr>
                <w:szCs w:val="28"/>
              </w:rPr>
              <w:t xml:space="preserve"> </w:t>
            </w:r>
          </w:p>
        </w:tc>
      </w:tr>
    </w:tbl>
    <w:p w:rsidR="001C4F3F" w:rsidRPr="006120D5" w:rsidRDefault="001C4F3F">
      <w:pPr>
        <w:jc w:val="right"/>
        <w:rPr>
          <w:sz w:val="22"/>
          <w:szCs w:val="22"/>
        </w:rPr>
      </w:pPr>
    </w:p>
    <w:p w:rsidR="00D87066" w:rsidRPr="00DA1C44" w:rsidRDefault="00D87066" w:rsidP="00654EE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63639F">
        <w:rPr>
          <w:sz w:val="27"/>
          <w:szCs w:val="27"/>
        </w:rPr>
        <w:t xml:space="preserve">Рассмотрев и обсудив </w:t>
      </w:r>
      <w:r w:rsidR="00DA1C44" w:rsidRPr="00D108E1">
        <w:rPr>
          <w:szCs w:val="28"/>
        </w:rPr>
        <w:t>обращени</w:t>
      </w:r>
      <w:r w:rsidR="00DA1C44">
        <w:rPr>
          <w:szCs w:val="28"/>
        </w:rPr>
        <w:t>е</w:t>
      </w:r>
      <w:r w:rsidR="00DA1C44" w:rsidRPr="00D108E1">
        <w:rPr>
          <w:szCs w:val="28"/>
        </w:rPr>
        <w:t xml:space="preserve"> депутатов Законодательного Собрания Еврейской автономной области к Председателю Государственной Думы Федерального Собрания Российской Федерации С.Е. Нарышкину</w:t>
      </w:r>
      <w:r w:rsidR="00002434" w:rsidRPr="00DA1C44">
        <w:rPr>
          <w:szCs w:val="28"/>
        </w:rPr>
        <w:t xml:space="preserve">, </w:t>
      </w:r>
      <w:r w:rsidRPr="00DA1C44">
        <w:rPr>
          <w:szCs w:val="28"/>
        </w:rPr>
        <w:t>комитет</w:t>
      </w:r>
    </w:p>
    <w:p w:rsidR="00FA44E7" w:rsidRPr="0063639F" w:rsidRDefault="00FA44E7" w:rsidP="00253418">
      <w:pPr>
        <w:ind w:firstLine="720"/>
        <w:jc w:val="both"/>
        <w:rPr>
          <w:sz w:val="27"/>
          <w:szCs w:val="27"/>
        </w:rPr>
      </w:pPr>
    </w:p>
    <w:p w:rsidR="00D87066" w:rsidRPr="0063639F" w:rsidRDefault="00D87066" w:rsidP="00D87066">
      <w:pPr>
        <w:pStyle w:val="a3"/>
        <w:tabs>
          <w:tab w:val="clear" w:pos="4153"/>
          <w:tab w:val="clear" w:pos="8306"/>
        </w:tabs>
        <w:jc w:val="both"/>
        <w:rPr>
          <w:caps/>
          <w:sz w:val="27"/>
          <w:szCs w:val="27"/>
        </w:rPr>
      </w:pPr>
      <w:r w:rsidRPr="0063639F">
        <w:rPr>
          <w:caps/>
          <w:sz w:val="27"/>
          <w:szCs w:val="27"/>
        </w:rPr>
        <w:t>решил:</w:t>
      </w:r>
    </w:p>
    <w:p w:rsidR="00D87066" w:rsidRPr="006120D5" w:rsidRDefault="00D87066" w:rsidP="00D87066">
      <w:pPr>
        <w:pStyle w:val="a3"/>
        <w:tabs>
          <w:tab w:val="clear" w:pos="4153"/>
          <w:tab w:val="clear" w:pos="8306"/>
        </w:tabs>
        <w:jc w:val="both"/>
        <w:rPr>
          <w:sz w:val="22"/>
          <w:szCs w:val="22"/>
        </w:rPr>
      </w:pPr>
    </w:p>
    <w:p w:rsidR="00D87066" w:rsidRPr="0063639F" w:rsidRDefault="00D87066" w:rsidP="00D87066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63639F">
        <w:rPr>
          <w:sz w:val="27"/>
          <w:szCs w:val="27"/>
        </w:rPr>
        <w:tab/>
        <w:t>1.</w:t>
      </w:r>
      <w:r w:rsidR="008E59B8" w:rsidRPr="00886DD8">
        <w:rPr>
          <w:szCs w:val="28"/>
        </w:rPr>
        <w:t>П</w:t>
      </w:r>
      <w:r w:rsidR="00BB05B7" w:rsidRPr="00886DD8">
        <w:rPr>
          <w:szCs w:val="28"/>
        </w:rPr>
        <w:t>ринять к сведению</w:t>
      </w:r>
      <w:r w:rsidRPr="00886DD8">
        <w:rPr>
          <w:szCs w:val="28"/>
        </w:rPr>
        <w:t xml:space="preserve"> </w:t>
      </w:r>
      <w:r w:rsidR="00DA1C44" w:rsidRPr="00D108E1">
        <w:rPr>
          <w:szCs w:val="28"/>
        </w:rPr>
        <w:t>обращени</w:t>
      </w:r>
      <w:r w:rsidR="00DA1C44">
        <w:rPr>
          <w:szCs w:val="28"/>
        </w:rPr>
        <w:t>е</w:t>
      </w:r>
      <w:r w:rsidR="00DA1C44" w:rsidRPr="00D108E1">
        <w:rPr>
          <w:szCs w:val="28"/>
        </w:rPr>
        <w:t xml:space="preserve"> депутатов Законодательного Собрания Еврейской автономной области к Председателю Государственной Думы Федерального Собрания Российской Федерации С.Е. Нарышкину</w:t>
      </w:r>
      <w:r w:rsidR="00490CEA" w:rsidRPr="0063639F">
        <w:rPr>
          <w:sz w:val="27"/>
          <w:szCs w:val="27"/>
        </w:rPr>
        <w:t>.</w:t>
      </w:r>
    </w:p>
    <w:p w:rsidR="0002545F" w:rsidRPr="006120D5" w:rsidRDefault="0002545F" w:rsidP="00BE29D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BE29D9" w:rsidRPr="00886DD8" w:rsidRDefault="00BE29D9" w:rsidP="00886DD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63639F">
        <w:rPr>
          <w:sz w:val="27"/>
          <w:szCs w:val="27"/>
        </w:rPr>
        <w:tab/>
      </w:r>
      <w:r w:rsidRPr="00886DD8">
        <w:rPr>
          <w:szCs w:val="28"/>
        </w:rPr>
        <w:t>2.Не вносить на рассмотрение Зак</w:t>
      </w:r>
      <w:r w:rsidR="0070582B" w:rsidRPr="00886DD8">
        <w:rPr>
          <w:szCs w:val="28"/>
        </w:rPr>
        <w:t>онодательного Собрания указанн</w:t>
      </w:r>
      <w:r w:rsidR="00DA1C44" w:rsidRPr="00886DD8">
        <w:rPr>
          <w:szCs w:val="28"/>
        </w:rPr>
        <w:t>ое</w:t>
      </w:r>
      <w:r w:rsidRPr="00886DD8">
        <w:rPr>
          <w:szCs w:val="28"/>
        </w:rPr>
        <w:t xml:space="preserve"> </w:t>
      </w:r>
      <w:r w:rsidR="00DA1C44" w:rsidRPr="00886DD8">
        <w:rPr>
          <w:szCs w:val="28"/>
        </w:rPr>
        <w:t>обращение</w:t>
      </w:r>
      <w:r w:rsidRPr="00886DD8">
        <w:rPr>
          <w:szCs w:val="28"/>
        </w:rPr>
        <w:t>.</w:t>
      </w:r>
    </w:p>
    <w:p w:rsidR="00BE29D9" w:rsidRPr="00886DD8" w:rsidRDefault="00BE29D9" w:rsidP="00886DD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6120D5" w:rsidRDefault="006120D5" w:rsidP="00BE29D9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BD0DF8" w:rsidRPr="0063639F" w:rsidRDefault="00BD0DF8" w:rsidP="00BE29D9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FD5410" w:rsidRPr="0063639F" w:rsidRDefault="005960BB" w:rsidP="00831981">
      <w:pPr>
        <w:pStyle w:val="a3"/>
        <w:tabs>
          <w:tab w:val="left" w:pos="708"/>
        </w:tabs>
        <w:jc w:val="both"/>
        <w:rPr>
          <w:sz w:val="27"/>
          <w:szCs w:val="27"/>
        </w:rPr>
      </w:pPr>
      <w:r w:rsidRPr="0063639F">
        <w:rPr>
          <w:sz w:val="27"/>
          <w:szCs w:val="27"/>
        </w:rPr>
        <w:t>Председатель комитета                                                                          Г.Ц. Ахоян</w:t>
      </w:r>
    </w:p>
    <w:sectPr w:rsidR="00FD5410" w:rsidRPr="0063639F" w:rsidSect="006120D5">
      <w:headerReference w:type="even" r:id="rId9"/>
      <w:headerReference w:type="default" r:id="rId10"/>
      <w:headerReference w:type="first" r:id="rId11"/>
      <w:pgSz w:w="11906" w:h="16838"/>
      <w:pgMar w:top="794" w:right="849" w:bottom="284" w:left="1418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06BD" w:rsidRDefault="002F06BD" w:rsidP="001C4F3F">
      <w:r>
        <w:separator/>
      </w:r>
    </w:p>
  </w:endnote>
  <w:endnote w:type="continuationSeparator" w:id="1">
    <w:p w:rsidR="002F06BD" w:rsidRDefault="002F06BD" w:rsidP="001C4F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06BD" w:rsidRDefault="002F06BD" w:rsidP="001C4F3F">
      <w:r>
        <w:separator/>
      </w:r>
    </w:p>
  </w:footnote>
  <w:footnote w:type="continuationSeparator" w:id="1">
    <w:p w:rsidR="002F06BD" w:rsidRDefault="002F06BD" w:rsidP="001C4F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0F0" w:rsidRDefault="002F178F" w:rsidP="00BD5D4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940F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940F0" w:rsidRDefault="009940F0" w:rsidP="009940F0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0F0" w:rsidRDefault="002F178F" w:rsidP="009940F0">
    <w:pPr>
      <w:pStyle w:val="a3"/>
      <w:framePr w:wrap="around" w:vAnchor="text" w:hAnchor="page" w:x="11062" w:y="-26"/>
      <w:rPr>
        <w:rStyle w:val="a7"/>
      </w:rPr>
    </w:pPr>
    <w:r>
      <w:rPr>
        <w:rStyle w:val="a7"/>
      </w:rPr>
      <w:fldChar w:fldCharType="begin"/>
    </w:r>
    <w:r w:rsidR="009940F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120D5">
      <w:rPr>
        <w:rStyle w:val="a7"/>
        <w:noProof/>
      </w:rPr>
      <w:t>2</w:t>
    </w:r>
    <w:r>
      <w:rPr>
        <w:rStyle w:val="a7"/>
      </w:rPr>
      <w:fldChar w:fldCharType="end"/>
    </w:r>
  </w:p>
  <w:p w:rsidR="009940F0" w:rsidRDefault="009940F0" w:rsidP="009940F0">
    <w:pPr>
      <w:pStyle w:val="a3"/>
      <w:ind w:right="360"/>
      <w:jc w:val="righ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0F0" w:rsidRDefault="009940F0" w:rsidP="009940F0">
    <w:pPr>
      <w:pStyle w:val="a3"/>
      <w:jc w:val="right"/>
    </w:pPr>
    <w:r>
      <w:t>Проект</w:t>
    </w:r>
    <w:r w:rsidR="008B3995"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E29D9"/>
    <w:rsid w:val="00002434"/>
    <w:rsid w:val="00013A5F"/>
    <w:rsid w:val="0001652D"/>
    <w:rsid w:val="00020B58"/>
    <w:rsid w:val="0002545F"/>
    <w:rsid w:val="00026F84"/>
    <w:rsid w:val="00043B72"/>
    <w:rsid w:val="0007132C"/>
    <w:rsid w:val="000D19C8"/>
    <w:rsid w:val="000D7BD5"/>
    <w:rsid w:val="00132CE2"/>
    <w:rsid w:val="00145B64"/>
    <w:rsid w:val="00151A2C"/>
    <w:rsid w:val="001C0766"/>
    <w:rsid w:val="001C4F3F"/>
    <w:rsid w:val="00211188"/>
    <w:rsid w:val="00253418"/>
    <w:rsid w:val="00265208"/>
    <w:rsid w:val="00267AF2"/>
    <w:rsid w:val="00280DC5"/>
    <w:rsid w:val="00283A0A"/>
    <w:rsid w:val="00285243"/>
    <w:rsid w:val="002A3410"/>
    <w:rsid w:val="002F06BD"/>
    <w:rsid w:val="002F0DDA"/>
    <w:rsid w:val="002F178F"/>
    <w:rsid w:val="002F6D37"/>
    <w:rsid w:val="0031287C"/>
    <w:rsid w:val="003550DC"/>
    <w:rsid w:val="00361AD4"/>
    <w:rsid w:val="00361BE3"/>
    <w:rsid w:val="00377C5F"/>
    <w:rsid w:val="00392942"/>
    <w:rsid w:val="003D03D3"/>
    <w:rsid w:val="003F516D"/>
    <w:rsid w:val="00425253"/>
    <w:rsid w:val="00447CCF"/>
    <w:rsid w:val="004560E7"/>
    <w:rsid w:val="004752DE"/>
    <w:rsid w:val="00490CEA"/>
    <w:rsid w:val="00493CDB"/>
    <w:rsid w:val="004A66A5"/>
    <w:rsid w:val="004D61AA"/>
    <w:rsid w:val="0050043C"/>
    <w:rsid w:val="00515CF2"/>
    <w:rsid w:val="005221F8"/>
    <w:rsid w:val="005312FB"/>
    <w:rsid w:val="00540665"/>
    <w:rsid w:val="0054660D"/>
    <w:rsid w:val="005639D1"/>
    <w:rsid w:val="0057536C"/>
    <w:rsid w:val="005960BB"/>
    <w:rsid w:val="005C359A"/>
    <w:rsid w:val="005F3CF7"/>
    <w:rsid w:val="00602D43"/>
    <w:rsid w:val="006120D5"/>
    <w:rsid w:val="00614B99"/>
    <w:rsid w:val="00622E1E"/>
    <w:rsid w:val="0063639F"/>
    <w:rsid w:val="00654EE1"/>
    <w:rsid w:val="00660347"/>
    <w:rsid w:val="006629D5"/>
    <w:rsid w:val="006663EC"/>
    <w:rsid w:val="00684060"/>
    <w:rsid w:val="006A098B"/>
    <w:rsid w:val="006A1FBF"/>
    <w:rsid w:val="006A2B60"/>
    <w:rsid w:val="006B28D1"/>
    <w:rsid w:val="006F428C"/>
    <w:rsid w:val="00700483"/>
    <w:rsid w:val="00702E4D"/>
    <w:rsid w:val="007057CE"/>
    <w:rsid w:val="0070582B"/>
    <w:rsid w:val="0072718E"/>
    <w:rsid w:val="007275A1"/>
    <w:rsid w:val="0073497A"/>
    <w:rsid w:val="007616F9"/>
    <w:rsid w:val="00763A85"/>
    <w:rsid w:val="0077114A"/>
    <w:rsid w:val="0077244D"/>
    <w:rsid w:val="00786C63"/>
    <w:rsid w:val="007A7CA7"/>
    <w:rsid w:val="007B06EA"/>
    <w:rsid w:val="007C6209"/>
    <w:rsid w:val="00810404"/>
    <w:rsid w:val="008156AC"/>
    <w:rsid w:val="00831981"/>
    <w:rsid w:val="00842229"/>
    <w:rsid w:val="008503B7"/>
    <w:rsid w:val="00862E7F"/>
    <w:rsid w:val="00863E81"/>
    <w:rsid w:val="00875E48"/>
    <w:rsid w:val="00886DD8"/>
    <w:rsid w:val="00887028"/>
    <w:rsid w:val="008A63D6"/>
    <w:rsid w:val="008B3995"/>
    <w:rsid w:val="008D677F"/>
    <w:rsid w:val="008E3987"/>
    <w:rsid w:val="008E59B8"/>
    <w:rsid w:val="00900D7B"/>
    <w:rsid w:val="00910E72"/>
    <w:rsid w:val="00916F5D"/>
    <w:rsid w:val="009323A7"/>
    <w:rsid w:val="00937248"/>
    <w:rsid w:val="0094184B"/>
    <w:rsid w:val="0095306D"/>
    <w:rsid w:val="009612D3"/>
    <w:rsid w:val="009817C1"/>
    <w:rsid w:val="0098638D"/>
    <w:rsid w:val="009940F0"/>
    <w:rsid w:val="00994E7B"/>
    <w:rsid w:val="009D1DAC"/>
    <w:rsid w:val="009E409C"/>
    <w:rsid w:val="00A168A7"/>
    <w:rsid w:val="00A61658"/>
    <w:rsid w:val="00A623DE"/>
    <w:rsid w:val="00A778DD"/>
    <w:rsid w:val="00AB5CEC"/>
    <w:rsid w:val="00AC255C"/>
    <w:rsid w:val="00AF7C36"/>
    <w:rsid w:val="00B309B5"/>
    <w:rsid w:val="00B50BF4"/>
    <w:rsid w:val="00B5117F"/>
    <w:rsid w:val="00B55E88"/>
    <w:rsid w:val="00B55EE0"/>
    <w:rsid w:val="00B637B0"/>
    <w:rsid w:val="00B64349"/>
    <w:rsid w:val="00B670CA"/>
    <w:rsid w:val="00B672A8"/>
    <w:rsid w:val="00BA5BB9"/>
    <w:rsid w:val="00BA7DF1"/>
    <w:rsid w:val="00BB05B7"/>
    <w:rsid w:val="00BD0DF8"/>
    <w:rsid w:val="00BD146B"/>
    <w:rsid w:val="00BD5D43"/>
    <w:rsid w:val="00BE29D9"/>
    <w:rsid w:val="00BF6F43"/>
    <w:rsid w:val="00C22E1B"/>
    <w:rsid w:val="00C35EA4"/>
    <w:rsid w:val="00C46CB1"/>
    <w:rsid w:val="00C506F5"/>
    <w:rsid w:val="00C77933"/>
    <w:rsid w:val="00CA0415"/>
    <w:rsid w:val="00CA407E"/>
    <w:rsid w:val="00CB4FF1"/>
    <w:rsid w:val="00CD4FDA"/>
    <w:rsid w:val="00CE6C18"/>
    <w:rsid w:val="00D016DA"/>
    <w:rsid w:val="00D108E1"/>
    <w:rsid w:val="00D30CA1"/>
    <w:rsid w:val="00D51698"/>
    <w:rsid w:val="00D71A93"/>
    <w:rsid w:val="00D83A2B"/>
    <w:rsid w:val="00D87066"/>
    <w:rsid w:val="00DA1C44"/>
    <w:rsid w:val="00DE50BD"/>
    <w:rsid w:val="00DF56A5"/>
    <w:rsid w:val="00E42116"/>
    <w:rsid w:val="00E50DA6"/>
    <w:rsid w:val="00E54B6D"/>
    <w:rsid w:val="00EB631D"/>
    <w:rsid w:val="00EB7CF9"/>
    <w:rsid w:val="00EC22C4"/>
    <w:rsid w:val="00F20FC8"/>
    <w:rsid w:val="00F2427F"/>
    <w:rsid w:val="00F276BB"/>
    <w:rsid w:val="00F7454A"/>
    <w:rsid w:val="00F758DE"/>
    <w:rsid w:val="00F809FF"/>
    <w:rsid w:val="00FA44E7"/>
    <w:rsid w:val="00FB7201"/>
    <w:rsid w:val="00FC5FC8"/>
    <w:rsid w:val="00FC6895"/>
    <w:rsid w:val="00FC7719"/>
    <w:rsid w:val="00FD5410"/>
    <w:rsid w:val="00FD75D6"/>
    <w:rsid w:val="00FF1E7B"/>
    <w:rsid w:val="00FF2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1DAC"/>
    <w:rPr>
      <w:sz w:val="28"/>
    </w:rPr>
  </w:style>
  <w:style w:type="paragraph" w:styleId="2">
    <w:name w:val="heading 2"/>
    <w:basedOn w:val="a"/>
    <w:next w:val="a"/>
    <w:qFormat/>
    <w:rsid w:val="009D1DA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9D1DA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D1DA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D1DAC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9D1DAC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07132C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9940F0"/>
  </w:style>
  <w:style w:type="character" w:customStyle="1" w:styleId="rescomment">
    <w:name w:val="rescomment"/>
    <w:basedOn w:val="a0"/>
    <w:rsid w:val="00862E7F"/>
  </w:style>
  <w:style w:type="character" w:customStyle="1" w:styleId="a4">
    <w:name w:val="Верхний колонтитул Знак"/>
    <w:basedOn w:val="a0"/>
    <w:link w:val="a3"/>
    <w:rsid w:val="00AF7C36"/>
    <w:rPr>
      <w:sz w:val="28"/>
    </w:rPr>
  </w:style>
  <w:style w:type="character" w:customStyle="1" w:styleId="FontStyle31">
    <w:name w:val="Font Style31"/>
    <w:basedOn w:val="a0"/>
    <w:uiPriority w:val="99"/>
    <w:rsid w:val="00B637B0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2A3410"/>
    <w:rPr>
      <w:rFonts w:ascii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61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-a5\Application%20Data\Microsoft\&#1064;&#1072;&#1073;&#1083;&#1086;&#1085;&#1099;\&#1056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1B8D7D-E06B-40E1-BEDC-B7D73FD10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4</TotalTime>
  <Pages>1</Pages>
  <Words>88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Надеина</cp:lastModifiedBy>
  <cp:revision>6</cp:revision>
  <cp:lastPrinted>2012-03-05T22:03:00Z</cp:lastPrinted>
  <dcterms:created xsi:type="dcterms:W3CDTF">2012-06-29T02:38:00Z</dcterms:created>
  <dcterms:modified xsi:type="dcterms:W3CDTF">2012-06-29T04:51:00Z</dcterms:modified>
</cp:coreProperties>
</file>