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.65pt" o:ole="" fillcolor="window">
                  <v:imagedata r:id="rId8" o:title=""/>
                </v:shape>
                <o:OLEObject Type="Embed" ProgID="Word.Picture.8" ShapeID="_x0000_i1025" DrawAspect="Content" ObjectID="_1402126908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r w:rsidRPr="00396428">
              <w:rPr>
                <w:b/>
                <w:szCs w:val="28"/>
              </w:rPr>
              <w:t>П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987683" w:rsidP="00F3191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5763A9">
              <w:rPr>
                <w:szCs w:val="28"/>
              </w:rPr>
              <w:t>.0</w:t>
            </w:r>
            <w:r w:rsidR="00F31915">
              <w:rPr>
                <w:szCs w:val="28"/>
              </w:rPr>
              <w:t>6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046207" w:rsidRPr="00396428" w:rsidRDefault="00F31915" w:rsidP="009876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987683">
              <w:rPr>
                <w:szCs w:val="28"/>
              </w:rPr>
              <w:t>2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D40CC5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B45881" w:rsidRPr="00396428" w:rsidRDefault="00B45881" w:rsidP="00D40CC5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AB6CC1" w:rsidRDefault="00AB6CC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31915" w:rsidRDefault="00F3191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2E452A" w:rsidRPr="00396428">
        <w:tc>
          <w:tcPr>
            <w:tcW w:w="4111" w:type="dxa"/>
            <w:gridSpan w:val="2"/>
          </w:tcPr>
          <w:p w:rsidR="002E452A" w:rsidRPr="00396428" w:rsidRDefault="002E452A" w:rsidP="000531B6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A318B6" w:rsidRPr="00967F2A" w:rsidRDefault="00A318B6" w:rsidP="00967F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Анисимова Т.В., член</w:t>
            </w:r>
            <w:r w:rsidRPr="00967F2A">
              <w:rPr>
                <w:szCs w:val="28"/>
              </w:rPr>
              <w:t xml:space="preserve"> </w:t>
            </w:r>
            <w:r>
              <w:rPr>
                <w:szCs w:val="28"/>
              </w:rPr>
              <w:t>общественной организации</w:t>
            </w:r>
            <w:r w:rsidRPr="00967F2A">
              <w:rPr>
                <w:szCs w:val="28"/>
              </w:rPr>
              <w:t xml:space="preserve"> "Федерации гандбола Приморского края";</w:t>
            </w:r>
          </w:p>
          <w:p w:rsidR="00A318B6" w:rsidRPr="00967F2A" w:rsidRDefault="00A318B6" w:rsidP="00967F2A">
            <w:pPr>
              <w:pStyle w:val="3"/>
              <w:rPr>
                <w:szCs w:val="28"/>
              </w:rPr>
            </w:pPr>
            <w:r w:rsidRPr="00967F2A">
              <w:rPr>
                <w:szCs w:val="28"/>
              </w:rPr>
              <w:t>Баев С</w:t>
            </w:r>
            <w:r>
              <w:rPr>
                <w:szCs w:val="28"/>
              </w:rPr>
              <w:t>.Н.</w:t>
            </w:r>
            <w:r w:rsidRPr="00967F2A">
              <w:rPr>
                <w:szCs w:val="28"/>
              </w:rPr>
              <w:t>, руководитель Бадминтонного клуба "Приморье";</w:t>
            </w:r>
          </w:p>
          <w:p w:rsidR="00A318B6" w:rsidRDefault="00A318B6" w:rsidP="009924E8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Басаргин</w:t>
            </w:r>
            <w:proofErr w:type="spellEnd"/>
            <w:r>
              <w:rPr>
                <w:szCs w:val="28"/>
              </w:rPr>
              <w:t xml:space="preserve"> В.Д., </w:t>
            </w:r>
            <w:proofErr w:type="gramStart"/>
            <w:r>
              <w:rPr>
                <w:szCs w:val="28"/>
              </w:rPr>
              <w:t>исполняющий</w:t>
            </w:r>
            <w:proofErr w:type="gramEnd"/>
            <w:r>
              <w:rPr>
                <w:szCs w:val="28"/>
              </w:rPr>
              <w:t xml:space="preserve"> обязанности начальника отдела по гражданской обороне, чрезвычайным ситуациям и пожарной безопасности Приморского края;</w:t>
            </w:r>
          </w:p>
          <w:p w:rsidR="00A318B6" w:rsidRDefault="00A318B6" w:rsidP="009924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Виноградов Д.А., председатель Контрольно-счетной палаты Приморского края;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Деменков С.В.</w:t>
            </w:r>
            <w:r w:rsidRPr="0016089C">
              <w:rPr>
                <w:szCs w:val="28"/>
              </w:rPr>
              <w:t>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</w:t>
            </w:r>
            <w:r>
              <w:rPr>
                <w:szCs w:val="28"/>
              </w:rPr>
              <w:t xml:space="preserve"> 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Зубрицкий</w:t>
            </w:r>
            <w:proofErr w:type="spellEnd"/>
            <w:r>
              <w:rPr>
                <w:szCs w:val="28"/>
              </w:rPr>
              <w:t xml:space="preserve"> А.Н</w:t>
            </w:r>
            <w:r w:rsidRPr="0016089C">
              <w:rPr>
                <w:szCs w:val="28"/>
              </w:rPr>
              <w:t>., директор департамента образования и науки Приморского края;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Калинин А.В., заместитель директора департамента здравоохранения Приморского края;</w:t>
            </w:r>
          </w:p>
          <w:p w:rsidR="00A318B6" w:rsidRPr="0016089C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Колесников А.А., начальник управления по физической культуре и спорту Приморского края;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Крамарова А.В. начальник</w:t>
            </w:r>
            <w:r w:rsidRPr="0016089C">
              <w:rPr>
                <w:szCs w:val="28"/>
              </w:rPr>
              <w:t xml:space="preserve"> отдела законодательства субъекта Российской Федерации, федерального регистра и регистрации </w:t>
            </w:r>
            <w:proofErr w:type="gramStart"/>
            <w:r w:rsidRPr="0016089C">
              <w:rPr>
                <w:szCs w:val="28"/>
              </w:rPr>
              <w:t>уставов муниципальных образований Управления Министерства юстиции Российской Федерации</w:t>
            </w:r>
            <w:proofErr w:type="gramEnd"/>
            <w:r w:rsidRPr="0016089C">
              <w:rPr>
                <w:szCs w:val="28"/>
              </w:rPr>
              <w:t xml:space="preserve"> по </w:t>
            </w:r>
            <w:r w:rsidRPr="0016089C">
              <w:rPr>
                <w:szCs w:val="28"/>
              </w:rPr>
              <w:lastRenderedPageBreak/>
              <w:t>Приморскому краю</w:t>
            </w:r>
            <w:r>
              <w:rPr>
                <w:szCs w:val="28"/>
              </w:rPr>
              <w:t>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>Лаврентьева Л.Ф., директор департамента социальной защиты населения Приморского края;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Межонов К.А., депутат Законодательного Собрания Приморского края;</w:t>
            </w:r>
          </w:p>
          <w:p w:rsidR="00A318B6" w:rsidRPr="00967F2A" w:rsidRDefault="00A318B6" w:rsidP="00967F2A">
            <w:pPr>
              <w:pStyle w:val="3"/>
              <w:rPr>
                <w:szCs w:val="28"/>
              </w:rPr>
            </w:pPr>
            <w:r w:rsidRPr="00967F2A">
              <w:rPr>
                <w:szCs w:val="28"/>
              </w:rPr>
              <w:t>Монастырев А</w:t>
            </w:r>
            <w:r>
              <w:rPr>
                <w:szCs w:val="28"/>
              </w:rPr>
              <w:t>.В.</w:t>
            </w:r>
            <w:r w:rsidRPr="00967F2A">
              <w:rPr>
                <w:szCs w:val="28"/>
              </w:rPr>
              <w:t xml:space="preserve">, </w:t>
            </w:r>
            <w:r>
              <w:rPr>
                <w:szCs w:val="28"/>
              </w:rPr>
              <w:t>п</w:t>
            </w:r>
            <w:r w:rsidRPr="00967F2A">
              <w:rPr>
                <w:szCs w:val="28"/>
              </w:rPr>
              <w:t xml:space="preserve">редседатель </w:t>
            </w:r>
            <w:r>
              <w:rPr>
                <w:szCs w:val="28"/>
              </w:rPr>
              <w:t>общественной организации</w:t>
            </w:r>
            <w:r w:rsidRPr="00967F2A">
              <w:rPr>
                <w:szCs w:val="28"/>
              </w:rPr>
              <w:t xml:space="preserve"> "Федерация легкой атлетики";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Мостович</w:t>
            </w:r>
            <w:proofErr w:type="spellEnd"/>
            <w:r>
              <w:rPr>
                <w:szCs w:val="28"/>
              </w:rPr>
              <w:t xml:space="preserve"> И.В., вице-губернатор Приморского края;</w:t>
            </w:r>
          </w:p>
          <w:p w:rsidR="00A318B6" w:rsidRPr="00967F2A" w:rsidRDefault="00A318B6" w:rsidP="00967F2A">
            <w:pPr>
              <w:pStyle w:val="3"/>
              <w:rPr>
                <w:szCs w:val="28"/>
              </w:rPr>
            </w:pPr>
            <w:r w:rsidRPr="00967F2A">
              <w:rPr>
                <w:szCs w:val="28"/>
              </w:rPr>
              <w:t>Новиков Ф</w:t>
            </w:r>
            <w:r>
              <w:rPr>
                <w:szCs w:val="28"/>
              </w:rPr>
              <w:t>.Т.</w:t>
            </w:r>
            <w:r w:rsidRPr="00967F2A">
              <w:rPr>
                <w:szCs w:val="28"/>
              </w:rPr>
              <w:t xml:space="preserve">, Президент </w:t>
            </w:r>
            <w:r>
              <w:rPr>
                <w:szCs w:val="28"/>
              </w:rPr>
              <w:t>общественной организации</w:t>
            </w:r>
            <w:r w:rsidRPr="00967F2A">
              <w:rPr>
                <w:szCs w:val="28"/>
              </w:rPr>
              <w:t xml:space="preserve"> "Федерация футбола Приморского края";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Полушин В.Е., начальник правового управления аппарата Законодательного Собрания Приморского края;</w:t>
            </w:r>
          </w:p>
          <w:p w:rsidR="00A318B6" w:rsidRPr="00967F2A" w:rsidRDefault="00A318B6" w:rsidP="00967F2A">
            <w:pPr>
              <w:pStyle w:val="3"/>
              <w:rPr>
                <w:szCs w:val="28"/>
              </w:rPr>
            </w:pPr>
            <w:proofErr w:type="spellStart"/>
            <w:r w:rsidRPr="00967F2A">
              <w:rPr>
                <w:szCs w:val="28"/>
              </w:rPr>
              <w:t>Русакова</w:t>
            </w:r>
            <w:proofErr w:type="spellEnd"/>
            <w:r>
              <w:rPr>
                <w:szCs w:val="28"/>
              </w:rPr>
              <w:t xml:space="preserve"> В.П.</w:t>
            </w:r>
            <w:r w:rsidRPr="00967F2A">
              <w:rPr>
                <w:szCs w:val="28"/>
              </w:rPr>
              <w:t xml:space="preserve">, руководитель </w:t>
            </w:r>
            <w:r>
              <w:rPr>
                <w:szCs w:val="28"/>
              </w:rPr>
              <w:t>общественной организации</w:t>
            </w:r>
            <w:r w:rsidRPr="00967F2A">
              <w:rPr>
                <w:szCs w:val="28"/>
              </w:rPr>
              <w:t xml:space="preserve"> "Федерации гандбола Приморского края";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 w:rsidRPr="0016089C">
              <w:rPr>
                <w:szCs w:val="28"/>
              </w:rPr>
              <w:t xml:space="preserve">Смольникова Е.А., </w:t>
            </w:r>
            <w:proofErr w:type="gramStart"/>
            <w:r w:rsidRPr="0016089C">
              <w:rPr>
                <w:szCs w:val="28"/>
              </w:rPr>
              <w:t>исполняющая</w:t>
            </w:r>
            <w:proofErr w:type="gramEnd"/>
            <w:r w:rsidRPr="0016089C">
              <w:rPr>
                <w:szCs w:val="28"/>
              </w:rPr>
              <w:t xml:space="preserve"> обязанности полномочного представителя Губернатора Приморского края                                     в Законодательном Собрании Приморского края;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Снитко</w:t>
            </w:r>
            <w:proofErr w:type="spellEnd"/>
            <w:r>
              <w:rPr>
                <w:szCs w:val="28"/>
              </w:rPr>
              <w:t xml:space="preserve"> Н.В., заместитель директора департамента финансов Приморского края;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Сологуб И.Л., заместитель директора департамента градостроительства Приморского края;</w:t>
            </w:r>
          </w:p>
          <w:p w:rsidR="00A318B6" w:rsidRPr="00967F2A" w:rsidRDefault="00A318B6" w:rsidP="00967F2A">
            <w:pPr>
              <w:pStyle w:val="3"/>
              <w:rPr>
                <w:szCs w:val="28"/>
              </w:rPr>
            </w:pPr>
            <w:proofErr w:type="spellStart"/>
            <w:r w:rsidRPr="00967F2A">
              <w:rPr>
                <w:szCs w:val="28"/>
              </w:rPr>
              <w:t>Токмаков</w:t>
            </w:r>
            <w:proofErr w:type="spellEnd"/>
            <w:r w:rsidRPr="00967F2A">
              <w:rPr>
                <w:szCs w:val="28"/>
              </w:rPr>
              <w:t xml:space="preserve"> В</w:t>
            </w:r>
            <w:r>
              <w:rPr>
                <w:szCs w:val="28"/>
              </w:rPr>
              <w:t>.М.</w:t>
            </w:r>
            <w:r w:rsidRPr="00967F2A">
              <w:rPr>
                <w:szCs w:val="28"/>
              </w:rPr>
              <w:t>, руководитель Приморского краевого спортивно-технического клуба "РОСТО";</w:t>
            </w:r>
          </w:p>
          <w:p w:rsidR="00A318B6" w:rsidRDefault="00A318B6" w:rsidP="002E452A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Федоров А.М., руководитель общественной приемной при Законодательном Собрании Приморского края по работе с ветеранами войны, труда, вооруженных сил и правоохранительных органов;</w:t>
            </w:r>
          </w:p>
          <w:p w:rsidR="00A318B6" w:rsidRDefault="00A318B6" w:rsidP="0007010F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Хрущева Т.В., депутат Законодательного Собрания Приморского края;</w:t>
            </w:r>
          </w:p>
          <w:p w:rsidR="00A318B6" w:rsidRPr="00967F2A" w:rsidRDefault="00A318B6" w:rsidP="00967F2A">
            <w:pPr>
              <w:pStyle w:val="3"/>
              <w:rPr>
                <w:szCs w:val="28"/>
              </w:rPr>
            </w:pPr>
            <w:proofErr w:type="spellStart"/>
            <w:r w:rsidRPr="00967F2A">
              <w:rPr>
                <w:szCs w:val="28"/>
              </w:rPr>
              <w:t>Чикин</w:t>
            </w:r>
            <w:proofErr w:type="spellEnd"/>
            <w:r w:rsidRPr="00967F2A">
              <w:rPr>
                <w:szCs w:val="28"/>
              </w:rPr>
              <w:t xml:space="preserve"> М</w:t>
            </w:r>
            <w:r>
              <w:rPr>
                <w:szCs w:val="28"/>
              </w:rPr>
              <w:t>.П.</w:t>
            </w:r>
            <w:r w:rsidRPr="00967F2A">
              <w:rPr>
                <w:szCs w:val="28"/>
              </w:rPr>
              <w:t>, председатель краевой общественной организации "Приморская краевая Федерация велосипедного спорта";</w:t>
            </w:r>
          </w:p>
          <w:p w:rsidR="00A318B6" w:rsidRDefault="00A318B6" w:rsidP="00967F2A">
            <w:pPr>
              <w:pStyle w:val="3"/>
              <w:rPr>
                <w:szCs w:val="28"/>
              </w:rPr>
            </w:pPr>
            <w:proofErr w:type="spellStart"/>
            <w:r w:rsidRPr="00967F2A">
              <w:rPr>
                <w:szCs w:val="28"/>
              </w:rPr>
              <w:t>Чупанов</w:t>
            </w:r>
            <w:proofErr w:type="spellEnd"/>
            <w:r w:rsidRPr="00967F2A">
              <w:rPr>
                <w:szCs w:val="28"/>
              </w:rPr>
              <w:t xml:space="preserve"> А</w:t>
            </w:r>
            <w:r>
              <w:rPr>
                <w:szCs w:val="28"/>
              </w:rPr>
              <w:t>.А.</w:t>
            </w:r>
            <w:r w:rsidRPr="00967F2A">
              <w:rPr>
                <w:szCs w:val="28"/>
              </w:rPr>
              <w:t xml:space="preserve">, руководитель </w:t>
            </w:r>
            <w:r>
              <w:rPr>
                <w:szCs w:val="28"/>
              </w:rPr>
              <w:t>общественной организации</w:t>
            </w:r>
            <w:r w:rsidRPr="00967F2A">
              <w:rPr>
                <w:szCs w:val="28"/>
              </w:rPr>
              <w:t xml:space="preserve"> "Федерация спортивного о</w:t>
            </w:r>
            <w:r w:rsidR="00364475">
              <w:rPr>
                <w:szCs w:val="28"/>
              </w:rPr>
              <w:t>риентирования Приморского края"</w:t>
            </w:r>
          </w:p>
          <w:p w:rsidR="00523586" w:rsidRPr="00D17186" w:rsidRDefault="00523586" w:rsidP="00987683">
            <w:pPr>
              <w:pStyle w:val="3"/>
              <w:rPr>
                <w:szCs w:val="28"/>
              </w:rPr>
            </w:pPr>
          </w:p>
        </w:tc>
      </w:tr>
    </w:tbl>
    <w:p w:rsidR="002E452A" w:rsidRDefault="002E452A" w:rsidP="002E452A">
      <w:pPr>
        <w:rPr>
          <w:szCs w:val="28"/>
        </w:rPr>
      </w:pPr>
    </w:p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t>Повестка дня:</w:t>
      </w:r>
    </w:p>
    <w:p w:rsidR="001A4181" w:rsidRDefault="001A4181" w:rsidP="005763A9">
      <w:pPr>
        <w:ind w:firstLine="709"/>
        <w:jc w:val="center"/>
        <w:rPr>
          <w:szCs w:val="28"/>
        </w:rPr>
      </w:pPr>
    </w:p>
    <w:p w:rsidR="00A318B6" w:rsidRPr="00A318B6" w:rsidRDefault="00A318B6" w:rsidP="00A318B6">
      <w:pPr>
        <w:ind w:firstLine="709"/>
        <w:jc w:val="both"/>
        <w:rPr>
          <w:szCs w:val="28"/>
        </w:rPr>
      </w:pPr>
      <w:r w:rsidRPr="00A318B6">
        <w:rPr>
          <w:szCs w:val="28"/>
        </w:rPr>
        <w:t>1.1.О проекте закона Приморского края "О внесении изменения в статью 2 Закона Приморского края "О предоставлении мер социальной поддержки приемным семьям в Приморском крае и вознаграждении приемным родителям" (первое чтение)</w:t>
      </w:r>
    </w:p>
    <w:p w:rsidR="00A318B6" w:rsidRPr="00A318B6" w:rsidRDefault="00A318B6" w:rsidP="00A318B6">
      <w:pPr>
        <w:ind w:firstLine="709"/>
        <w:jc w:val="both"/>
        <w:rPr>
          <w:szCs w:val="28"/>
        </w:rPr>
      </w:pPr>
    </w:p>
    <w:p w:rsidR="00A318B6" w:rsidRPr="00A318B6" w:rsidRDefault="00A318B6" w:rsidP="00A318B6">
      <w:pPr>
        <w:ind w:firstLine="709"/>
        <w:jc w:val="both"/>
        <w:rPr>
          <w:szCs w:val="28"/>
        </w:rPr>
      </w:pPr>
      <w:r w:rsidRPr="00A318B6">
        <w:rPr>
          <w:szCs w:val="28"/>
        </w:rPr>
        <w:t>1.2.О проекте закона Приморского края "О внесении изменений в статью 2 Закона Приморского края "О предоставлении мер социальной поддержки приемным семьям в Приморском крае и вознаграждении приемным родителям" (первое чтение)</w:t>
      </w:r>
    </w:p>
    <w:p w:rsidR="00A318B6" w:rsidRPr="00A318B6" w:rsidRDefault="00A318B6" w:rsidP="00A318B6">
      <w:pPr>
        <w:ind w:firstLine="709"/>
        <w:jc w:val="both"/>
        <w:rPr>
          <w:szCs w:val="28"/>
        </w:rPr>
      </w:pPr>
    </w:p>
    <w:p w:rsidR="00A318B6" w:rsidRPr="00A318B6" w:rsidRDefault="00A318B6" w:rsidP="00A318B6">
      <w:pPr>
        <w:ind w:firstLine="709"/>
        <w:jc w:val="both"/>
        <w:rPr>
          <w:szCs w:val="28"/>
        </w:rPr>
      </w:pPr>
      <w:r w:rsidRPr="00A318B6">
        <w:rPr>
          <w:szCs w:val="28"/>
        </w:rPr>
        <w:t>2.1.О проекте закона Приморского края "О внесении изменений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 (первое чтение)</w:t>
      </w:r>
    </w:p>
    <w:p w:rsidR="00A318B6" w:rsidRPr="00A318B6" w:rsidRDefault="00A318B6" w:rsidP="00A318B6">
      <w:pPr>
        <w:ind w:firstLine="709"/>
        <w:jc w:val="both"/>
        <w:rPr>
          <w:szCs w:val="28"/>
        </w:rPr>
      </w:pPr>
    </w:p>
    <w:p w:rsidR="00A318B6" w:rsidRPr="00A318B6" w:rsidRDefault="00A318B6" w:rsidP="00A318B6">
      <w:pPr>
        <w:ind w:firstLine="709"/>
        <w:jc w:val="both"/>
        <w:rPr>
          <w:szCs w:val="28"/>
        </w:rPr>
      </w:pPr>
      <w:r w:rsidRPr="00A318B6">
        <w:rPr>
          <w:szCs w:val="28"/>
        </w:rPr>
        <w:t>2.2.О проекте закона Приморского края "О внесении изменений в статью 2 Закона Приморского края "О порядке и размерах выплаты ежемесячных денежных средств опекунам (попечителям) на содержание детей, находящихся под опекой (попечительством) (первое чтение)</w:t>
      </w:r>
    </w:p>
    <w:p w:rsidR="00A318B6" w:rsidRPr="00A318B6" w:rsidRDefault="00A318B6" w:rsidP="00A318B6">
      <w:pPr>
        <w:ind w:firstLine="709"/>
        <w:jc w:val="both"/>
        <w:rPr>
          <w:szCs w:val="28"/>
        </w:rPr>
      </w:pPr>
    </w:p>
    <w:p w:rsidR="00A318B6" w:rsidRPr="00A318B6" w:rsidRDefault="00A318B6" w:rsidP="00A318B6">
      <w:pPr>
        <w:pStyle w:val="a6"/>
        <w:ind w:firstLine="709"/>
        <w:jc w:val="both"/>
        <w:rPr>
          <w:szCs w:val="28"/>
        </w:rPr>
      </w:pPr>
      <w:r w:rsidRPr="00A318B6">
        <w:rPr>
          <w:szCs w:val="28"/>
        </w:rPr>
        <w:t>3.Об обращении заместителя руководителя Управления – заместителя главного судебного пристава Управления Федеральной службы судебных приставов по Приморскому краю Лапшиной Е.В. о необходимости увеличения объема финансирования для приобретения жилых помещений детям-сиротам</w:t>
      </w:r>
    </w:p>
    <w:p w:rsidR="00A318B6" w:rsidRPr="00A318B6" w:rsidRDefault="00A318B6" w:rsidP="00A318B6">
      <w:pPr>
        <w:pStyle w:val="3"/>
        <w:ind w:firstLine="709"/>
        <w:rPr>
          <w:szCs w:val="28"/>
        </w:rPr>
      </w:pPr>
      <w:r w:rsidRPr="00A318B6">
        <w:rPr>
          <w:szCs w:val="28"/>
        </w:rPr>
        <w:t>4.Об обращениях Владивостокской городской организации профсоюза работников народного образования и науки Российской Федерации</w:t>
      </w:r>
    </w:p>
    <w:p w:rsidR="00A318B6" w:rsidRPr="00A318B6" w:rsidRDefault="00A318B6" w:rsidP="00A318B6">
      <w:pPr>
        <w:pStyle w:val="3"/>
        <w:ind w:firstLine="709"/>
        <w:rPr>
          <w:szCs w:val="28"/>
        </w:rPr>
      </w:pPr>
    </w:p>
    <w:p w:rsidR="00A318B6" w:rsidRPr="00A318B6" w:rsidRDefault="00A318B6" w:rsidP="00A318B6">
      <w:pPr>
        <w:pStyle w:val="3"/>
        <w:ind w:firstLine="709"/>
        <w:rPr>
          <w:szCs w:val="28"/>
        </w:rPr>
      </w:pPr>
      <w:r w:rsidRPr="00A318B6">
        <w:rPr>
          <w:szCs w:val="28"/>
        </w:rPr>
        <w:t>5.О краевой долгосрочной целевой программе "Развитие физической культуры и спорта в Приморском крае на 2011-2015 годы"</w:t>
      </w:r>
    </w:p>
    <w:p w:rsidR="00A318B6" w:rsidRPr="00A318B6" w:rsidRDefault="00A318B6" w:rsidP="00A318B6">
      <w:pPr>
        <w:pStyle w:val="3"/>
        <w:ind w:firstLine="709"/>
        <w:rPr>
          <w:szCs w:val="28"/>
        </w:rPr>
      </w:pPr>
    </w:p>
    <w:p w:rsidR="00A318B6" w:rsidRPr="00A318B6" w:rsidRDefault="00A318B6" w:rsidP="00A318B6">
      <w:pPr>
        <w:pStyle w:val="3"/>
        <w:ind w:firstLine="709"/>
        <w:rPr>
          <w:szCs w:val="28"/>
        </w:rPr>
      </w:pPr>
      <w:r w:rsidRPr="00A318B6">
        <w:rPr>
          <w:szCs w:val="28"/>
        </w:rPr>
        <w:t>6.Об информации руководителя общественной приемной при Законодательном Собрании Приморского края по работе с ветеранами войны, труда, вооруженных сил и правоохранительных органов</w:t>
      </w:r>
    </w:p>
    <w:p w:rsidR="00A318B6" w:rsidRPr="00A318B6" w:rsidRDefault="00A318B6" w:rsidP="00A318B6">
      <w:pPr>
        <w:pStyle w:val="3"/>
        <w:ind w:firstLine="709"/>
        <w:rPr>
          <w:szCs w:val="28"/>
        </w:rPr>
      </w:pPr>
    </w:p>
    <w:p w:rsidR="00A318B6" w:rsidRPr="00A318B6" w:rsidRDefault="00A318B6" w:rsidP="00A318B6">
      <w:pPr>
        <w:pStyle w:val="3"/>
        <w:ind w:firstLine="709"/>
        <w:rPr>
          <w:szCs w:val="28"/>
        </w:rPr>
      </w:pPr>
      <w:r w:rsidRPr="00A318B6">
        <w:rPr>
          <w:szCs w:val="28"/>
        </w:rPr>
        <w:t xml:space="preserve">7.О проекте Положения о порядке проведения мониторинга </w:t>
      </w:r>
      <w:proofErr w:type="spellStart"/>
      <w:r w:rsidRPr="00A318B6">
        <w:rPr>
          <w:szCs w:val="28"/>
        </w:rPr>
        <w:t>правоприменения</w:t>
      </w:r>
      <w:proofErr w:type="spellEnd"/>
      <w:r w:rsidRPr="00A318B6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</w:p>
    <w:p w:rsidR="00A318B6" w:rsidRPr="00A318B6" w:rsidRDefault="00A318B6" w:rsidP="00A318B6">
      <w:pPr>
        <w:pStyle w:val="3"/>
        <w:ind w:firstLine="709"/>
        <w:rPr>
          <w:szCs w:val="28"/>
        </w:rPr>
      </w:pPr>
    </w:p>
    <w:p w:rsidR="00A318B6" w:rsidRPr="00A318B6" w:rsidRDefault="00A318B6" w:rsidP="00A318B6">
      <w:pPr>
        <w:pStyle w:val="3"/>
        <w:ind w:firstLine="709"/>
        <w:rPr>
          <w:szCs w:val="28"/>
        </w:rPr>
      </w:pPr>
      <w:r w:rsidRPr="00A318B6">
        <w:rPr>
          <w:szCs w:val="28"/>
        </w:rPr>
        <w:t xml:space="preserve">8.О результатах проверки целевого и эффективного использования средств, выделенных из краевого бюджета на строительство краевой психиатрической больницы и на реконструкцию ГОУЗ "Приморский краевой онкологический диспансер" (пристройка к радиологическому корпусу на 2 каньона) за период 2009-2011 годы </w:t>
      </w:r>
    </w:p>
    <w:p w:rsidR="00A318B6" w:rsidRPr="00A318B6" w:rsidRDefault="00A318B6" w:rsidP="00A318B6">
      <w:pPr>
        <w:pStyle w:val="3"/>
        <w:ind w:firstLine="709"/>
        <w:rPr>
          <w:szCs w:val="28"/>
        </w:rPr>
      </w:pPr>
    </w:p>
    <w:p w:rsidR="00A318B6" w:rsidRPr="00A318B6" w:rsidRDefault="00A318B6" w:rsidP="00A318B6">
      <w:pPr>
        <w:ind w:firstLine="709"/>
        <w:jc w:val="both"/>
        <w:rPr>
          <w:szCs w:val="28"/>
        </w:rPr>
      </w:pPr>
      <w:r w:rsidRPr="00A318B6">
        <w:rPr>
          <w:szCs w:val="28"/>
        </w:rPr>
        <w:lastRenderedPageBreak/>
        <w:t xml:space="preserve">9.О положении экспертного совета при комитете Законодательного Собрания по социальной политике и защите прав граждан </w:t>
      </w:r>
    </w:p>
    <w:p w:rsidR="00F31915" w:rsidRPr="00A318B6" w:rsidRDefault="00F31915" w:rsidP="00364475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Утверждение повестки дня.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 xml:space="preserve">Докладывает: </w:t>
            </w:r>
            <w:r>
              <w:rPr>
                <w:szCs w:val="28"/>
              </w:rPr>
              <w:t>Чемерис И.С.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Предложил принять повестку дня за основу.</w:t>
            </w:r>
          </w:p>
          <w:p w:rsidR="00554AF9" w:rsidRPr="00AB1CD7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 повестку дня за основу.</w:t>
            </w:r>
          </w:p>
          <w:p w:rsidR="000E26E2" w:rsidRPr="00AB1CD7" w:rsidRDefault="000E26E2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4A183E" w:rsidRDefault="004A183E" w:rsidP="008418A4">
            <w:pPr>
              <w:autoSpaceDE w:val="0"/>
              <w:autoSpaceDN w:val="0"/>
              <w:adjustRightInd w:val="0"/>
              <w:jc w:val="both"/>
            </w:pPr>
          </w:p>
          <w:p w:rsidR="00575E44" w:rsidRDefault="00575E44" w:rsidP="00575E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575E44">
              <w:t xml:space="preserve">Чемерис И.С. </w:t>
            </w:r>
            <w:r>
              <w:t xml:space="preserve">предложил </w:t>
            </w:r>
            <w:r w:rsidR="00196CE6">
              <w:t>перенести рассмотрение</w:t>
            </w:r>
            <w:r>
              <w:t xml:space="preserve"> вопрос</w:t>
            </w:r>
            <w:r w:rsidR="00196CE6">
              <w:t>а</w:t>
            </w:r>
            <w:r>
              <w:t xml:space="preserve"> № 4 "</w:t>
            </w:r>
            <w:r w:rsidRPr="00A318B6">
              <w:rPr>
                <w:szCs w:val="28"/>
              </w:rPr>
              <w:t>Об обращениях Владивостокской городской организации профсоюза работников народного образования и науки Российской Федерации</w:t>
            </w:r>
            <w:r>
              <w:rPr>
                <w:szCs w:val="28"/>
              </w:rPr>
              <w:t>"</w:t>
            </w:r>
            <w:r w:rsidR="00196CE6">
              <w:rPr>
                <w:szCs w:val="28"/>
              </w:rPr>
              <w:t xml:space="preserve"> на следующее заседание комитета, а также</w:t>
            </w:r>
            <w:r w:rsidR="00364475">
              <w:rPr>
                <w:szCs w:val="28"/>
              </w:rPr>
              <w:t>,</w:t>
            </w:r>
            <w:r>
              <w:rPr>
                <w:szCs w:val="28"/>
              </w:rPr>
              <w:t xml:space="preserve"> дополнительно рассмотреть ряд вопросов:</w:t>
            </w:r>
          </w:p>
          <w:p w:rsidR="00575E44" w:rsidRDefault="00575E44" w:rsidP="00575E44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1.О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</w:p>
          <w:p w:rsidR="00575E44" w:rsidRPr="008F6527" w:rsidRDefault="00575E44" w:rsidP="00575E44">
            <w:pPr>
              <w:jc w:val="both"/>
              <w:rPr>
                <w:szCs w:val="28"/>
              </w:rPr>
            </w:pPr>
          </w:p>
          <w:p w:rsidR="00575E44" w:rsidRPr="008F6527" w:rsidRDefault="00575E44" w:rsidP="00575E44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2.О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(второе, третье чтения)</w:t>
            </w:r>
          </w:p>
          <w:p w:rsidR="00575E44" w:rsidRDefault="00575E44" w:rsidP="00575E44">
            <w:pPr>
              <w:jc w:val="both"/>
              <w:rPr>
                <w:szCs w:val="28"/>
              </w:rPr>
            </w:pPr>
          </w:p>
          <w:p w:rsidR="00575E44" w:rsidRDefault="00575E44" w:rsidP="00575E44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3.О проекте закона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szCs w:val="28"/>
              </w:rPr>
              <w:t>"</w:t>
            </w:r>
            <w:r w:rsidRPr="008F6527">
              <w:rPr>
                <w:szCs w:val="28"/>
              </w:rPr>
              <w:t xml:space="preserve"> (первое чтение)</w:t>
            </w:r>
          </w:p>
          <w:p w:rsidR="00575E44" w:rsidRPr="008F6527" w:rsidRDefault="00575E44" w:rsidP="00575E44">
            <w:pPr>
              <w:jc w:val="both"/>
              <w:rPr>
                <w:szCs w:val="28"/>
              </w:rPr>
            </w:pPr>
          </w:p>
          <w:p w:rsidR="00575E44" w:rsidRDefault="00196CE6" w:rsidP="00575E4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4.</w:t>
            </w:r>
            <w:r w:rsidR="00575E44" w:rsidRPr="008F6527">
              <w:rPr>
                <w:szCs w:val="28"/>
              </w:rPr>
              <w:t>О проекте закона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 w:rsidR="00575E44">
              <w:rPr>
                <w:szCs w:val="28"/>
              </w:rPr>
              <w:t>"</w:t>
            </w:r>
            <w:r w:rsidR="00575E44" w:rsidRPr="008F6527">
              <w:rPr>
                <w:szCs w:val="28"/>
              </w:rPr>
              <w:t xml:space="preserve"> (второе, третье чтения)</w:t>
            </w:r>
          </w:p>
          <w:p w:rsidR="00575E44" w:rsidRPr="008F6527" w:rsidRDefault="00575E44" w:rsidP="00575E44">
            <w:pPr>
              <w:jc w:val="both"/>
              <w:rPr>
                <w:szCs w:val="28"/>
              </w:rPr>
            </w:pPr>
          </w:p>
          <w:p w:rsidR="00575E44" w:rsidRDefault="00575E44" w:rsidP="00575E44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5.Об экспертном заключении на Закон Приморского края 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</w:t>
            </w:r>
          </w:p>
          <w:p w:rsidR="007B1237" w:rsidRPr="008F6527" w:rsidRDefault="007B1237" w:rsidP="00575E44">
            <w:pPr>
              <w:jc w:val="both"/>
              <w:rPr>
                <w:szCs w:val="28"/>
              </w:rPr>
            </w:pPr>
          </w:p>
          <w:p w:rsidR="00575E44" w:rsidRDefault="00575E44" w:rsidP="00575E44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lastRenderedPageBreak/>
              <w:t xml:space="preserve">6.Об </w:t>
            </w:r>
            <w:proofErr w:type="spellStart"/>
            <w:r w:rsidRPr="008F6527">
              <w:rPr>
                <w:szCs w:val="28"/>
              </w:rPr>
              <w:t>антикоррупционной</w:t>
            </w:r>
            <w:proofErr w:type="spellEnd"/>
            <w:r w:rsidRPr="008F6527">
              <w:rPr>
                <w:szCs w:val="28"/>
              </w:rPr>
              <w:t xml:space="preserve"> экспертизе Закона Приморского края 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</w:t>
            </w:r>
            <w:r>
              <w:rPr>
                <w:szCs w:val="28"/>
              </w:rPr>
              <w:t>.</w:t>
            </w:r>
          </w:p>
          <w:p w:rsidR="00575E44" w:rsidRDefault="00575E44" w:rsidP="00575E44">
            <w:pPr>
              <w:jc w:val="both"/>
              <w:rPr>
                <w:szCs w:val="28"/>
              </w:rPr>
            </w:pPr>
          </w:p>
          <w:p w:rsidR="00575E44" w:rsidRDefault="00575E44" w:rsidP="00575E44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575E44" w:rsidRPr="00575E44" w:rsidRDefault="00575E44" w:rsidP="00575E44">
            <w:pPr>
              <w:autoSpaceDE w:val="0"/>
              <w:autoSpaceDN w:val="0"/>
              <w:adjustRightInd w:val="0"/>
              <w:jc w:val="both"/>
            </w:pPr>
          </w:p>
        </w:tc>
      </w:tr>
      <w:tr w:rsidR="00656470" w:rsidRPr="00AB1CD7" w:rsidTr="005E2EC6">
        <w:tc>
          <w:tcPr>
            <w:tcW w:w="2235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(протокольно)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Default="00656470" w:rsidP="005E2E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Default="00656470" w:rsidP="005E2EC6">
            <w:pPr>
              <w:jc w:val="both"/>
              <w:rPr>
                <w:szCs w:val="28"/>
              </w:rPr>
            </w:pP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Принять</w:t>
            </w:r>
            <w:r>
              <w:rPr>
                <w:szCs w:val="28"/>
              </w:rPr>
              <w:t xml:space="preserve"> повестку дня в целом</w:t>
            </w:r>
            <w:r w:rsidRPr="00AB1CD7">
              <w:rPr>
                <w:szCs w:val="28"/>
              </w:rPr>
              <w:t>.</w:t>
            </w:r>
          </w:p>
          <w:p w:rsidR="00656470" w:rsidRPr="00AB1CD7" w:rsidRDefault="00656470" w:rsidP="005E2EC6">
            <w:pPr>
              <w:jc w:val="both"/>
              <w:rPr>
                <w:szCs w:val="28"/>
              </w:rPr>
            </w:pPr>
          </w:p>
          <w:p w:rsidR="00656470" w:rsidRDefault="00656470" w:rsidP="005E2EC6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Голосовали: "за" – единогласно.</w:t>
            </w:r>
          </w:p>
          <w:p w:rsidR="003C7640" w:rsidRPr="00AB1CD7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Default="00EA1599" w:rsidP="00A87FB3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1.</w:t>
            </w:r>
            <w:r w:rsidR="00196CE6">
              <w:rPr>
                <w:szCs w:val="28"/>
              </w:rPr>
              <w:t>1.</w:t>
            </w:r>
            <w:r w:rsidRPr="00AB1CD7">
              <w:rPr>
                <w:szCs w:val="28"/>
              </w:rPr>
              <w:t>СЛУШАЛИ:</w:t>
            </w:r>
          </w:p>
          <w:p w:rsidR="00FE77DC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AB1CD7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Pr="00A318B6" w:rsidRDefault="00196CE6" w:rsidP="00196CE6">
            <w:pPr>
              <w:jc w:val="both"/>
              <w:rPr>
                <w:szCs w:val="28"/>
              </w:rPr>
            </w:pPr>
            <w:r w:rsidRPr="00A318B6">
              <w:rPr>
                <w:szCs w:val="28"/>
              </w:rPr>
              <w:t xml:space="preserve">О проекте закона Приморского края "О внесении изменения в статью 2 Закона Приморского края </w:t>
            </w:r>
            <w:r w:rsidR="000E7402">
              <w:rPr>
                <w:szCs w:val="28"/>
              </w:rPr>
              <w:t xml:space="preserve">                      </w:t>
            </w:r>
            <w:r w:rsidRPr="00A318B6">
              <w:rPr>
                <w:szCs w:val="28"/>
              </w:rPr>
              <w:t>"О предоставлении мер социальной поддержки приемным семьям в Приморском крае и вознаграждении приемным родителям" (первое чтение)</w:t>
            </w:r>
            <w:r>
              <w:rPr>
                <w:szCs w:val="28"/>
              </w:rPr>
              <w:t>.</w:t>
            </w:r>
          </w:p>
          <w:p w:rsidR="001D6413" w:rsidRPr="00CA7ADC" w:rsidRDefault="001D6413" w:rsidP="00665907">
            <w:pPr>
              <w:jc w:val="both"/>
            </w:pPr>
          </w:p>
          <w:p w:rsidR="00EA1599" w:rsidRDefault="00EA1599" w:rsidP="00665907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 w:rsidR="00270F5F">
              <w:rPr>
                <w:i/>
                <w:szCs w:val="28"/>
                <w:u w:val="single"/>
              </w:rPr>
              <w:t xml:space="preserve">: </w:t>
            </w:r>
            <w:r w:rsidR="00196CE6">
              <w:rPr>
                <w:szCs w:val="28"/>
              </w:rPr>
              <w:t>Межонов К.А.</w:t>
            </w:r>
          </w:p>
          <w:p w:rsidR="00FE77DC" w:rsidRPr="00AB1CD7" w:rsidRDefault="00FE77DC" w:rsidP="00196CE6">
            <w:pPr>
              <w:jc w:val="both"/>
              <w:rPr>
                <w:szCs w:val="28"/>
              </w:rPr>
            </w:pPr>
          </w:p>
        </w:tc>
      </w:tr>
      <w:tr w:rsidR="00DF284F" w:rsidRPr="00AB1CD7">
        <w:tc>
          <w:tcPr>
            <w:tcW w:w="2235" w:type="dxa"/>
          </w:tcPr>
          <w:p w:rsidR="00DF284F" w:rsidRPr="00AB1CD7" w:rsidRDefault="00DF284F" w:rsidP="00A87FB3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DF284F" w:rsidRDefault="00DF284F" w:rsidP="00196CE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DF284F" w:rsidRPr="00A318B6" w:rsidRDefault="00DF284F" w:rsidP="00196CE6">
            <w:pPr>
              <w:jc w:val="both"/>
              <w:rPr>
                <w:szCs w:val="28"/>
              </w:rPr>
            </w:pPr>
          </w:p>
        </w:tc>
      </w:tr>
      <w:tr w:rsidR="00EA1599" w:rsidRPr="00AB1CD7">
        <w:tc>
          <w:tcPr>
            <w:tcW w:w="2235" w:type="dxa"/>
          </w:tcPr>
          <w:p w:rsidR="00EA1599" w:rsidRPr="00AB1CD7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AB1CD7" w:rsidRDefault="00EF2A62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="00EA1599" w:rsidRPr="00AB1CD7">
              <w:rPr>
                <w:szCs w:val="28"/>
              </w:rPr>
              <w:t xml:space="preserve"> № </w:t>
            </w:r>
            <w:r w:rsidR="00196CE6">
              <w:rPr>
                <w:szCs w:val="28"/>
              </w:rPr>
              <w:t>96</w:t>
            </w:r>
            <w:r>
              <w:rPr>
                <w:szCs w:val="28"/>
              </w:rPr>
              <w:t xml:space="preserve"> (прилагае</w:t>
            </w:r>
            <w:r w:rsidR="00EA1599" w:rsidRPr="00AB1CD7">
              <w:rPr>
                <w:szCs w:val="28"/>
              </w:rPr>
              <w:t>тся).</w:t>
            </w:r>
          </w:p>
          <w:p w:rsidR="00EA1599" w:rsidRPr="00AB1CD7" w:rsidRDefault="00EA1599" w:rsidP="00A87FB3">
            <w:pPr>
              <w:jc w:val="both"/>
              <w:rPr>
                <w:szCs w:val="28"/>
              </w:rPr>
            </w:pPr>
          </w:p>
          <w:p w:rsidR="00EA1599" w:rsidRDefault="00EA1599" w:rsidP="00A87FB3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 w:rsidR="00196CE6">
              <w:rPr>
                <w:szCs w:val="28"/>
              </w:rPr>
              <w:t>0</w:t>
            </w:r>
            <w:r w:rsidRPr="00AB1CD7">
              <w:rPr>
                <w:szCs w:val="28"/>
              </w:rPr>
              <w:t>.</w:t>
            </w:r>
            <w:r w:rsidR="00196CE6">
              <w:rPr>
                <w:szCs w:val="28"/>
              </w:rPr>
              <w:t>,</w:t>
            </w:r>
          </w:p>
          <w:p w:rsidR="00196CE6" w:rsidRDefault="00196CE6" w:rsidP="00A87FB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"против" – 4.</w:t>
            </w:r>
          </w:p>
          <w:p w:rsidR="00EA1599" w:rsidRPr="00AB1CD7" w:rsidRDefault="00EA1599" w:rsidP="00CA7ADC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Default="00196CE6" w:rsidP="00196CE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1.2.</w:t>
            </w:r>
            <w:r w:rsidRPr="00AB1CD7">
              <w:rPr>
                <w:szCs w:val="28"/>
              </w:rPr>
              <w:t>СЛУШАЛИ:</w:t>
            </w:r>
          </w:p>
          <w:p w:rsidR="00196CE6" w:rsidRPr="00AB1CD7" w:rsidRDefault="00196CE6" w:rsidP="00A87FB3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Pr="00A318B6" w:rsidRDefault="00196CE6" w:rsidP="00196CE6">
            <w:pPr>
              <w:jc w:val="both"/>
              <w:rPr>
                <w:szCs w:val="28"/>
              </w:rPr>
            </w:pPr>
            <w:r w:rsidRPr="00A318B6">
              <w:rPr>
                <w:szCs w:val="28"/>
              </w:rPr>
              <w:t>О проекте закона Приморского края "О внесении изменения в статью 2 Закона Приморского края "О предоставлении мер социальной поддержки приемным семьям в Приморском крае и вознаграждении приемным родителям" (первое чтение)</w:t>
            </w:r>
            <w:r>
              <w:rPr>
                <w:szCs w:val="28"/>
              </w:rPr>
              <w:t>.</w:t>
            </w:r>
          </w:p>
          <w:p w:rsidR="00196CE6" w:rsidRPr="00270F5F" w:rsidRDefault="00196CE6" w:rsidP="00196CE6">
            <w:pPr>
              <w:jc w:val="both"/>
              <w:rPr>
                <w:szCs w:val="28"/>
              </w:rPr>
            </w:pPr>
          </w:p>
          <w:p w:rsidR="00196CE6" w:rsidRDefault="00196CE6" w:rsidP="00196CE6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96CE6" w:rsidRDefault="00196CE6" w:rsidP="00A87FB3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196CE6" w:rsidRPr="00AB1CD7" w:rsidRDefault="00196CE6" w:rsidP="00BF65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96 (прилагае</w:t>
            </w:r>
            <w:r w:rsidRPr="00AB1CD7">
              <w:rPr>
                <w:szCs w:val="28"/>
              </w:rPr>
              <w:t>тся).</w:t>
            </w:r>
          </w:p>
          <w:p w:rsidR="00196CE6" w:rsidRPr="007B1237" w:rsidRDefault="00196CE6" w:rsidP="00BF6528">
            <w:pPr>
              <w:jc w:val="both"/>
              <w:rPr>
                <w:sz w:val="16"/>
                <w:szCs w:val="16"/>
              </w:rPr>
            </w:pPr>
          </w:p>
          <w:p w:rsidR="00196CE6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96CE6" w:rsidRPr="00DF284F" w:rsidRDefault="00196CE6" w:rsidP="00BF6528">
            <w:pPr>
              <w:jc w:val="both"/>
              <w:rPr>
                <w:sz w:val="16"/>
                <w:szCs w:val="16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196CE6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AB1CD7">
              <w:rPr>
                <w:szCs w:val="28"/>
              </w:rPr>
              <w:t>.</w:t>
            </w:r>
            <w:r>
              <w:rPr>
                <w:szCs w:val="28"/>
              </w:rPr>
              <w:t>1.</w:t>
            </w:r>
            <w:r w:rsidRPr="00AB1CD7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196CE6" w:rsidRPr="00A318B6" w:rsidRDefault="00196CE6" w:rsidP="00196CE6">
            <w:pPr>
              <w:jc w:val="both"/>
              <w:rPr>
                <w:szCs w:val="28"/>
              </w:rPr>
            </w:pPr>
            <w:r w:rsidRPr="00A318B6">
              <w:rPr>
                <w:szCs w:val="28"/>
              </w:rPr>
              <w:t xml:space="preserve">О проекте закона Приморского края "О внесении изменений в статью 2 Закона Приморского края </w:t>
            </w:r>
            <w:r w:rsidR="000E7402">
              <w:rPr>
                <w:szCs w:val="28"/>
              </w:rPr>
              <w:t xml:space="preserve">                        </w:t>
            </w:r>
            <w:r w:rsidRPr="00A318B6">
              <w:rPr>
                <w:szCs w:val="28"/>
              </w:rPr>
              <w:t>"О порядке и размерах выплаты ежемесячных денежных средств опекунам (попечителям) на содержание детей, находящихся под опекой (попечительством) (первое чтение)</w:t>
            </w:r>
            <w:r>
              <w:rPr>
                <w:szCs w:val="28"/>
              </w:rPr>
              <w:t>.</w:t>
            </w:r>
          </w:p>
          <w:p w:rsidR="00196CE6" w:rsidRPr="00DF284F" w:rsidRDefault="00196CE6" w:rsidP="005E2EC6">
            <w:pPr>
              <w:jc w:val="both"/>
              <w:rPr>
                <w:i/>
                <w:sz w:val="16"/>
                <w:szCs w:val="16"/>
                <w:u w:val="single"/>
              </w:rPr>
            </w:pPr>
          </w:p>
          <w:p w:rsidR="00196CE6" w:rsidRPr="00AB1CD7" w:rsidRDefault="00196CE6" w:rsidP="00212D34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Межонов К.А.</w:t>
            </w:r>
          </w:p>
        </w:tc>
      </w:tr>
      <w:tr w:rsidR="00DF284F" w:rsidRPr="00AB1CD7">
        <w:tc>
          <w:tcPr>
            <w:tcW w:w="2235" w:type="dxa"/>
          </w:tcPr>
          <w:p w:rsidR="00DF284F" w:rsidRPr="00AB1CD7" w:rsidRDefault="00DF284F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ВЫСТУПИЛИ:</w:t>
            </w:r>
          </w:p>
        </w:tc>
        <w:tc>
          <w:tcPr>
            <w:tcW w:w="7229" w:type="dxa"/>
          </w:tcPr>
          <w:p w:rsidR="00DF284F" w:rsidRDefault="00DF284F" w:rsidP="00BF65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DF284F" w:rsidRPr="00A318B6" w:rsidRDefault="00DF284F" w:rsidP="00BF6528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196CE6" w:rsidRPr="00AB1CD7" w:rsidRDefault="00196CE6" w:rsidP="00BF65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97 (прилагае</w:t>
            </w:r>
            <w:r w:rsidRPr="00AB1CD7">
              <w:rPr>
                <w:szCs w:val="28"/>
              </w:rPr>
              <w:t>тся).</w:t>
            </w:r>
          </w:p>
          <w:p w:rsidR="00196CE6" w:rsidRPr="00AB1CD7" w:rsidRDefault="00196CE6" w:rsidP="00BF6528">
            <w:pPr>
              <w:jc w:val="both"/>
              <w:rPr>
                <w:szCs w:val="28"/>
              </w:rPr>
            </w:pPr>
          </w:p>
          <w:p w:rsidR="00196CE6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Голосовали "за" – </w:t>
            </w:r>
            <w:r>
              <w:rPr>
                <w:szCs w:val="28"/>
              </w:rPr>
              <w:t>0</w:t>
            </w:r>
            <w:r w:rsidRPr="00AB1CD7">
              <w:rPr>
                <w:szCs w:val="28"/>
              </w:rPr>
              <w:t>.</w:t>
            </w:r>
            <w:r>
              <w:rPr>
                <w:szCs w:val="28"/>
              </w:rPr>
              <w:t>,</w:t>
            </w:r>
          </w:p>
          <w:p w:rsidR="00196CE6" w:rsidRDefault="00196CE6" w:rsidP="00BF65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"против" – 4.</w:t>
            </w:r>
          </w:p>
          <w:p w:rsidR="00196CE6" w:rsidRPr="00AB1CD7" w:rsidRDefault="00196CE6" w:rsidP="00BF6528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Default="00196CE6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  <w:r w:rsidRPr="00AB1CD7">
              <w:rPr>
                <w:szCs w:val="28"/>
              </w:rPr>
              <w:t>СЛУШАЛИ:</w:t>
            </w:r>
          </w:p>
          <w:p w:rsidR="00196CE6" w:rsidRPr="00AB1CD7" w:rsidRDefault="00196CE6" w:rsidP="00BF6528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Pr="00A318B6" w:rsidRDefault="00196CE6" w:rsidP="00196CE6">
            <w:pPr>
              <w:jc w:val="both"/>
              <w:rPr>
                <w:szCs w:val="28"/>
              </w:rPr>
            </w:pPr>
            <w:r w:rsidRPr="00A318B6">
              <w:rPr>
                <w:szCs w:val="28"/>
              </w:rPr>
              <w:t>О проекте закона Приморского края "О внесении изменений в статью 2 Закона Приморского края</w:t>
            </w:r>
            <w:r w:rsidR="000E7402">
              <w:rPr>
                <w:szCs w:val="28"/>
              </w:rPr>
              <w:t xml:space="preserve">                          </w:t>
            </w:r>
            <w:r w:rsidRPr="00A318B6">
              <w:rPr>
                <w:szCs w:val="28"/>
              </w:rPr>
              <w:t xml:space="preserve"> "О порядке и размерах выплаты ежемесячных денежных средств опекунам (попечителям) на содержание детей, находящихся под опекой (попечительством) (первое чтение)</w:t>
            </w:r>
            <w:r>
              <w:rPr>
                <w:szCs w:val="28"/>
              </w:rPr>
              <w:t>.</w:t>
            </w:r>
          </w:p>
          <w:p w:rsidR="00196CE6" w:rsidRPr="00270F5F" w:rsidRDefault="00196CE6" w:rsidP="00BF6528">
            <w:pPr>
              <w:jc w:val="both"/>
              <w:rPr>
                <w:szCs w:val="28"/>
              </w:rPr>
            </w:pPr>
          </w:p>
          <w:p w:rsidR="00196CE6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</w:t>
            </w:r>
            <w:r>
              <w:rPr>
                <w:i/>
                <w:szCs w:val="28"/>
                <w:u w:val="single"/>
              </w:rPr>
              <w:t xml:space="preserve">: </w:t>
            </w:r>
            <w:r>
              <w:rPr>
                <w:szCs w:val="28"/>
              </w:rPr>
              <w:t>Чемерис И.С.</w:t>
            </w:r>
          </w:p>
          <w:p w:rsidR="00196CE6" w:rsidRDefault="00196CE6" w:rsidP="00BF6528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196CE6" w:rsidRPr="00AB1CD7" w:rsidRDefault="00196CE6" w:rsidP="00BF652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Решение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97 (прилагае</w:t>
            </w:r>
            <w:r w:rsidRPr="00AB1CD7">
              <w:rPr>
                <w:szCs w:val="28"/>
              </w:rPr>
              <w:t>тся).</w:t>
            </w:r>
          </w:p>
          <w:p w:rsidR="00196CE6" w:rsidRPr="00AB1CD7" w:rsidRDefault="00196CE6" w:rsidP="00BF6528">
            <w:pPr>
              <w:jc w:val="both"/>
              <w:rPr>
                <w:szCs w:val="28"/>
              </w:rPr>
            </w:pPr>
          </w:p>
          <w:p w:rsidR="00196CE6" w:rsidRDefault="00196CE6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96CE6" w:rsidRPr="00AB1CD7" w:rsidRDefault="00196CE6" w:rsidP="00BF6528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3542BE" w:rsidRPr="00A318B6" w:rsidRDefault="003542BE" w:rsidP="003542BE">
            <w:pPr>
              <w:pStyle w:val="a6"/>
              <w:jc w:val="both"/>
              <w:rPr>
                <w:szCs w:val="28"/>
              </w:rPr>
            </w:pPr>
            <w:r w:rsidRPr="00A318B6">
              <w:rPr>
                <w:szCs w:val="28"/>
              </w:rPr>
              <w:t>Об обращении заместителя руководителя Управления – заместителя главного судебного пристава Управления Федеральной службы судебных приставов по Приморскому краю Лапшиной Е.В. о необходимости увеличения объема финансирования для приобретения жилых помещений детям-сиротам</w:t>
            </w:r>
            <w:r>
              <w:rPr>
                <w:szCs w:val="28"/>
              </w:rPr>
              <w:t>.</w:t>
            </w:r>
          </w:p>
          <w:p w:rsidR="00196CE6" w:rsidRDefault="00196CE6" w:rsidP="008A5830">
            <w:pPr>
              <w:jc w:val="both"/>
              <w:rPr>
                <w:i/>
                <w:szCs w:val="28"/>
                <w:u w:val="single"/>
              </w:rPr>
            </w:pPr>
          </w:p>
          <w:p w:rsidR="00196CE6" w:rsidRDefault="00196CE6" w:rsidP="008A5830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proofErr w:type="spellStart"/>
            <w:r w:rsidR="003542BE">
              <w:rPr>
                <w:szCs w:val="28"/>
              </w:rPr>
              <w:t>Зубрицкий</w:t>
            </w:r>
            <w:proofErr w:type="spellEnd"/>
            <w:r w:rsidR="003542BE">
              <w:rPr>
                <w:szCs w:val="28"/>
              </w:rPr>
              <w:t xml:space="preserve"> А.Н.</w:t>
            </w:r>
          </w:p>
          <w:p w:rsidR="00196CE6" w:rsidRPr="00AB1CD7" w:rsidRDefault="00196CE6" w:rsidP="008A5830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Default="004D3A6F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4D3A6F" w:rsidRDefault="004D3A6F" w:rsidP="004D3A6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196CE6" w:rsidRPr="0056375D" w:rsidRDefault="00196CE6" w:rsidP="004D3A6F">
            <w:pPr>
              <w:jc w:val="both"/>
            </w:pPr>
          </w:p>
        </w:tc>
      </w:tr>
      <w:tr w:rsidR="004D3A6F" w:rsidRPr="00AB1CD7">
        <w:tc>
          <w:tcPr>
            <w:tcW w:w="2235" w:type="dxa"/>
          </w:tcPr>
          <w:p w:rsidR="004D3A6F" w:rsidRPr="00AB1CD7" w:rsidRDefault="004D3A6F" w:rsidP="000F009E">
            <w:pPr>
              <w:pStyle w:val="a6"/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4D3A6F" w:rsidRPr="00AB1CD7" w:rsidRDefault="004D3A6F" w:rsidP="004D3A6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98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4D3A6F" w:rsidRPr="00AB1CD7" w:rsidRDefault="004D3A6F" w:rsidP="008A5830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196CE6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196CE6" w:rsidRDefault="00196CE6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196CE6" w:rsidRPr="00DF284F" w:rsidRDefault="00196CE6" w:rsidP="000F009E">
            <w:pPr>
              <w:jc w:val="both"/>
              <w:rPr>
                <w:szCs w:val="28"/>
              </w:rPr>
            </w:pPr>
          </w:p>
        </w:tc>
      </w:tr>
      <w:tr w:rsidR="00196CE6" w:rsidRPr="00AB1CD7">
        <w:tc>
          <w:tcPr>
            <w:tcW w:w="2235" w:type="dxa"/>
          </w:tcPr>
          <w:p w:rsidR="00196CE6" w:rsidRPr="00AB1CD7" w:rsidRDefault="00364475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196CE6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8E0C8B" w:rsidRPr="00A318B6" w:rsidRDefault="008E0C8B" w:rsidP="008E0C8B">
            <w:pPr>
              <w:pStyle w:val="3"/>
              <w:rPr>
                <w:szCs w:val="28"/>
              </w:rPr>
            </w:pPr>
            <w:r w:rsidRPr="00A318B6">
              <w:rPr>
                <w:szCs w:val="28"/>
              </w:rPr>
              <w:t xml:space="preserve">О проекте Положения о порядке проведения мониторинга </w:t>
            </w:r>
            <w:proofErr w:type="spellStart"/>
            <w:r w:rsidRPr="00A318B6">
              <w:rPr>
                <w:szCs w:val="28"/>
              </w:rPr>
              <w:t>правоприменения</w:t>
            </w:r>
            <w:proofErr w:type="spellEnd"/>
            <w:r w:rsidRPr="00A318B6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</w:t>
            </w:r>
            <w:r>
              <w:rPr>
                <w:szCs w:val="28"/>
              </w:rPr>
              <w:t>.</w:t>
            </w:r>
          </w:p>
          <w:p w:rsidR="00196CE6" w:rsidRPr="008E0C8B" w:rsidRDefault="00196CE6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196CE6" w:rsidRDefault="00196CE6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8E0C8B">
              <w:rPr>
                <w:szCs w:val="28"/>
              </w:rPr>
              <w:t>Полушин В.Е.</w:t>
            </w:r>
          </w:p>
          <w:p w:rsidR="00196CE6" w:rsidRPr="00AB1CD7" w:rsidRDefault="00196CE6" w:rsidP="000F009E">
            <w:pPr>
              <w:jc w:val="both"/>
              <w:rPr>
                <w:szCs w:val="28"/>
              </w:rPr>
            </w:pPr>
          </w:p>
        </w:tc>
      </w:tr>
      <w:tr w:rsidR="008E0C8B" w:rsidRPr="00AB1CD7">
        <w:tc>
          <w:tcPr>
            <w:tcW w:w="2235" w:type="dxa"/>
          </w:tcPr>
          <w:p w:rsidR="008E0C8B" w:rsidRDefault="008E0C8B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8E0C8B" w:rsidRDefault="00AD43F9" w:rsidP="00BF652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8E0C8B" w:rsidRPr="00A318B6" w:rsidRDefault="008E0C8B" w:rsidP="00BF6528">
            <w:pPr>
              <w:pStyle w:val="3"/>
              <w:rPr>
                <w:szCs w:val="28"/>
              </w:rPr>
            </w:pPr>
          </w:p>
        </w:tc>
      </w:tr>
      <w:tr w:rsidR="008E0C8B" w:rsidRPr="00AB1CD7">
        <w:tc>
          <w:tcPr>
            <w:tcW w:w="2235" w:type="dxa"/>
          </w:tcPr>
          <w:p w:rsidR="008E0C8B" w:rsidRPr="00AB1CD7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8E0C8B" w:rsidRPr="00AB1CD7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9</w:t>
            </w:r>
            <w:r w:rsidR="00AD43F9">
              <w:rPr>
                <w:szCs w:val="28"/>
              </w:rPr>
              <w:t>9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8E0C8B" w:rsidRPr="00AB1CD7" w:rsidRDefault="008E0C8B" w:rsidP="000F009E">
            <w:pPr>
              <w:jc w:val="both"/>
              <w:rPr>
                <w:szCs w:val="28"/>
              </w:rPr>
            </w:pPr>
          </w:p>
          <w:p w:rsidR="008E0C8B" w:rsidRPr="00AB1CD7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</w:tc>
      </w:tr>
      <w:tr w:rsidR="008E0C8B" w:rsidRPr="00AB1CD7">
        <w:tc>
          <w:tcPr>
            <w:tcW w:w="2235" w:type="dxa"/>
          </w:tcPr>
          <w:p w:rsidR="008E0C8B" w:rsidRPr="00AB1CD7" w:rsidRDefault="00364475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="008E0C8B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43F9" w:rsidRPr="00A318B6" w:rsidRDefault="00AD43F9" w:rsidP="00AD43F9">
            <w:pPr>
              <w:pStyle w:val="3"/>
              <w:rPr>
                <w:szCs w:val="28"/>
              </w:rPr>
            </w:pPr>
            <w:r w:rsidRPr="00A318B6">
              <w:rPr>
                <w:szCs w:val="28"/>
              </w:rPr>
              <w:t>О результатах проверки целевого и эффективного использования средств, выделенных из краевого бюджета на строительство краевой психиатрической больницы и на реконструкцию ГОУЗ "Приморский краевой онкологический диспансер" (пристройка к радиологическому корпусу на 2 ка</w:t>
            </w:r>
            <w:r>
              <w:rPr>
                <w:szCs w:val="28"/>
              </w:rPr>
              <w:t>ньона) за период 2009-2011 годы.</w:t>
            </w:r>
          </w:p>
          <w:p w:rsidR="008E0C8B" w:rsidRDefault="008E0C8B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8E0C8B" w:rsidRDefault="008E0C8B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D43F9">
              <w:rPr>
                <w:szCs w:val="28"/>
              </w:rPr>
              <w:t>Виноградов Д.А.</w:t>
            </w:r>
          </w:p>
          <w:p w:rsidR="008E0C8B" w:rsidRPr="00AB1CD7" w:rsidRDefault="008E0C8B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Default="00AD43F9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43F9" w:rsidRDefault="00AD43F9" w:rsidP="00BF652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Чемерис И.С., Сологуб И.Л.</w:t>
            </w:r>
          </w:p>
          <w:p w:rsidR="00AD43F9" w:rsidRPr="00A318B6" w:rsidRDefault="00AD43F9" w:rsidP="00BF6528">
            <w:pPr>
              <w:pStyle w:val="3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AD43F9" w:rsidRPr="00AB1CD7" w:rsidRDefault="00AD43F9" w:rsidP="002102F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>
              <w:rPr>
                <w:szCs w:val="28"/>
              </w:rPr>
              <w:t>100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AD43F9" w:rsidRPr="00FE4909" w:rsidRDefault="00AD43F9" w:rsidP="000F009E">
            <w:pPr>
              <w:jc w:val="both"/>
              <w:rPr>
                <w:szCs w:val="28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364475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43F9" w:rsidRPr="00A318B6" w:rsidRDefault="00AD43F9" w:rsidP="00AD43F9">
            <w:pPr>
              <w:jc w:val="both"/>
              <w:rPr>
                <w:szCs w:val="28"/>
              </w:rPr>
            </w:pPr>
            <w:r w:rsidRPr="00A318B6">
              <w:rPr>
                <w:szCs w:val="28"/>
              </w:rPr>
              <w:t>О положении экспертного совета при комитете Законодательного Собрания по социальной</w:t>
            </w:r>
            <w:r>
              <w:rPr>
                <w:szCs w:val="28"/>
              </w:rPr>
              <w:t xml:space="preserve"> политике и защите прав граждан.</w:t>
            </w:r>
          </w:p>
          <w:p w:rsidR="00AD43F9" w:rsidRPr="00FE3D76" w:rsidRDefault="00AD43F9" w:rsidP="000F009E">
            <w:pPr>
              <w:jc w:val="both"/>
              <w:rPr>
                <w:i/>
                <w:szCs w:val="28"/>
                <w:u w:val="single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D43F9" w:rsidRDefault="00AD43F9" w:rsidP="000F009E">
            <w:pPr>
              <w:pStyle w:val="a6"/>
              <w:jc w:val="both"/>
              <w:rPr>
                <w:szCs w:val="28"/>
              </w:rPr>
            </w:pPr>
            <w:r w:rsidRPr="00AD43F9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43F9" w:rsidRPr="00AD43F9" w:rsidRDefault="00AD43F9" w:rsidP="00AD43F9">
            <w:pPr>
              <w:pStyle w:val="3"/>
              <w:rPr>
                <w:szCs w:val="28"/>
              </w:rPr>
            </w:pPr>
            <w:r w:rsidRPr="00AD43F9">
              <w:rPr>
                <w:szCs w:val="28"/>
              </w:rPr>
              <w:t>Деменков С.В., Монастырев А.В., Пошивайло Ю.В.</w:t>
            </w:r>
          </w:p>
          <w:p w:rsidR="00AD43F9" w:rsidRPr="00AD43F9" w:rsidRDefault="00AD43F9" w:rsidP="00AD43F9">
            <w:pPr>
              <w:pStyle w:val="3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A767B2">
              <w:rPr>
                <w:szCs w:val="28"/>
              </w:rPr>
              <w:t xml:space="preserve">101 </w:t>
            </w:r>
            <w:r w:rsidRPr="00AB1CD7">
              <w:rPr>
                <w:szCs w:val="28"/>
              </w:rPr>
              <w:t>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364475" w:rsidP="000F009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767B2" w:rsidRDefault="00A767B2" w:rsidP="00A767B2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(первое чтение)</w:t>
            </w:r>
            <w:r>
              <w:rPr>
                <w:szCs w:val="28"/>
              </w:rPr>
              <w:t>.</w:t>
            </w:r>
          </w:p>
          <w:p w:rsidR="00AD43F9" w:rsidRPr="00485B0E" w:rsidRDefault="00AD43F9" w:rsidP="009C74B1">
            <w:pPr>
              <w:jc w:val="both"/>
              <w:rPr>
                <w:i/>
                <w:szCs w:val="28"/>
                <w:u w:val="single"/>
              </w:rPr>
            </w:pPr>
          </w:p>
          <w:p w:rsidR="00AD43F9" w:rsidRDefault="00AD43F9" w:rsidP="009C74B1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 w:rsidR="00A767B2">
              <w:rPr>
                <w:szCs w:val="28"/>
              </w:rPr>
              <w:t>Лаврентьева Л.Ф.</w:t>
            </w: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Default="00AD43F9" w:rsidP="008063FF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AD43F9" w:rsidRDefault="00AD43F9" w:rsidP="001A126F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  <w:r w:rsidR="00A767B2">
              <w:rPr>
                <w:szCs w:val="28"/>
              </w:rPr>
              <w:t>, Серебряков П.Ю., Пошивайло Ю.В.</w:t>
            </w:r>
          </w:p>
          <w:p w:rsidR="00AD43F9" w:rsidRPr="001A4181" w:rsidRDefault="00AD43F9" w:rsidP="001A126F">
            <w:pPr>
              <w:pStyle w:val="3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5F2E2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Решени</w:t>
            </w:r>
            <w:r w:rsidR="00DF284F">
              <w:rPr>
                <w:szCs w:val="28"/>
              </w:rPr>
              <w:t>е</w:t>
            </w:r>
            <w:r w:rsidRPr="00AB1CD7">
              <w:rPr>
                <w:szCs w:val="28"/>
              </w:rPr>
              <w:t xml:space="preserve"> № </w:t>
            </w:r>
            <w:r w:rsidR="00A767B2">
              <w:rPr>
                <w:szCs w:val="28"/>
              </w:rPr>
              <w:t>102</w:t>
            </w:r>
            <w:r w:rsidRPr="00AB1CD7">
              <w:rPr>
                <w:szCs w:val="28"/>
              </w:rPr>
              <w:t xml:space="preserve"> (прилага</w:t>
            </w:r>
            <w:r>
              <w:rPr>
                <w:szCs w:val="28"/>
              </w:rPr>
              <w:t>е</w:t>
            </w:r>
            <w:r w:rsidRPr="00AB1CD7">
              <w:rPr>
                <w:szCs w:val="28"/>
              </w:rPr>
              <w:t>тся).</w:t>
            </w:r>
          </w:p>
          <w:p w:rsidR="00AD43F9" w:rsidRDefault="00AD43F9" w:rsidP="00C12FFF">
            <w:pPr>
              <w:jc w:val="both"/>
              <w:rPr>
                <w:szCs w:val="28"/>
              </w:rPr>
            </w:pPr>
          </w:p>
          <w:p w:rsidR="00AD43F9" w:rsidRDefault="00AD43F9" w:rsidP="00C12FFF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AB1CD7" w:rsidRDefault="00AD43F9" w:rsidP="00C12FFF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364475" w:rsidP="000F009E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AD43F9" w:rsidRDefault="00FE760E" w:rsidP="005F2E29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</w:t>
            </w:r>
            <w:r>
              <w:rPr>
                <w:szCs w:val="28"/>
              </w:rPr>
              <w:t>ого края" (второе чтение</w:t>
            </w:r>
            <w:r w:rsidRPr="008F6527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FE760E" w:rsidRPr="005F2E29" w:rsidRDefault="00FE760E" w:rsidP="005F2E29">
            <w:pPr>
              <w:jc w:val="both"/>
              <w:rPr>
                <w:i/>
                <w:szCs w:val="28"/>
                <w:u w:val="single"/>
              </w:rPr>
            </w:pPr>
          </w:p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760E">
              <w:rPr>
                <w:szCs w:val="28"/>
              </w:rPr>
              <w:t>103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AD43F9" w:rsidRPr="001A126F" w:rsidRDefault="00AD43F9" w:rsidP="000F009E">
            <w:pPr>
              <w:jc w:val="both"/>
              <w:rPr>
                <w:szCs w:val="28"/>
              </w:rPr>
            </w:pPr>
          </w:p>
          <w:p w:rsidR="00AD43F9" w:rsidRDefault="00AD43F9" w:rsidP="000F009E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1A126F" w:rsidRDefault="00AD43F9" w:rsidP="000F009E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364475" w:rsidP="00EF2A62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AD43F9"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760E" w:rsidRDefault="00FE760E" w:rsidP="00FE760E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</w:t>
            </w:r>
            <w:r>
              <w:rPr>
                <w:szCs w:val="28"/>
              </w:rPr>
              <w:t>ого края" (третье чтение</w:t>
            </w:r>
            <w:r w:rsidRPr="008F6527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FE760E" w:rsidRPr="005F2E29" w:rsidRDefault="00FE760E" w:rsidP="00FE760E">
            <w:pPr>
              <w:jc w:val="both"/>
              <w:rPr>
                <w:i/>
                <w:szCs w:val="28"/>
                <w:u w:val="single"/>
              </w:rPr>
            </w:pPr>
          </w:p>
          <w:p w:rsidR="00FE760E" w:rsidRDefault="00FE760E" w:rsidP="00FE760E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AD43F9" w:rsidRPr="00AB1CD7" w:rsidRDefault="00AD43F9" w:rsidP="0073272D">
            <w:pPr>
              <w:jc w:val="both"/>
              <w:rPr>
                <w:szCs w:val="28"/>
              </w:rPr>
            </w:pPr>
          </w:p>
        </w:tc>
      </w:tr>
      <w:tr w:rsidR="00AD43F9" w:rsidRPr="00AB1CD7">
        <w:tc>
          <w:tcPr>
            <w:tcW w:w="2235" w:type="dxa"/>
          </w:tcPr>
          <w:p w:rsidR="00AD43F9" w:rsidRPr="00AB1CD7" w:rsidRDefault="00AD43F9" w:rsidP="005B09A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AD43F9" w:rsidRPr="00AB1CD7" w:rsidRDefault="00AD43F9" w:rsidP="005B09A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 w:rsidR="00FE760E">
              <w:rPr>
                <w:szCs w:val="28"/>
              </w:rPr>
              <w:t>104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AD43F9" w:rsidRPr="001A126F" w:rsidRDefault="00AD43F9" w:rsidP="005B09A9">
            <w:pPr>
              <w:jc w:val="both"/>
              <w:rPr>
                <w:szCs w:val="28"/>
              </w:rPr>
            </w:pPr>
          </w:p>
          <w:p w:rsidR="00AD43F9" w:rsidRDefault="00AD43F9" w:rsidP="005B09A9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AD43F9" w:rsidRPr="001A126F" w:rsidRDefault="00AD43F9" w:rsidP="005B09A9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364475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64475">
              <w:rPr>
                <w:szCs w:val="28"/>
              </w:rPr>
              <w:t>0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760E" w:rsidRDefault="00FE760E" w:rsidP="00BF6528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О проекте закона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szCs w:val="28"/>
              </w:rPr>
              <w:t>"</w:t>
            </w:r>
            <w:r w:rsidRPr="008F6527">
              <w:rPr>
                <w:szCs w:val="28"/>
              </w:rPr>
              <w:t xml:space="preserve"> (первое чтение)</w:t>
            </w:r>
            <w:r>
              <w:rPr>
                <w:szCs w:val="28"/>
              </w:rPr>
              <w:t>.</w:t>
            </w:r>
          </w:p>
          <w:p w:rsidR="00FE760E" w:rsidRPr="005F2E29" w:rsidRDefault="00FE760E" w:rsidP="00BF6528">
            <w:pPr>
              <w:jc w:val="both"/>
              <w:rPr>
                <w:i/>
                <w:szCs w:val="28"/>
                <w:u w:val="single"/>
              </w:rPr>
            </w:pPr>
          </w:p>
          <w:p w:rsidR="00FE760E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Басаргин</w:t>
            </w:r>
            <w:proofErr w:type="spellEnd"/>
            <w:r>
              <w:rPr>
                <w:szCs w:val="28"/>
              </w:rPr>
              <w:t xml:space="preserve"> В.Д.</w:t>
            </w:r>
          </w:p>
          <w:p w:rsidR="00FE760E" w:rsidRPr="00AB1CD7" w:rsidRDefault="00FE760E" w:rsidP="00BF6528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E760E" w:rsidRPr="00AB1CD7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105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E760E" w:rsidRPr="001A126F" w:rsidRDefault="00FE760E" w:rsidP="00BF6528">
            <w:pPr>
              <w:jc w:val="both"/>
              <w:rPr>
                <w:szCs w:val="28"/>
              </w:rPr>
            </w:pPr>
          </w:p>
          <w:p w:rsidR="00FE760E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E760E" w:rsidRPr="001A126F" w:rsidRDefault="00FE760E" w:rsidP="00BF6528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364475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64475">
              <w:rPr>
                <w:szCs w:val="28"/>
              </w:rPr>
              <w:t>1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FE760E" w:rsidRDefault="00FE760E" w:rsidP="00BF6528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О проекте закона Приморского края 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</w:t>
            </w:r>
            <w:r>
              <w:rPr>
                <w:szCs w:val="28"/>
              </w:rPr>
              <w:t>"</w:t>
            </w:r>
            <w:r w:rsidRPr="008F6527">
              <w:rPr>
                <w:szCs w:val="28"/>
              </w:rPr>
              <w:t xml:space="preserve"> (</w:t>
            </w:r>
            <w:r>
              <w:rPr>
                <w:szCs w:val="28"/>
              </w:rPr>
              <w:t>второе, третье</w:t>
            </w:r>
            <w:r w:rsidRPr="008F6527">
              <w:rPr>
                <w:szCs w:val="28"/>
              </w:rPr>
              <w:t xml:space="preserve"> чтени</w:t>
            </w:r>
            <w:r>
              <w:rPr>
                <w:szCs w:val="28"/>
              </w:rPr>
              <w:t>я</w:t>
            </w:r>
            <w:r w:rsidRPr="008F6527">
              <w:rPr>
                <w:szCs w:val="28"/>
              </w:rPr>
              <w:t>)</w:t>
            </w:r>
            <w:r>
              <w:rPr>
                <w:szCs w:val="28"/>
              </w:rPr>
              <w:t>.</w:t>
            </w:r>
          </w:p>
          <w:p w:rsidR="00FE760E" w:rsidRPr="005F2E29" w:rsidRDefault="00FE760E" w:rsidP="00BF6528">
            <w:pPr>
              <w:jc w:val="both"/>
              <w:rPr>
                <w:i/>
                <w:szCs w:val="28"/>
                <w:u w:val="single"/>
              </w:rPr>
            </w:pPr>
          </w:p>
          <w:p w:rsidR="00FE760E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Чемерис И.С.</w:t>
            </w:r>
          </w:p>
          <w:p w:rsidR="00FE760E" w:rsidRPr="00AB1CD7" w:rsidRDefault="00FE760E" w:rsidP="00BF6528">
            <w:pPr>
              <w:jc w:val="both"/>
              <w:rPr>
                <w:szCs w:val="28"/>
              </w:rPr>
            </w:pPr>
          </w:p>
        </w:tc>
      </w:tr>
      <w:tr w:rsidR="00FE760E" w:rsidRPr="00AB1CD7">
        <w:tc>
          <w:tcPr>
            <w:tcW w:w="2235" w:type="dxa"/>
          </w:tcPr>
          <w:p w:rsidR="00FE760E" w:rsidRPr="00AB1CD7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FE760E" w:rsidRPr="00AB1CD7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106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FE760E" w:rsidRPr="001A126F" w:rsidRDefault="00FE760E" w:rsidP="00BF6528">
            <w:pPr>
              <w:jc w:val="both"/>
              <w:rPr>
                <w:szCs w:val="28"/>
              </w:rPr>
            </w:pPr>
          </w:p>
          <w:p w:rsidR="00FE760E" w:rsidRDefault="00FE760E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FE760E" w:rsidRPr="001A126F" w:rsidRDefault="00FE760E" w:rsidP="00BF6528">
            <w:pPr>
              <w:jc w:val="both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364475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64475">
              <w:rPr>
                <w:szCs w:val="28"/>
              </w:rPr>
              <w:t>2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0E7402" w:rsidRPr="008F6527" w:rsidRDefault="000E7402" w:rsidP="000E7402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>Об экспертном заключении на Закон Приморского края 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</w:t>
            </w:r>
            <w:r>
              <w:rPr>
                <w:szCs w:val="28"/>
              </w:rPr>
              <w:t>.</w:t>
            </w:r>
          </w:p>
          <w:p w:rsidR="000E7402" w:rsidRPr="005F2E29" w:rsidRDefault="000E7402" w:rsidP="00BF6528">
            <w:pPr>
              <w:jc w:val="both"/>
              <w:rPr>
                <w:i/>
                <w:szCs w:val="28"/>
                <w:u w:val="single"/>
              </w:rPr>
            </w:pPr>
          </w:p>
          <w:p w:rsidR="000E7402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Крамарова А.В.</w:t>
            </w:r>
          </w:p>
          <w:p w:rsidR="000E7402" w:rsidRPr="00AB1CD7" w:rsidRDefault="000E7402" w:rsidP="00BF6528">
            <w:pPr>
              <w:jc w:val="both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lastRenderedPageBreak/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0E7402" w:rsidRPr="00AB1CD7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107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0E7402" w:rsidRPr="001A126F" w:rsidRDefault="000E7402" w:rsidP="00BF6528">
            <w:pPr>
              <w:jc w:val="both"/>
              <w:rPr>
                <w:szCs w:val="28"/>
              </w:rPr>
            </w:pPr>
          </w:p>
          <w:p w:rsidR="000E7402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E7402" w:rsidRPr="001A126F" w:rsidRDefault="000E7402" w:rsidP="00BF6528">
            <w:pPr>
              <w:jc w:val="both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364475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364475">
              <w:rPr>
                <w:szCs w:val="28"/>
              </w:rPr>
              <w:t>3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0E7402" w:rsidRDefault="000E7402" w:rsidP="000E7402">
            <w:pPr>
              <w:jc w:val="both"/>
              <w:rPr>
                <w:szCs w:val="28"/>
              </w:rPr>
            </w:pPr>
            <w:r w:rsidRPr="008F6527">
              <w:rPr>
                <w:szCs w:val="28"/>
              </w:rPr>
              <w:t xml:space="preserve">Об </w:t>
            </w:r>
            <w:proofErr w:type="spellStart"/>
            <w:r w:rsidRPr="008F6527">
              <w:rPr>
                <w:szCs w:val="28"/>
              </w:rPr>
              <w:t>антикоррупционной</w:t>
            </w:r>
            <w:proofErr w:type="spellEnd"/>
            <w:r w:rsidRPr="008F6527">
              <w:rPr>
                <w:szCs w:val="28"/>
              </w:rPr>
              <w:t xml:space="preserve"> экспертизе Закона Приморского края "Об обеспечении жилыми помещениями детей-сирот, детей, оставшихся без попечения родителей, а также лиц из их числа, детей, находящихся под опекой (попечительством), на территории Приморского края"</w:t>
            </w:r>
            <w:r>
              <w:rPr>
                <w:szCs w:val="28"/>
              </w:rPr>
              <w:t>.</w:t>
            </w:r>
          </w:p>
          <w:p w:rsidR="000E7402" w:rsidRPr="005F2E29" w:rsidRDefault="000E7402" w:rsidP="00BF6528">
            <w:pPr>
              <w:jc w:val="both"/>
              <w:rPr>
                <w:i/>
                <w:szCs w:val="28"/>
                <w:u w:val="single"/>
              </w:rPr>
            </w:pPr>
          </w:p>
          <w:p w:rsidR="000E7402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Крамарова А.В.</w:t>
            </w:r>
          </w:p>
          <w:p w:rsidR="000E7402" w:rsidRPr="00AB1CD7" w:rsidRDefault="000E7402" w:rsidP="00BF6528">
            <w:pPr>
              <w:jc w:val="both"/>
              <w:rPr>
                <w:szCs w:val="28"/>
              </w:rPr>
            </w:pPr>
          </w:p>
        </w:tc>
      </w:tr>
      <w:tr w:rsidR="000E7402" w:rsidRPr="00AB1CD7">
        <w:tc>
          <w:tcPr>
            <w:tcW w:w="2235" w:type="dxa"/>
          </w:tcPr>
          <w:p w:rsidR="000E7402" w:rsidRPr="00AB1CD7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0E7402" w:rsidRPr="00AB1CD7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108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0E7402" w:rsidRPr="001A126F" w:rsidRDefault="000E7402" w:rsidP="00BF6528">
            <w:pPr>
              <w:jc w:val="both"/>
              <w:rPr>
                <w:szCs w:val="28"/>
              </w:rPr>
            </w:pPr>
          </w:p>
          <w:p w:rsidR="000E7402" w:rsidRDefault="000E7402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0E7402" w:rsidRPr="001A126F" w:rsidRDefault="000E7402" w:rsidP="00BF6528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Pr="00AB1CD7" w:rsidRDefault="00364475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364475" w:rsidRPr="00A318B6" w:rsidRDefault="00364475" w:rsidP="00BF6528">
            <w:pPr>
              <w:pStyle w:val="3"/>
              <w:rPr>
                <w:szCs w:val="28"/>
              </w:rPr>
            </w:pPr>
            <w:r w:rsidRPr="00A318B6">
              <w:rPr>
                <w:szCs w:val="28"/>
              </w:rPr>
              <w:t>О краевой долгосрочной целевой программе "Развитие физической культуры и спорта в Приморском крае на 2011-2015 годы"</w:t>
            </w:r>
            <w:r>
              <w:rPr>
                <w:szCs w:val="28"/>
              </w:rPr>
              <w:t>.</w:t>
            </w:r>
          </w:p>
          <w:p w:rsidR="00364475" w:rsidRPr="004D3A6F" w:rsidRDefault="00364475" w:rsidP="00BF6528">
            <w:pPr>
              <w:jc w:val="both"/>
              <w:rPr>
                <w:i/>
                <w:szCs w:val="28"/>
                <w:u w:val="single"/>
              </w:rPr>
            </w:pPr>
          </w:p>
          <w:p w:rsidR="00364475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Колесников А.А.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Default="00364475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64475" w:rsidRDefault="00364475" w:rsidP="00BF6528">
            <w:pPr>
              <w:jc w:val="both"/>
            </w:pPr>
            <w:r>
              <w:t xml:space="preserve">Чемерис И.С., </w:t>
            </w:r>
            <w:proofErr w:type="spellStart"/>
            <w:r>
              <w:t>Мостович</w:t>
            </w:r>
            <w:proofErr w:type="spellEnd"/>
            <w:r>
              <w:t xml:space="preserve"> И.В., Монастырев А.В., </w:t>
            </w:r>
          </w:p>
          <w:p w:rsidR="00364475" w:rsidRDefault="00364475" w:rsidP="00BF6528">
            <w:pPr>
              <w:jc w:val="both"/>
            </w:pPr>
            <w:r>
              <w:t xml:space="preserve">Межонов К.А., </w:t>
            </w:r>
            <w:proofErr w:type="spellStart"/>
            <w:r>
              <w:t>Чикин</w:t>
            </w:r>
            <w:proofErr w:type="spellEnd"/>
            <w:r>
              <w:t xml:space="preserve"> М.П.</w:t>
            </w:r>
          </w:p>
          <w:p w:rsidR="00364475" w:rsidRPr="0056375D" w:rsidRDefault="00364475" w:rsidP="00BF6528">
            <w:pPr>
              <w:jc w:val="both"/>
            </w:pPr>
          </w:p>
        </w:tc>
      </w:tr>
      <w:tr w:rsidR="00364475" w:rsidRPr="00AB1CD7">
        <w:tc>
          <w:tcPr>
            <w:tcW w:w="2235" w:type="dxa"/>
          </w:tcPr>
          <w:p w:rsidR="00364475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364475" w:rsidRPr="00AB1CD7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109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  <w:p w:rsidR="00364475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Pr="00AB1CD7" w:rsidRDefault="00364475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15</w:t>
            </w:r>
            <w:r w:rsidRPr="00AB1CD7">
              <w:rPr>
                <w:szCs w:val="28"/>
              </w:rPr>
              <w:t>. СЛУШАЛИ:</w:t>
            </w:r>
          </w:p>
        </w:tc>
        <w:tc>
          <w:tcPr>
            <w:tcW w:w="7229" w:type="dxa"/>
          </w:tcPr>
          <w:p w:rsidR="00364475" w:rsidRPr="00A318B6" w:rsidRDefault="00364475" w:rsidP="00BF6528">
            <w:pPr>
              <w:pStyle w:val="3"/>
              <w:rPr>
                <w:szCs w:val="28"/>
              </w:rPr>
            </w:pPr>
            <w:r w:rsidRPr="00A318B6">
              <w:rPr>
                <w:szCs w:val="28"/>
              </w:rPr>
              <w:t>Об информации руководителя общественной приемной при Законодательном Собрании Приморского края по работе с ветеранами войны, труда, вооруженных сил и правоохранительных органов</w:t>
            </w:r>
            <w:r>
              <w:rPr>
                <w:szCs w:val="28"/>
              </w:rPr>
              <w:t>.</w:t>
            </w:r>
          </w:p>
          <w:p w:rsidR="00364475" w:rsidRDefault="00364475" w:rsidP="00BF6528">
            <w:pPr>
              <w:jc w:val="both"/>
              <w:rPr>
                <w:i/>
                <w:szCs w:val="28"/>
                <w:u w:val="single"/>
              </w:rPr>
            </w:pPr>
          </w:p>
          <w:p w:rsidR="00364475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i/>
                <w:szCs w:val="28"/>
                <w:u w:val="single"/>
              </w:rPr>
              <w:t>Докладыва</w:t>
            </w:r>
            <w:r>
              <w:rPr>
                <w:i/>
                <w:szCs w:val="28"/>
                <w:u w:val="single"/>
              </w:rPr>
              <w:t>е</w:t>
            </w:r>
            <w:r w:rsidRPr="00AB1CD7">
              <w:rPr>
                <w:i/>
                <w:szCs w:val="28"/>
                <w:u w:val="single"/>
              </w:rPr>
              <w:t>т:</w:t>
            </w:r>
            <w:r>
              <w:rPr>
                <w:szCs w:val="28"/>
              </w:rPr>
              <w:t xml:space="preserve"> Федоров А.М.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Default="00364475" w:rsidP="00BF6528">
            <w:pPr>
              <w:pStyle w:val="a6"/>
              <w:jc w:val="both"/>
              <w:rPr>
                <w:szCs w:val="28"/>
              </w:rPr>
            </w:pPr>
            <w:r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364475" w:rsidRDefault="00364475" w:rsidP="00BF652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 xml:space="preserve">Чемерис И.С., </w:t>
            </w:r>
            <w:proofErr w:type="spellStart"/>
            <w:r>
              <w:rPr>
                <w:szCs w:val="28"/>
              </w:rPr>
              <w:t>Басаргин</w:t>
            </w:r>
            <w:proofErr w:type="spellEnd"/>
            <w:r>
              <w:rPr>
                <w:szCs w:val="28"/>
              </w:rPr>
              <w:t xml:space="preserve"> В.Д., Пошивайло Ю.В.</w:t>
            </w:r>
          </w:p>
          <w:p w:rsidR="00364475" w:rsidRPr="00A318B6" w:rsidRDefault="00364475" w:rsidP="00BF6528">
            <w:pPr>
              <w:pStyle w:val="3"/>
              <w:rPr>
                <w:szCs w:val="28"/>
              </w:rPr>
            </w:pPr>
          </w:p>
        </w:tc>
      </w:tr>
      <w:tr w:rsidR="00364475" w:rsidRPr="00AB1CD7">
        <w:tc>
          <w:tcPr>
            <w:tcW w:w="2235" w:type="dxa"/>
          </w:tcPr>
          <w:p w:rsidR="00364475" w:rsidRPr="00AB1CD7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РЕШИЛИ</w:t>
            </w:r>
            <w:r>
              <w:rPr>
                <w:szCs w:val="28"/>
              </w:rPr>
              <w:t>:</w:t>
            </w:r>
          </w:p>
        </w:tc>
        <w:tc>
          <w:tcPr>
            <w:tcW w:w="7229" w:type="dxa"/>
          </w:tcPr>
          <w:p w:rsidR="00364475" w:rsidRPr="00AB1CD7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 xml:space="preserve">Решение № </w:t>
            </w:r>
            <w:r>
              <w:rPr>
                <w:szCs w:val="28"/>
              </w:rPr>
              <w:t>110</w:t>
            </w:r>
            <w:r w:rsidRPr="00AB1CD7">
              <w:rPr>
                <w:szCs w:val="28"/>
              </w:rPr>
              <w:t xml:space="preserve"> (прилагается).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  <w:p w:rsidR="00364475" w:rsidRDefault="00364475" w:rsidP="00BF6528">
            <w:pPr>
              <w:jc w:val="both"/>
              <w:rPr>
                <w:szCs w:val="28"/>
              </w:rPr>
            </w:pPr>
            <w:r w:rsidRPr="00AB1CD7">
              <w:rPr>
                <w:szCs w:val="28"/>
              </w:rPr>
              <w:t>Голосовали "за" – единогласно.</w:t>
            </w:r>
          </w:p>
          <w:p w:rsidR="00364475" w:rsidRPr="00AB1CD7" w:rsidRDefault="00364475" w:rsidP="00BF6528">
            <w:pPr>
              <w:jc w:val="both"/>
              <w:rPr>
                <w:szCs w:val="28"/>
              </w:rPr>
            </w:pPr>
          </w:p>
        </w:tc>
      </w:tr>
    </w:tbl>
    <w:p w:rsidR="00B61E0F" w:rsidRDefault="00B61E0F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7766D3" w:rsidRPr="00396428" w:rsidRDefault="007766D3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830C4F">
        <w:rPr>
          <w:szCs w:val="28"/>
        </w:rPr>
        <w:t xml:space="preserve">                      И.С. Чемерис</w:t>
      </w:r>
    </w:p>
    <w:sectPr w:rsidR="000F27CE" w:rsidRPr="00396428" w:rsidSect="007766D3">
      <w:headerReference w:type="even" r:id="rId10"/>
      <w:headerReference w:type="default" r:id="rId11"/>
      <w:pgSz w:w="11906" w:h="16838"/>
      <w:pgMar w:top="737" w:right="737" w:bottom="567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0251" w:rsidRDefault="000C0251">
      <w:r>
        <w:separator/>
      </w:r>
    </w:p>
  </w:endnote>
  <w:endnote w:type="continuationSeparator" w:id="0">
    <w:p w:rsidR="000C0251" w:rsidRDefault="000C0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0251" w:rsidRDefault="000C0251">
      <w:r>
        <w:separator/>
      </w:r>
    </w:p>
  </w:footnote>
  <w:footnote w:type="continuationSeparator" w:id="0">
    <w:p w:rsidR="000C0251" w:rsidRDefault="000C02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7E" w:rsidRDefault="000D0D0B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9747E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9747E" w:rsidRDefault="0019747E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47E" w:rsidRDefault="000D0D0B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19747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B1237">
      <w:rPr>
        <w:rStyle w:val="a9"/>
        <w:noProof/>
      </w:rPr>
      <w:t>6</w:t>
    </w:r>
    <w:r>
      <w:rPr>
        <w:rStyle w:val="a9"/>
      </w:rPr>
      <w:fldChar w:fldCharType="end"/>
    </w:r>
  </w:p>
  <w:p w:rsidR="0019747E" w:rsidRDefault="0019747E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1D9F"/>
    <w:rsid w:val="00015D73"/>
    <w:rsid w:val="000173C9"/>
    <w:rsid w:val="0002528B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010F"/>
    <w:rsid w:val="00075DD1"/>
    <w:rsid w:val="000821DA"/>
    <w:rsid w:val="00092C3F"/>
    <w:rsid w:val="00093370"/>
    <w:rsid w:val="00095938"/>
    <w:rsid w:val="000A099C"/>
    <w:rsid w:val="000A10FE"/>
    <w:rsid w:val="000A17C0"/>
    <w:rsid w:val="000A35EA"/>
    <w:rsid w:val="000B2FBE"/>
    <w:rsid w:val="000B3B8D"/>
    <w:rsid w:val="000B42C8"/>
    <w:rsid w:val="000B4E7B"/>
    <w:rsid w:val="000C0073"/>
    <w:rsid w:val="000C0251"/>
    <w:rsid w:val="000C0CD6"/>
    <w:rsid w:val="000C38AA"/>
    <w:rsid w:val="000D0D0B"/>
    <w:rsid w:val="000D2A73"/>
    <w:rsid w:val="000D2FEB"/>
    <w:rsid w:val="000D5EF6"/>
    <w:rsid w:val="000D60B9"/>
    <w:rsid w:val="000E0BF4"/>
    <w:rsid w:val="000E1A35"/>
    <w:rsid w:val="000E26E2"/>
    <w:rsid w:val="000E5F87"/>
    <w:rsid w:val="000E625C"/>
    <w:rsid w:val="000E7402"/>
    <w:rsid w:val="000F009E"/>
    <w:rsid w:val="000F27CE"/>
    <w:rsid w:val="000F2F86"/>
    <w:rsid w:val="000F4A7A"/>
    <w:rsid w:val="000F4D30"/>
    <w:rsid w:val="000F5129"/>
    <w:rsid w:val="000F6452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25D4"/>
    <w:rsid w:val="00124DFD"/>
    <w:rsid w:val="00126A23"/>
    <w:rsid w:val="00133B78"/>
    <w:rsid w:val="00133BCF"/>
    <w:rsid w:val="00134F11"/>
    <w:rsid w:val="0013606A"/>
    <w:rsid w:val="00136F7A"/>
    <w:rsid w:val="001525FB"/>
    <w:rsid w:val="001542DB"/>
    <w:rsid w:val="001550C2"/>
    <w:rsid w:val="00156E2A"/>
    <w:rsid w:val="0016089C"/>
    <w:rsid w:val="001609D1"/>
    <w:rsid w:val="0018638E"/>
    <w:rsid w:val="00187650"/>
    <w:rsid w:val="0019146E"/>
    <w:rsid w:val="00196CE6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6413"/>
    <w:rsid w:val="001D7666"/>
    <w:rsid w:val="001E1DC2"/>
    <w:rsid w:val="001E56DE"/>
    <w:rsid w:val="001E7398"/>
    <w:rsid w:val="001F1BE7"/>
    <w:rsid w:val="001F3695"/>
    <w:rsid w:val="002006A5"/>
    <w:rsid w:val="00200C90"/>
    <w:rsid w:val="00206083"/>
    <w:rsid w:val="00206C79"/>
    <w:rsid w:val="002102F9"/>
    <w:rsid w:val="00212D34"/>
    <w:rsid w:val="00213246"/>
    <w:rsid w:val="00214FB4"/>
    <w:rsid w:val="00217246"/>
    <w:rsid w:val="00217781"/>
    <w:rsid w:val="0021792F"/>
    <w:rsid w:val="00232385"/>
    <w:rsid w:val="00233201"/>
    <w:rsid w:val="002356BA"/>
    <w:rsid w:val="00240F5A"/>
    <w:rsid w:val="00244E87"/>
    <w:rsid w:val="00251488"/>
    <w:rsid w:val="002516CA"/>
    <w:rsid w:val="00253538"/>
    <w:rsid w:val="00256041"/>
    <w:rsid w:val="00260304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2619"/>
    <w:rsid w:val="002D3940"/>
    <w:rsid w:val="002E18AC"/>
    <w:rsid w:val="002E3BD1"/>
    <w:rsid w:val="002E41BF"/>
    <w:rsid w:val="002E452A"/>
    <w:rsid w:val="002E6BD2"/>
    <w:rsid w:val="002E7E39"/>
    <w:rsid w:val="002F0020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2CFB"/>
    <w:rsid w:val="00352E6E"/>
    <w:rsid w:val="00352F0E"/>
    <w:rsid w:val="003541F2"/>
    <w:rsid w:val="003542BE"/>
    <w:rsid w:val="00364475"/>
    <w:rsid w:val="00365B12"/>
    <w:rsid w:val="00370906"/>
    <w:rsid w:val="00370DE6"/>
    <w:rsid w:val="003738F5"/>
    <w:rsid w:val="00373CED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32F1"/>
    <w:rsid w:val="003D6790"/>
    <w:rsid w:val="003E2BE5"/>
    <w:rsid w:val="003E426D"/>
    <w:rsid w:val="003E46D2"/>
    <w:rsid w:val="003E5F59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2271C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3A6F"/>
    <w:rsid w:val="004D4131"/>
    <w:rsid w:val="004D7FE2"/>
    <w:rsid w:val="004E62D0"/>
    <w:rsid w:val="004E6EB4"/>
    <w:rsid w:val="004E7E53"/>
    <w:rsid w:val="004F1603"/>
    <w:rsid w:val="00500D9B"/>
    <w:rsid w:val="00503D7D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5E44"/>
    <w:rsid w:val="005763A9"/>
    <w:rsid w:val="0058079E"/>
    <w:rsid w:val="00580A17"/>
    <w:rsid w:val="00580C80"/>
    <w:rsid w:val="0058188B"/>
    <w:rsid w:val="00582A18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B2396"/>
    <w:rsid w:val="005B23A6"/>
    <w:rsid w:val="005B58FB"/>
    <w:rsid w:val="005B7B81"/>
    <w:rsid w:val="005C3415"/>
    <w:rsid w:val="005C6572"/>
    <w:rsid w:val="005D5F81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5F4E0C"/>
    <w:rsid w:val="00600FBA"/>
    <w:rsid w:val="006048DD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5907"/>
    <w:rsid w:val="00671766"/>
    <w:rsid w:val="00681245"/>
    <w:rsid w:val="00684839"/>
    <w:rsid w:val="00684D59"/>
    <w:rsid w:val="006865E6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C1B5F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37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F019B"/>
    <w:rsid w:val="007F48E8"/>
    <w:rsid w:val="007F5FF1"/>
    <w:rsid w:val="0080000D"/>
    <w:rsid w:val="008025F0"/>
    <w:rsid w:val="00805D96"/>
    <w:rsid w:val="0080664C"/>
    <w:rsid w:val="00807E23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92C54"/>
    <w:rsid w:val="00897730"/>
    <w:rsid w:val="008A0F92"/>
    <w:rsid w:val="008A1AC7"/>
    <w:rsid w:val="008A221D"/>
    <w:rsid w:val="008A305B"/>
    <w:rsid w:val="008A5830"/>
    <w:rsid w:val="008B5479"/>
    <w:rsid w:val="008C159A"/>
    <w:rsid w:val="008C25DA"/>
    <w:rsid w:val="008C39E3"/>
    <w:rsid w:val="008C613C"/>
    <w:rsid w:val="008C6455"/>
    <w:rsid w:val="008C661F"/>
    <w:rsid w:val="008C7226"/>
    <w:rsid w:val="008D165C"/>
    <w:rsid w:val="008D2373"/>
    <w:rsid w:val="008D2755"/>
    <w:rsid w:val="008D4EB2"/>
    <w:rsid w:val="008E0BFA"/>
    <w:rsid w:val="008E0C8B"/>
    <w:rsid w:val="008E18E5"/>
    <w:rsid w:val="008E59B2"/>
    <w:rsid w:val="008E5C66"/>
    <w:rsid w:val="008E7391"/>
    <w:rsid w:val="008F05BD"/>
    <w:rsid w:val="008F0BD0"/>
    <w:rsid w:val="008F2B8A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3040B"/>
    <w:rsid w:val="00935528"/>
    <w:rsid w:val="00936005"/>
    <w:rsid w:val="00937C8F"/>
    <w:rsid w:val="0094663D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6BF7"/>
    <w:rsid w:val="00967F2A"/>
    <w:rsid w:val="00972244"/>
    <w:rsid w:val="009819F8"/>
    <w:rsid w:val="009827BC"/>
    <w:rsid w:val="00983D34"/>
    <w:rsid w:val="009873E4"/>
    <w:rsid w:val="00987648"/>
    <w:rsid w:val="00987683"/>
    <w:rsid w:val="00990F84"/>
    <w:rsid w:val="009924E8"/>
    <w:rsid w:val="0099304A"/>
    <w:rsid w:val="00994D69"/>
    <w:rsid w:val="009952A0"/>
    <w:rsid w:val="00995C51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2059D"/>
    <w:rsid w:val="00A23927"/>
    <w:rsid w:val="00A318B6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767B2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6CC1"/>
    <w:rsid w:val="00AC0680"/>
    <w:rsid w:val="00AC122C"/>
    <w:rsid w:val="00AC1F3C"/>
    <w:rsid w:val="00AC2874"/>
    <w:rsid w:val="00AC38E8"/>
    <w:rsid w:val="00AC3D50"/>
    <w:rsid w:val="00AC7429"/>
    <w:rsid w:val="00AD15CA"/>
    <w:rsid w:val="00AD43F9"/>
    <w:rsid w:val="00AD6529"/>
    <w:rsid w:val="00AE16F7"/>
    <w:rsid w:val="00AE2043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6E54"/>
    <w:rsid w:val="00B30AD0"/>
    <w:rsid w:val="00B35F1A"/>
    <w:rsid w:val="00B37F60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CA4"/>
    <w:rsid w:val="00C26785"/>
    <w:rsid w:val="00C27724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62E2"/>
    <w:rsid w:val="00C4787F"/>
    <w:rsid w:val="00C51E25"/>
    <w:rsid w:val="00C546F9"/>
    <w:rsid w:val="00C56FDB"/>
    <w:rsid w:val="00C62BBE"/>
    <w:rsid w:val="00C64310"/>
    <w:rsid w:val="00C65CA5"/>
    <w:rsid w:val="00C6615A"/>
    <w:rsid w:val="00C66D95"/>
    <w:rsid w:val="00C7005D"/>
    <w:rsid w:val="00C71BFE"/>
    <w:rsid w:val="00C74A58"/>
    <w:rsid w:val="00C770DF"/>
    <w:rsid w:val="00C77339"/>
    <w:rsid w:val="00C80B07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7ADC"/>
    <w:rsid w:val="00CB3F34"/>
    <w:rsid w:val="00CB751C"/>
    <w:rsid w:val="00CC3053"/>
    <w:rsid w:val="00CC3C03"/>
    <w:rsid w:val="00CC7AE2"/>
    <w:rsid w:val="00CC7BD1"/>
    <w:rsid w:val="00CD1C55"/>
    <w:rsid w:val="00CD3254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C03"/>
    <w:rsid w:val="00D16091"/>
    <w:rsid w:val="00D16F9E"/>
    <w:rsid w:val="00D17186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80AB6"/>
    <w:rsid w:val="00D8116A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A4842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CCF"/>
    <w:rsid w:val="00DD2787"/>
    <w:rsid w:val="00DD5501"/>
    <w:rsid w:val="00DD6C6D"/>
    <w:rsid w:val="00DE1480"/>
    <w:rsid w:val="00DE61A3"/>
    <w:rsid w:val="00DF284F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7B0"/>
    <w:rsid w:val="00E82851"/>
    <w:rsid w:val="00E852DA"/>
    <w:rsid w:val="00E8651A"/>
    <w:rsid w:val="00E86EB0"/>
    <w:rsid w:val="00E86F66"/>
    <w:rsid w:val="00E87CFF"/>
    <w:rsid w:val="00E942DB"/>
    <w:rsid w:val="00E970EF"/>
    <w:rsid w:val="00EA1599"/>
    <w:rsid w:val="00EA7314"/>
    <w:rsid w:val="00EB20D8"/>
    <w:rsid w:val="00EB2994"/>
    <w:rsid w:val="00EB2D9E"/>
    <w:rsid w:val="00EB653A"/>
    <w:rsid w:val="00EB6E21"/>
    <w:rsid w:val="00EB7622"/>
    <w:rsid w:val="00ED1CDC"/>
    <w:rsid w:val="00ED6F4F"/>
    <w:rsid w:val="00ED73B2"/>
    <w:rsid w:val="00EE2104"/>
    <w:rsid w:val="00EE3DD8"/>
    <w:rsid w:val="00EE52C0"/>
    <w:rsid w:val="00EF10D6"/>
    <w:rsid w:val="00EF2A62"/>
    <w:rsid w:val="00EF2BCD"/>
    <w:rsid w:val="00EF3363"/>
    <w:rsid w:val="00EF39FE"/>
    <w:rsid w:val="00EF45A0"/>
    <w:rsid w:val="00EF4771"/>
    <w:rsid w:val="00EF6D75"/>
    <w:rsid w:val="00F00A91"/>
    <w:rsid w:val="00F015F8"/>
    <w:rsid w:val="00F04763"/>
    <w:rsid w:val="00F149E4"/>
    <w:rsid w:val="00F16D9C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91ED1"/>
    <w:rsid w:val="00F928B4"/>
    <w:rsid w:val="00F94000"/>
    <w:rsid w:val="00F94B03"/>
    <w:rsid w:val="00F95E5C"/>
    <w:rsid w:val="00F969E0"/>
    <w:rsid w:val="00FA1DD8"/>
    <w:rsid w:val="00FA7510"/>
    <w:rsid w:val="00FB06EC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760E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semiHidden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998755-8EE5-4990-9E22-512F88F48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213</TotalTime>
  <Pages>1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7</cp:revision>
  <cp:lastPrinted>2012-06-24T23:54:00Z</cp:lastPrinted>
  <dcterms:created xsi:type="dcterms:W3CDTF">2012-03-21T23:54:00Z</dcterms:created>
  <dcterms:modified xsi:type="dcterms:W3CDTF">2012-06-24T23:55:00Z</dcterms:modified>
</cp:coreProperties>
</file>