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65pt" o:ole="" fillcolor="window">
                  <v:imagedata r:id="rId8" o:title=""/>
                </v:shape>
                <o:OLEObject Type="Embed" ProgID="Word.Picture.8" ShapeID="_x0000_i1025" DrawAspect="Content" ObjectID="_1402127265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F31915" w:rsidP="00F3191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5763A9">
              <w:rPr>
                <w:szCs w:val="28"/>
              </w:rPr>
              <w:t>.0</w:t>
            </w:r>
            <w:r>
              <w:rPr>
                <w:szCs w:val="28"/>
              </w:rPr>
              <w:t>6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046207" w:rsidRPr="00396428" w:rsidRDefault="00F31915" w:rsidP="00FB7B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D40CC5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B45881" w:rsidRPr="00396428" w:rsidRDefault="00B45881" w:rsidP="00D40CC5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AB6CC1" w:rsidRDefault="00AB6CC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31915" w:rsidRDefault="00F3191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AC0680" w:rsidRDefault="00AC0680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2E452A" w:rsidRPr="00396428">
        <w:tc>
          <w:tcPr>
            <w:tcW w:w="4111" w:type="dxa"/>
            <w:gridSpan w:val="2"/>
          </w:tcPr>
          <w:p w:rsidR="002E452A" w:rsidRPr="00396428" w:rsidRDefault="002E452A" w:rsidP="000531B6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995C51" w:rsidRDefault="00995C51" w:rsidP="009924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Василькова И.В., вице-губернатор Приморского края;</w:t>
            </w:r>
          </w:p>
          <w:p w:rsidR="00E8651A" w:rsidRDefault="00E8651A" w:rsidP="009924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EE52C0" w:rsidRDefault="00EE52C0" w:rsidP="009924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Володина И.А.,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523586" w:rsidRPr="0016089C" w:rsidRDefault="00523586" w:rsidP="009924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Волкова В.В.</w:t>
            </w:r>
            <w:r w:rsidRPr="0016089C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заместитель председателя</w:t>
            </w:r>
            <w:r w:rsidRPr="0016089C">
              <w:rPr>
                <w:szCs w:val="28"/>
              </w:rPr>
              <w:t xml:space="preserve"> Контрольно-счетной палаты Приморского края;</w:t>
            </w:r>
          </w:p>
          <w:p w:rsidR="00995C51" w:rsidRDefault="00EE52C0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Деменков С.В.</w:t>
            </w:r>
            <w:r w:rsidR="00523586" w:rsidRPr="0016089C">
              <w:rPr>
                <w:szCs w:val="28"/>
              </w:rPr>
              <w:t>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</w:t>
            </w:r>
            <w:r w:rsidR="00995C51">
              <w:rPr>
                <w:szCs w:val="28"/>
              </w:rPr>
              <w:t xml:space="preserve"> </w:t>
            </w:r>
          </w:p>
          <w:p w:rsidR="00523586" w:rsidRDefault="00995C51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</w:t>
            </w:r>
            <w:r w:rsidRPr="0016089C">
              <w:rPr>
                <w:szCs w:val="28"/>
              </w:rPr>
              <w:t>., директор департамента образования и науки Приморского края;</w:t>
            </w:r>
          </w:p>
          <w:p w:rsidR="00995C51" w:rsidRDefault="00995C51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Деревцова</w:t>
            </w:r>
            <w:proofErr w:type="spellEnd"/>
            <w:r>
              <w:rPr>
                <w:szCs w:val="28"/>
              </w:rPr>
              <w:t xml:space="preserve"> О.Н., председатель Приморской краевой организации "Всероссийское общество инвалидов";</w:t>
            </w:r>
          </w:p>
          <w:p w:rsidR="00995C51" w:rsidRDefault="00995C51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Казанцева Т.В., директор департамента финансов Приморского края;</w:t>
            </w:r>
          </w:p>
          <w:p w:rsidR="00E8651A" w:rsidRDefault="00E8651A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Кайданович</w:t>
            </w:r>
            <w:proofErr w:type="spellEnd"/>
            <w:r>
              <w:rPr>
                <w:szCs w:val="28"/>
              </w:rPr>
              <w:t xml:space="preserve"> А.Ю., начальник управления по делам молодежи Приморского края;</w:t>
            </w:r>
          </w:p>
          <w:p w:rsidR="00E8651A" w:rsidRDefault="00E8651A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Кирий</w:t>
            </w:r>
            <w:proofErr w:type="spellEnd"/>
            <w:r>
              <w:rPr>
                <w:szCs w:val="28"/>
              </w:rPr>
              <w:t xml:space="preserve"> Л.Г., заместитель директора государственного учреждения "Территориальный фонд обязательного медицинского страхования Приморского края";</w:t>
            </w:r>
          </w:p>
          <w:p w:rsidR="00995C51" w:rsidRPr="0016089C" w:rsidRDefault="00995C51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Колесников А.А., начальник управления по физической культуре и спорту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Крамарова А.В. начальник</w:t>
            </w:r>
            <w:r w:rsidRPr="0016089C">
              <w:rPr>
                <w:szCs w:val="28"/>
              </w:rPr>
              <w:t xml:space="preserve"> отдела законодательства субъекта Российской Федерации, федерального регистра и регистрации </w:t>
            </w:r>
            <w:proofErr w:type="gramStart"/>
            <w:r w:rsidRPr="0016089C">
              <w:rPr>
                <w:szCs w:val="28"/>
              </w:rPr>
              <w:t>уставов муниципальных образований Управления Министерства юстиции Российской Федерации</w:t>
            </w:r>
            <w:proofErr w:type="gramEnd"/>
            <w:r w:rsidRPr="0016089C">
              <w:rPr>
                <w:szCs w:val="28"/>
              </w:rPr>
              <w:t xml:space="preserve"> по Приморскому краю</w:t>
            </w:r>
            <w:r>
              <w:rPr>
                <w:szCs w:val="28"/>
              </w:rPr>
              <w:t>;</w:t>
            </w:r>
          </w:p>
          <w:p w:rsidR="00EE52C0" w:rsidRDefault="00EE52C0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Курченко</w:t>
            </w:r>
            <w:proofErr w:type="spellEnd"/>
            <w:r>
              <w:rPr>
                <w:szCs w:val="28"/>
              </w:rPr>
              <w:t xml:space="preserve"> Т.Л., заместитель директора департамента здравоохранения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>Лаврентьева Л.Ф., директор департамента социальной защиты населения Приморского края;</w:t>
            </w:r>
          </w:p>
          <w:p w:rsidR="00995C51" w:rsidRDefault="00995C51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Полтева О.Н., исполняющая обязанности </w:t>
            </w:r>
            <w:proofErr w:type="gramStart"/>
            <w:r>
              <w:rPr>
                <w:szCs w:val="28"/>
              </w:rPr>
              <w:t>начальника управления государственной службы занятости населения</w:t>
            </w:r>
            <w:proofErr w:type="gramEnd"/>
            <w:r>
              <w:rPr>
                <w:szCs w:val="28"/>
              </w:rPr>
              <w:t xml:space="preserve"> Приморского края;</w:t>
            </w:r>
          </w:p>
          <w:p w:rsidR="00523586" w:rsidRDefault="0052358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 xml:space="preserve">Смольникова Е.А., </w:t>
            </w:r>
            <w:proofErr w:type="gramStart"/>
            <w:r w:rsidRPr="0016089C">
              <w:rPr>
                <w:szCs w:val="28"/>
              </w:rPr>
              <w:t>исполняющая</w:t>
            </w:r>
            <w:proofErr w:type="gramEnd"/>
            <w:r w:rsidRPr="0016089C">
              <w:rPr>
                <w:szCs w:val="28"/>
              </w:rPr>
              <w:t xml:space="preserve"> обязанности полномочного представителя Губернатора Приморского края                                     в Законодательном Собрании Приморского края;</w:t>
            </w:r>
          </w:p>
          <w:p w:rsidR="00923AD0" w:rsidRDefault="00923AD0" w:rsidP="00923AD0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Сологуб И.Л., заместитель директора департамента градостроительства Приморского края;</w:t>
            </w:r>
          </w:p>
          <w:p w:rsidR="00995C51" w:rsidRDefault="00995C51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Чугунов Д.А., исполняющий обязанности начальника управления культуры Приморского </w:t>
            </w:r>
            <w:r w:rsidR="00923AD0">
              <w:rPr>
                <w:szCs w:val="28"/>
              </w:rPr>
              <w:t>края</w:t>
            </w:r>
          </w:p>
          <w:p w:rsidR="00523586" w:rsidRPr="00D17186" w:rsidRDefault="00523586" w:rsidP="00923AD0">
            <w:pPr>
              <w:pStyle w:val="3"/>
              <w:rPr>
                <w:szCs w:val="28"/>
              </w:rPr>
            </w:pPr>
          </w:p>
        </w:tc>
      </w:tr>
    </w:tbl>
    <w:p w:rsidR="002E452A" w:rsidRDefault="002E452A" w:rsidP="002E452A">
      <w:pPr>
        <w:rPr>
          <w:szCs w:val="28"/>
        </w:rPr>
      </w:pPr>
    </w:p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1A4181" w:rsidRDefault="001A4181" w:rsidP="005763A9">
      <w:pPr>
        <w:ind w:firstLine="709"/>
        <w:jc w:val="center"/>
        <w:rPr>
          <w:szCs w:val="28"/>
        </w:rPr>
      </w:pPr>
    </w:p>
    <w:p w:rsidR="00F31915" w:rsidRP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t>1.О проекте закона Приморского края "О внесении изменений в статью 7 Закона Приморского края "О профилактике наркомании и токсикомании на территории Приморского края" (второе, третье чтения)</w:t>
      </w:r>
    </w:p>
    <w:p w:rsidR="00F31915" w:rsidRPr="00F31915" w:rsidRDefault="00F31915" w:rsidP="00F31915">
      <w:pPr>
        <w:pStyle w:val="3"/>
        <w:rPr>
          <w:szCs w:val="28"/>
        </w:rPr>
      </w:pPr>
    </w:p>
    <w:p w:rsidR="00F31915" w:rsidRP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t>2.О проекте закона Приморского края "О внесении изменений в Закон Приморского края "О здравоохранении в Приморском крае" (второе чтение)</w:t>
      </w:r>
    </w:p>
    <w:p w:rsidR="00F31915" w:rsidRPr="00F31915" w:rsidRDefault="00F31915" w:rsidP="00F31915">
      <w:pPr>
        <w:pStyle w:val="3"/>
        <w:rPr>
          <w:szCs w:val="28"/>
        </w:rPr>
      </w:pPr>
    </w:p>
    <w:p w:rsidR="00F31915" w:rsidRP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lastRenderedPageBreak/>
        <w:t xml:space="preserve">3.О проекте закона Приморского края "О внесении изменений в Закон Приморского края "О здравоохранении в Приморском крае" и о признании </w:t>
      </w:r>
      <w:proofErr w:type="gramStart"/>
      <w:r w:rsidRPr="00F31915">
        <w:rPr>
          <w:szCs w:val="28"/>
        </w:rPr>
        <w:t>утратившими</w:t>
      </w:r>
      <w:proofErr w:type="gramEnd"/>
      <w:r w:rsidRPr="00F31915">
        <w:rPr>
          <w:szCs w:val="28"/>
        </w:rPr>
        <w:t xml:space="preserve"> силу отдельных законодательных актов Приморского края в сфере здравоохранения" (третье чтение)</w:t>
      </w:r>
    </w:p>
    <w:p w:rsidR="00F31915" w:rsidRPr="00F31915" w:rsidRDefault="00F31915" w:rsidP="00F31915">
      <w:pPr>
        <w:pStyle w:val="3"/>
        <w:rPr>
          <w:szCs w:val="28"/>
        </w:rPr>
      </w:pPr>
    </w:p>
    <w:p w:rsidR="00F31915" w:rsidRP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t>4.О проекте закона Приморского края "О внесении изменений в статью 1 Закона Приморского края "О квотировании рабочих мест для инвалидов в Приморском крае" (первое чтение)</w:t>
      </w:r>
    </w:p>
    <w:p w:rsidR="00F31915" w:rsidRPr="00F31915" w:rsidRDefault="00F31915" w:rsidP="00F31915">
      <w:pPr>
        <w:pStyle w:val="3"/>
        <w:rPr>
          <w:szCs w:val="28"/>
        </w:rPr>
      </w:pPr>
    </w:p>
    <w:p w:rsidR="00F31915" w:rsidRP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t>5.О проекте закона Приморского края "О внесении изменений в статью 6 (2) Закона Приморского края "О защите прав граждан в жилищно-коммунальной сфере" (первое чтение)</w:t>
      </w:r>
    </w:p>
    <w:p w:rsidR="00F31915" w:rsidRPr="00F31915" w:rsidRDefault="00F31915" w:rsidP="00F31915">
      <w:pPr>
        <w:pStyle w:val="3"/>
        <w:rPr>
          <w:szCs w:val="28"/>
        </w:rPr>
      </w:pPr>
    </w:p>
    <w:p w:rsidR="00F31915" w:rsidRPr="00F31915" w:rsidRDefault="00F31915" w:rsidP="00F31915">
      <w:pPr>
        <w:jc w:val="both"/>
        <w:rPr>
          <w:szCs w:val="28"/>
        </w:rPr>
      </w:pPr>
      <w:r w:rsidRPr="00F31915">
        <w:rPr>
          <w:szCs w:val="28"/>
        </w:rPr>
        <w:t xml:space="preserve">6.О проекте закона Приморского края "О внесении изменений в статью 2 Закона Приморского края "О предоставлении мер социальной поддержки приемным семьям в Приморском крае и вознаграждении приемным родителям" </w:t>
      </w:r>
    </w:p>
    <w:p w:rsidR="00F31915" w:rsidRPr="00F31915" w:rsidRDefault="00F31915" w:rsidP="00F31915">
      <w:pPr>
        <w:jc w:val="both"/>
        <w:rPr>
          <w:szCs w:val="28"/>
        </w:rPr>
      </w:pPr>
    </w:p>
    <w:p w:rsidR="00F31915" w:rsidRPr="00F31915" w:rsidRDefault="00F31915" w:rsidP="00F31915">
      <w:pPr>
        <w:jc w:val="both"/>
        <w:rPr>
          <w:szCs w:val="28"/>
        </w:rPr>
      </w:pPr>
      <w:r w:rsidRPr="00F31915">
        <w:rPr>
          <w:szCs w:val="28"/>
        </w:rPr>
        <w:t>7.О проекте закона Приморского края "О внесении изменений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</w:p>
    <w:p w:rsidR="00F31915" w:rsidRPr="00F31915" w:rsidRDefault="00F31915" w:rsidP="00F31915">
      <w:pPr>
        <w:jc w:val="both"/>
        <w:rPr>
          <w:szCs w:val="28"/>
        </w:rPr>
      </w:pPr>
    </w:p>
    <w:p w:rsidR="00F31915" w:rsidRP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t>8.О проекте закона Приморского края "Об исполнении краевого бюджета за 2011 год"</w:t>
      </w:r>
    </w:p>
    <w:p w:rsidR="00F31915" w:rsidRPr="00F31915" w:rsidRDefault="00F31915" w:rsidP="00F31915">
      <w:pPr>
        <w:pStyle w:val="3"/>
        <w:rPr>
          <w:szCs w:val="28"/>
        </w:rPr>
      </w:pPr>
    </w:p>
    <w:p w:rsidR="00F31915" w:rsidRDefault="00F31915" w:rsidP="00F31915">
      <w:pPr>
        <w:pStyle w:val="3"/>
        <w:rPr>
          <w:szCs w:val="28"/>
        </w:rPr>
      </w:pPr>
      <w:r w:rsidRPr="00F31915">
        <w:rPr>
          <w:szCs w:val="28"/>
        </w:rPr>
        <w:t>9.О проекте закона Приморского края "Об исполнении бюджета территориального фонда обязательного медицинского страхования Приморского края за 2011 год"</w:t>
      </w:r>
    </w:p>
    <w:p w:rsidR="001D6413" w:rsidRPr="00F31915" w:rsidRDefault="001D6413" w:rsidP="00F31915">
      <w:pPr>
        <w:pStyle w:val="3"/>
        <w:rPr>
          <w:szCs w:val="28"/>
        </w:rPr>
      </w:pPr>
    </w:p>
    <w:p w:rsidR="00F31915" w:rsidRPr="00F31915" w:rsidRDefault="00F31915" w:rsidP="00F31915">
      <w:pPr>
        <w:autoSpaceDE w:val="0"/>
        <w:autoSpaceDN w:val="0"/>
        <w:adjustRightInd w:val="0"/>
        <w:jc w:val="both"/>
        <w:rPr>
          <w:szCs w:val="28"/>
        </w:rPr>
      </w:pPr>
      <w:r w:rsidRPr="00F31915">
        <w:rPr>
          <w:szCs w:val="28"/>
        </w:rPr>
        <w:t>10.О проектах федеральных законов</w:t>
      </w:r>
    </w:p>
    <w:p w:rsidR="00F31915" w:rsidRPr="00F31915" w:rsidRDefault="00F31915" w:rsidP="00F31915">
      <w:pPr>
        <w:autoSpaceDE w:val="0"/>
        <w:autoSpaceDN w:val="0"/>
        <w:adjustRightInd w:val="0"/>
        <w:jc w:val="both"/>
        <w:rPr>
          <w:szCs w:val="28"/>
        </w:rPr>
      </w:pPr>
    </w:p>
    <w:p w:rsidR="00F31915" w:rsidRDefault="00F31915" w:rsidP="00AB6CC1">
      <w:pPr>
        <w:autoSpaceDE w:val="0"/>
        <w:autoSpaceDN w:val="0"/>
        <w:adjustRightInd w:val="0"/>
        <w:jc w:val="both"/>
        <w:rPr>
          <w:szCs w:val="28"/>
        </w:rPr>
      </w:pPr>
      <w:r w:rsidRPr="00F31915">
        <w:rPr>
          <w:szCs w:val="28"/>
        </w:rPr>
        <w:t>11.Об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F31915" w:rsidRDefault="00F31915" w:rsidP="005763A9">
      <w:pPr>
        <w:ind w:firstLine="709"/>
        <w:jc w:val="center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Утверждение повестки дня.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Предложил принять повестку дня за основу.</w:t>
            </w:r>
          </w:p>
          <w:p w:rsidR="00BB6529" w:rsidRDefault="00BB6529" w:rsidP="005E2EC6">
            <w:pPr>
              <w:jc w:val="both"/>
              <w:rPr>
                <w:szCs w:val="28"/>
              </w:rPr>
            </w:pPr>
          </w:p>
          <w:p w:rsidR="00554AF9" w:rsidRPr="00AB1CD7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AB1CD7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4A183E" w:rsidRPr="004A183E" w:rsidRDefault="004A183E" w:rsidP="008418A4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3C7640" w:rsidRPr="00AB1CD7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EA1599" w:rsidP="00A87FB3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1. СЛУШАЛИ:</w:t>
            </w:r>
          </w:p>
          <w:p w:rsidR="00FE77DC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B6529" w:rsidRDefault="001D6413" w:rsidP="00665907">
            <w:pPr>
              <w:jc w:val="both"/>
              <w:rPr>
                <w:szCs w:val="28"/>
              </w:rPr>
            </w:pPr>
            <w:r w:rsidRPr="00F31915">
              <w:rPr>
                <w:szCs w:val="28"/>
              </w:rPr>
              <w:t>О проекте закона Приморского края "О внесении изменений в статью 7 Закона Приморского края</w:t>
            </w:r>
            <w:r w:rsidR="00AB6CC1">
              <w:rPr>
                <w:szCs w:val="28"/>
              </w:rPr>
              <w:t xml:space="preserve">                     </w:t>
            </w:r>
            <w:r w:rsidRPr="00F31915">
              <w:rPr>
                <w:szCs w:val="28"/>
              </w:rPr>
              <w:t xml:space="preserve"> "О профилактике наркомании и токсикомании на территории Приморского края" (второе, третье чтения)</w:t>
            </w:r>
            <w:r w:rsidR="00AB6CC1">
              <w:rPr>
                <w:szCs w:val="28"/>
              </w:rPr>
              <w:t>.</w:t>
            </w:r>
          </w:p>
          <w:p w:rsidR="001D6413" w:rsidRPr="00CA7ADC" w:rsidRDefault="001D6413" w:rsidP="00665907">
            <w:pPr>
              <w:jc w:val="both"/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1D6413">
              <w:rPr>
                <w:szCs w:val="28"/>
              </w:rPr>
              <w:t>Чемерис И.С.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AB1CD7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1D6413">
              <w:rPr>
                <w:szCs w:val="28"/>
              </w:rPr>
              <w:t>85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EA1599" w:rsidRPr="00AB1CD7" w:rsidRDefault="00EA1599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212D34" w:rsidRPr="00AB1CD7">
        <w:tc>
          <w:tcPr>
            <w:tcW w:w="2235" w:type="dxa"/>
          </w:tcPr>
          <w:p w:rsidR="00212D34" w:rsidRPr="00AB1CD7" w:rsidRDefault="00212D34" w:rsidP="005E2EC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763F5B" w:rsidRPr="001A4181" w:rsidRDefault="001D6413" w:rsidP="00763F5B">
            <w:pPr>
              <w:pStyle w:val="3"/>
              <w:rPr>
                <w:szCs w:val="28"/>
              </w:rPr>
            </w:pPr>
            <w:r w:rsidRPr="00F31915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="00AB326B">
              <w:rPr>
                <w:szCs w:val="28"/>
              </w:rPr>
              <w:t xml:space="preserve">                                      </w:t>
            </w:r>
            <w:r w:rsidRPr="00F31915">
              <w:rPr>
                <w:szCs w:val="28"/>
              </w:rPr>
              <w:t>"О здравоохранении в Приморском крае" (второе чтение)</w:t>
            </w:r>
            <w:r>
              <w:rPr>
                <w:szCs w:val="28"/>
              </w:rPr>
              <w:t>.</w:t>
            </w:r>
          </w:p>
          <w:p w:rsidR="00270F5F" w:rsidRPr="00CD46AA" w:rsidRDefault="00270F5F" w:rsidP="005E2EC6">
            <w:pPr>
              <w:jc w:val="both"/>
              <w:rPr>
                <w:i/>
                <w:szCs w:val="28"/>
                <w:u w:val="single"/>
              </w:rPr>
            </w:pPr>
          </w:p>
          <w:p w:rsidR="00212D34" w:rsidRDefault="00212D34" w:rsidP="005E2EC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1D6413">
              <w:rPr>
                <w:szCs w:val="28"/>
              </w:rPr>
              <w:t xml:space="preserve"> Чемерис И.С.</w:t>
            </w:r>
          </w:p>
          <w:p w:rsidR="00212D34" w:rsidRPr="00AB1CD7" w:rsidRDefault="00212D34" w:rsidP="00212D34">
            <w:pPr>
              <w:jc w:val="both"/>
              <w:rPr>
                <w:szCs w:val="28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Default="00365B12" w:rsidP="005E2EC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54AF9" w:rsidRDefault="00CD46AA" w:rsidP="001D6413">
            <w:pPr>
              <w:jc w:val="both"/>
            </w:pPr>
            <w:r>
              <w:t>Смольникова Е.А.</w:t>
            </w:r>
          </w:p>
          <w:p w:rsidR="00CD46AA" w:rsidRPr="0056375D" w:rsidRDefault="00CD46AA" w:rsidP="001D6413">
            <w:pPr>
              <w:jc w:val="both"/>
            </w:pPr>
          </w:p>
        </w:tc>
      </w:tr>
      <w:tr w:rsidR="00212D34" w:rsidRPr="00AB1CD7">
        <w:tc>
          <w:tcPr>
            <w:tcW w:w="2235" w:type="dxa"/>
          </w:tcPr>
          <w:p w:rsidR="00212D34" w:rsidRPr="00AB1CD7" w:rsidRDefault="00212D34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A7510" w:rsidRPr="00AB1CD7" w:rsidRDefault="00FA7510" w:rsidP="00FA751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AB326B">
              <w:rPr>
                <w:szCs w:val="28"/>
              </w:rPr>
              <w:t>86</w:t>
            </w:r>
            <w:r w:rsidR="00C6615A">
              <w:rPr>
                <w:szCs w:val="28"/>
              </w:rPr>
              <w:t xml:space="preserve"> </w:t>
            </w:r>
            <w:r w:rsidRPr="00AB1CD7">
              <w:rPr>
                <w:szCs w:val="28"/>
              </w:rPr>
              <w:t>(прилагается).</w:t>
            </w:r>
          </w:p>
          <w:p w:rsidR="00FA7510" w:rsidRPr="00AB1CD7" w:rsidRDefault="00FA7510" w:rsidP="00FA7510">
            <w:pPr>
              <w:jc w:val="both"/>
              <w:rPr>
                <w:szCs w:val="28"/>
              </w:rPr>
            </w:pPr>
          </w:p>
          <w:p w:rsidR="00365B12" w:rsidRDefault="00FA7510" w:rsidP="00FA751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B326B" w:rsidRPr="00AB1CD7" w:rsidRDefault="00AB326B" w:rsidP="00FA7510">
            <w:pPr>
              <w:jc w:val="both"/>
              <w:rPr>
                <w:szCs w:val="28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Pr="00AB1CD7" w:rsidRDefault="00365B12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B010D" w:rsidRDefault="00AB326B" w:rsidP="008A5830">
            <w:pPr>
              <w:jc w:val="both"/>
              <w:rPr>
                <w:i/>
                <w:szCs w:val="28"/>
                <w:u w:val="single"/>
              </w:rPr>
            </w:pPr>
            <w:r w:rsidRPr="00F31915"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 w:rsidR="00AB6CC1">
              <w:rPr>
                <w:szCs w:val="28"/>
              </w:rPr>
              <w:t xml:space="preserve">                                          </w:t>
            </w:r>
            <w:r w:rsidRPr="00F31915">
              <w:rPr>
                <w:szCs w:val="28"/>
              </w:rPr>
              <w:t xml:space="preserve"> "О здравоохранении в Приморском крае" и о признании </w:t>
            </w:r>
            <w:proofErr w:type="gramStart"/>
            <w:r w:rsidRPr="00F31915">
              <w:rPr>
                <w:szCs w:val="28"/>
              </w:rPr>
              <w:t>утратившими</w:t>
            </w:r>
            <w:proofErr w:type="gramEnd"/>
            <w:r w:rsidRPr="00F31915">
              <w:rPr>
                <w:szCs w:val="28"/>
              </w:rPr>
              <w:t xml:space="preserve"> силу отдельных законодательных актов Приморского края в сфере здравоохранения" (третье чтение)</w:t>
            </w:r>
            <w:r w:rsidR="00CD46AA">
              <w:rPr>
                <w:szCs w:val="28"/>
              </w:rPr>
              <w:t>.</w:t>
            </w:r>
          </w:p>
          <w:p w:rsidR="00AB326B" w:rsidRDefault="00AB326B" w:rsidP="008A5830">
            <w:pPr>
              <w:jc w:val="both"/>
              <w:rPr>
                <w:i/>
                <w:szCs w:val="28"/>
                <w:u w:val="single"/>
              </w:rPr>
            </w:pPr>
          </w:p>
          <w:p w:rsidR="008A5830" w:rsidRDefault="00365B12" w:rsidP="008A583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F00A91">
              <w:rPr>
                <w:szCs w:val="28"/>
              </w:rPr>
              <w:t xml:space="preserve"> Чемерис И.С.</w:t>
            </w:r>
          </w:p>
          <w:p w:rsidR="00790C39" w:rsidRPr="00AB1CD7" w:rsidRDefault="00790C39" w:rsidP="008A5830">
            <w:pPr>
              <w:jc w:val="both"/>
              <w:rPr>
                <w:szCs w:val="28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Default="008A5830" w:rsidP="000F009E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8A5830" w:rsidRPr="00AB1CD7" w:rsidRDefault="008A5830" w:rsidP="008A583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B9239F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AB326B">
              <w:rPr>
                <w:szCs w:val="28"/>
              </w:rPr>
              <w:t>87</w:t>
            </w:r>
            <w:r w:rsidRPr="00AB1CD7">
              <w:rPr>
                <w:szCs w:val="28"/>
              </w:rPr>
              <w:t xml:space="preserve"> (прилага</w:t>
            </w:r>
            <w:r w:rsidR="00AB326B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365B12" w:rsidRPr="0056375D" w:rsidRDefault="00365B12" w:rsidP="000F009E">
            <w:pPr>
              <w:jc w:val="both"/>
            </w:pPr>
          </w:p>
        </w:tc>
      </w:tr>
      <w:tr w:rsidR="00365B12" w:rsidRPr="00AB1CD7">
        <w:tc>
          <w:tcPr>
            <w:tcW w:w="2235" w:type="dxa"/>
          </w:tcPr>
          <w:p w:rsidR="00365B12" w:rsidRPr="00AB1CD7" w:rsidRDefault="00365B12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5B12" w:rsidRDefault="00365B12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65B12" w:rsidRPr="00AB6CC1" w:rsidRDefault="00365B12" w:rsidP="000F009E">
            <w:pPr>
              <w:jc w:val="both"/>
              <w:rPr>
                <w:sz w:val="16"/>
                <w:szCs w:val="16"/>
              </w:rPr>
            </w:pPr>
          </w:p>
        </w:tc>
      </w:tr>
      <w:tr w:rsidR="00365B12" w:rsidRPr="00AB1CD7">
        <w:tc>
          <w:tcPr>
            <w:tcW w:w="2235" w:type="dxa"/>
          </w:tcPr>
          <w:p w:rsidR="00365B12" w:rsidRPr="00AB1CD7" w:rsidRDefault="00365B12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D6413" w:rsidRPr="00F31915" w:rsidRDefault="001D6413" w:rsidP="001D6413">
            <w:pPr>
              <w:pStyle w:val="3"/>
              <w:rPr>
                <w:szCs w:val="28"/>
              </w:rPr>
            </w:pPr>
            <w:r w:rsidRPr="00F31915">
              <w:rPr>
                <w:szCs w:val="28"/>
              </w:rPr>
              <w:t xml:space="preserve">О проекте закона Приморского края "О внесении изменений в статью 1 Закона Приморского края </w:t>
            </w:r>
            <w:r w:rsidR="00AB6CC1">
              <w:rPr>
                <w:szCs w:val="28"/>
              </w:rPr>
              <w:t xml:space="preserve">                      </w:t>
            </w:r>
            <w:r w:rsidRPr="00F31915">
              <w:rPr>
                <w:szCs w:val="28"/>
              </w:rPr>
              <w:t>"О квотировании рабочих мест для инвалидов в Приморском крае" (первое чтение)</w:t>
            </w:r>
            <w:r>
              <w:rPr>
                <w:szCs w:val="28"/>
              </w:rPr>
              <w:t>.</w:t>
            </w:r>
          </w:p>
          <w:p w:rsidR="008A5830" w:rsidRPr="00AB6CC1" w:rsidRDefault="008A5830" w:rsidP="000F009E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365B12" w:rsidRPr="00AB1CD7" w:rsidRDefault="00365B12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B9239F">
              <w:rPr>
                <w:szCs w:val="28"/>
              </w:rPr>
              <w:t xml:space="preserve"> </w:t>
            </w:r>
            <w:r w:rsidR="00AB326B">
              <w:rPr>
                <w:szCs w:val="28"/>
              </w:rPr>
              <w:t>Полтева О.Н.</w:t>
            </w:r>
          </w:p>
        </w:tc>
      </w:tr>
      <w:tr w:rsidR="00F00A91" w:rsidRPr="00AB1CD7">
        <w:tc>
          <w:tcPr>
            <w:tcW w:w="2235" w:type="dxa"/>
          </w:tcPr>
          <w:p w:rsidR="00F00A91" w:rsidRDefault="00F00A91" w:rsidP="00F00A91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F00A91" w:rsidRDefault="00AB326B" w:rsidP="00F00A91">
            <w:pPr>
              <w:jc w:val="both"/>
            </w:pPr>
            <w:r>
              <w:t xml:space="preserve">Чемерис И.С., </w:t>
            </w:r>
            <w:proofErr w:type="spellStart"/>
            <w:r>
              <w:t>Деревцова</w:t>
            </w:r>
            <w:proofErr w:type="spellEnd"/>
            <w:r>
              <w:t xml:space="preserve"> О.Н.</w:t>
            </w:r>
          </w:p>
          <w:p w:rsidR="00F00A91" w:rsidRPr="0056375D" w:rsidRDefault="00F00A91" w:rsidP="00F00A91">
            <w:pPr>
              <w:jc w:val="both"/>
            </w:pPr>
          </w:p>
        </w:tc>
      </w:tr>
      <w:tr w:rsidR="00F00A91" w:rsidRPr="00AB1CD7">
        <w:tc>
          <w:tcPr>
            <w:tcW w:w="2235" w:type="dxa"/>
          </w:tcPr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126A23" w:rsidRPr="00AB1CD7" w:rsidRDefault="00126A23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516CA" w:rsidRPr="00AB1CD7" w:rsidRDefault="002516CA" w:rsidP="002516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CD46AA">
              <w:rPr>
                <w:szCs w:val="28"/>
              </w:rPr>
              <w:t>88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2516CA" w:rsidRPr="00AB1CD7" w:rsidRDefault="002516CA" w:rsidP="002516CA">
            <w:pPr>
              <w:jc w:val="both"/>
              <w:rPr>
                <w:szCs w:val="28"/>
              </w:rPr>
            </w:pPr>
          </w:p>
          <w:p w:rsidR="002516CA" w:rsidRDefault="002516CA" w:rsidP="002516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0A91" w:rsidRPr="00AB1CD7" w:rsidRDefault="00F00A91" w:rsidP="002516CA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26A23" w:rsidRDefault="00CD46AA" w:rsidP="000F009E">
            <w:pPr>
              <w:jc w:val="both"/>
              <w:rPr>
                <w:szCs w:val="28"/>
              </w:rPr>
            </w:pPr>
            <w:r w:rsidRPr="00F31915">
              <w:rPr>
                <w:szCs w:val="28"/>
              </w:rPr>
              <w:t>О проекте закона Приморского края "О внесении изменений в статью 6 (2) Закона Приморского края "О защите прав граждан в жилищно-коммунальной сфере" (первое чтение)</w:t>
            </w:r>
            <w:r>
              <w:rPr>
                <w:szCs w:val="28"/>
              </w:rPr>
              <w:t>.</w:t>
            </w:r>
          </w:p>
          <w:p w:rsidR="00CD46AA" w:rsidRDefault="00CD46AA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F00A91" w:rsidRDefault="00F00A91" w:rsidP="002516CA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FE3D76"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 w:rsidR="00A23927">
              <w:rPr>
                <w:szCs w:val="28"/>
              </w:rPr>
              <w:t xml:space="preserve"> </w:t>
            </w:r>
            <w:r w:rsidR="00CD46AA">
              <w:rPr>
                <w:szCs w:val="28"/>
              </w:rPr>
              <w:t>Лаврентьева Л.Ф.</w:t>
            </w:r>
          </w:p>
          <w:p w:rsidR="002516CA" w:rsidRPr="00AB1CD7" w:rsidRDefault="002516CA" w:rsidP="002516CA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4909">
              <w:rPr>
                <w:szCs w:val="28"/>
              </w:rPr>
              <w:t>89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4909" w:rsidRPr="00F31915" w:rsidRDefault="00FE4909" w:rsidP="00FE4909">
            <w:pPr>
              <w:jc w:val="both"/>
              <w:rPr>
                <w:szCs w:val="28"/>
              </w:rPr>
            </w:pPr>
            <w:r w:rsidRPr="00F31915">
              <w:rPr>
                <w:szCs w:val="28"/>
              </w:rPr>
              <w:t>О проекте закона Приморского края "О внесении изменений в статью 2 Закона Приморского края</w:t>
            </w:r>
            <w:r w:rsidR="00AB6CC1">
              <w:rPr>
                <w:szCs w:val="28"/>
              </w:rPr>
              <w:t xml:space="preserve">                         </w:t>
            </w:r>
            <w:r w:rsidRPr="00F31915">
              <w:rPr>
                <w:szCs w:val="28"/>
              </w:rPr>
              <w:t xml:space="preserve"> "О предоставлении мер социальной поддержки приемным семьям в Приморском крае и воз</w:t>
            </w:r>
            <w:r>
              <w:rPr>
                <w:szCs w:val="28"/>
              </w:rPr>
              <w:t>награждении приемным родителям".</w:t>
            </w:r>
          </w:p>
          <w:p w:rsidR="00F00A91" w:rsidRPr="00634E88" w:rsidRDefault="00F00A91" w:rsidP="000F009E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A23927">
              <w:rPr>
                <w:szCs w:val="28"/>
              </w:rPr>
              <w:t xml:space="preserve"> </w:t>
            </w:r>
            <w:r w:rsidR="00FE3D76">
              <w:rPr>
                <w:szCs w:val="28"/>
              </w:rPr>
              <w:t>Чемерис И.С.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00A91" w:rsidRPr="00AB1CD7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4909">
              <w:rPr>
                <w:szCs w:val="28"/>
              </w:rPr>
              <w:t>90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00A91" w:rsidRPr="00AB1CD7" w:rsidRDefault="00F00A91" w:rsidP="000F009E">
            <w:pPr>
              <w:jc w:val="both"/>
              <w:rPr>
                <w:szCs w:val="28"/>
              </w:rPr>
            </w:pPr>
          </w:p>
          <w:p w:rsidR="00EF2A62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E4909" w:rsidRPr="00AB1CD7" w:rsidRDefault="00FE4909" w:rsidP="000F009E">
            <w:pPr>
              <w:jc w:val="both"/>
              <w:rPr>
                <w:szCs w:val="28"/>
              </w:rPr>
            </w:pPr>
          </w:p>
        </w:tc>
      </w:tr>
      <w:tr w:rsidR="00F00A91" w:rsidRPr="00AB1CD7">
        <w:tc>
          <w:tcPr>
            <w:tcW w:w="2235" w:type="dxa"/>
          </w:tcPr>
          <w:p w:rsidR="00F00A91" w:rsidRPr="00AB1CD7" w:rsidRDefault="00F00A91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4909" w:rsidRPr="00F31915" w:rsidRDefault="00FE4909" w:rsidP="00FE4909">
            <w:pPr>
              <w:jc w:val="both"/>
              <w:rPr>
                <w:szCs w:val="28"/>
              </w:rPr>
            </w:pPr>
            <w:r w:rsidRPr="00F31915">
              <w:rPr>
                <w:szCs w:val="28"/>
              </w:rPr>
              <w:t xml:space="preserve">О проекте закона Приморского края "О внесении изменений в статью 2 Закона Приморского края </w:t>
            </w:r>
            <w:r w:rsidR="00AB6CC1">
              <w:rPr>
                <w:szCs w:val="28"/>
              </w:rPr>
              <w:t xml:space="preserve">                        </w:t>
            </w:r>
            <w:r w:rsidRPr="00F31915">
              <w:rPr>
                <w:szCs w:val="28"/>
              </w:rPr>
              <w:t>"О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>
              <w:rPr>
                <w:szCs w:val="28"/>
              </w:rPr>
              <w:t>.</w:t>
            </w:r>
          </w:p>
          <w:p w:rsidR="00BB010D" w:rsidRDefault="00BB010D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F00A91" w:rsidRDefault="00F00A91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FE3D76">
              <w:rPr>
                <w:szCs w:val="28"/>
              </w:rPr>
              <w:t>Чемерис И.С.</w:t>
            </w:r>
          </w:p>
          <w:p w:rsidR="00790C39" w:rsidRPr="00AB1CD7" w:rsidRDefault="00790C39" w:rsidP="000F009E">
            <w:pPr>
              <w:jc w:val="both"/>
              <w:rPr>
                <w:szCs w:val="28"/>
              </w:rPr>
            </w:pPr>
          </w:p>
        </w:tc>
      </w:tr>
      <w:tr w:rsidR="00E67426" w:rsidRPr="00AB1CD7">
        <w:tc>
          <w:tcPr>
            <w:tcW w:w="2235" w:type="dxa"/>
          </w:tcPr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102F9" w:rsidRPr="00AB1CD7" w:rsidRDefault="002102F9" w:rsidP="002102F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FE3D76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E4909">
              <w:rPr>
                <w:szCs w:val="28"/>
              </w:rPr>
              <w:t>91</w:t>
            </w:r>
            <w:r w:rsidRPr="00AB1CD7">
              <w:rPr>
                <w:szCs w:val="28"/>
              </w:rPr>
              <w:t xml:space="preserve"> (прилага</w:t>
            </w:r>
            <w:r w:rsidR="00FE4909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E67426" w:rsidRPr="00FE4909" w:rsidRDefault="00E67426" w:rsidP="000F009E">
            <w:pPr>
              <w:jc w:val="both"/>
              <w:rPr>
                <w:szCs w:val="28"/>
              </w:rPr>
            </w:pPr>
          </w:p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</w:tc>
      </w:tr>
      <w:tr w:rsidR="00E67426" w:rsidRPr="00AB1CD7">
        <w:tc>
          <w:tcPr>
            <w:tcW w:w="2235" w:type="dxa"/>
          </w:tcPr>
          <w:p w:rsidR="00E67426" w:rsidRPr="00AB1CD7" w:rsidRDefault="00E67426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4909" w:rsidRPr="00F31915" w:rsidRDefault="00FE4909" w:rsidP="00FE4909">
            <w:pPr>
              <w:pStyle w:val="3"/>
              <w:rPr>
                <w:szCs w:val="28"/>
              </w:rPr>
            </w:pPr>
            <w:r w:rsidRPr="00F31915">
              <w:rPr>
                <w:szCs w:val="28"/>
              </w:rPr>
              <w:t>О проекте закона Приморского края "Об исполнении краевого бюджета за 2011 год"</w:t>
            </w:r>
            <w:r>
              <w:rPr>
                <w:szCs w:val="28"/>
              </w:rPr>
              <w:t>.</w:t>
            </w:r>
          </w:p>
          <w:p w:rsidR="002102F9" w:rsidRPr="00FE3D76" w:rsidRDefault="002102F9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9A6B77">
              <w:rPr>
                <w:szCs w:val="28"/>
              </w:rPr>
              <w:t xml:space="preserve"> </w:t>
            </w:r>
            <w:r w:rsidR="00FE4909">
              <w:rPr>
                <w:szCs w:val="28"/>
              </w:rPr>
              <w:t>Казанцева Т.В.</w:t>
            </w:r>
          </w:p>
          <w:p w:rsidR="002102F9" w:rsidRPr="00AB1CD7" w:rsidRDefault="002102F9" w:rsidP="000F009E">
            <w:pPr>
              <w:jc w:val="both"/>
              <w:rPr>
                <w:szCs w:val="28"/>
              </w:rPr>
            </w:pPr>
          </w:p>
        </w:tc>
      </w:tr>
      <w:tr w:rsidR="00FE4909" w:rsidRPr="00923AD0">
        <w:tc>
          <w:tcPr>
            <w:tcW w:w="2235" w:type="dxa"/>
          </w:tcPr>
          <w:p w:rsidR="00FE4909" w:rsidRPr="00FE4909" w:rsidRDefault="00FE4909" w:rsidP="000F009E">
            <w:pPr>
              <w:pStyle w:val="a6"/>
              <w:jc w:val="both"/>
              <w:rPr>
                <w:b/>
                <w:szCs w:val="28"/>
              </w:rPr>
            </w:pPr>
            <w:r w:rsidRPr="00FE4909">
              <w:rPr>
                <w:b/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E4909" w:rsidRPr="00923AD0" w:rsidRDefault="00FE4909" w:rsidP="00923AD0">
            <w:pPr>
              <w:pStyle w:val="3"/>
              <w:rPr>
                <w:szCs w:val="28"/>
              </w:rPr>
            </w:pPr>
            <w:r w:rsidRPr="00923AD0">
              <w:rPr>
                <w:szCs w:val="28"/>
              </w:rPr>
              <w:t xml:space="preserve">Чемерис И.С., </w:t>
            </w:r>
            <w:r w:rsidR="001A126F" w:rsidRPr="00923AD0">
              <w:rPr>
                <w:szCs w:val="28"/>
              </w:rPr>
              <w:t xml:space="preserve">Лаврентьева Л.Ф., </w:t>
            </w:r>
            <w:r w:rsidR="00923AD0">
              <w:rPr>
                <w:szCs w:val="28"/>
              </w:rPr>
              <w:t>Сологуб И.Л</w:t>
            </w:r>
            <w:r w:rsidRPr="00923AD0">
              <w:rPr>
                <w:szCs w:val="28"/>
              </w:rPr>
              <w:t xml:space="preserve">., </w:t>
            </w:r>
            <w:proofErr w:type="spellStart"/>
            <w:r w:rsidR="001525FB" w:rsidRPr="00923AD0">
              <w:rPr>
                <w:szCs w:val="28"/>
              </w:rPr>
              <w:t>Зубрицкий</w:t>
            </w:r>
            <w:proofErr w:type="spellEnd"/>
            <w:r w:rsidR="001525FB" w:rsidRPr="00923AD0">
              <w:rPr>
                <w:szCs w:val="28"/>
              </w:rPr>
              <w:t xml:space="preserve"> А.Н., </w:t>
            </w:r>
            <w:proofErr w:type="spellStart"/>
            <w:r w:rsidR="00AB6CC1" w:rsidRPr="00923AD0">
              <w:rPr>
                <w:szCs w:val="28"/>
              </w:rPr>
              <w:t>Курченко</w:t>
            </w:r>
            <w:proofErr w:type="spellEnd"/>
            <w:r w:rsidR="00AB6CC1" w:rsidRPr="00923AD0">
              <w:rPr>
                <w:szCs w:val="28"/>
              </w:rPr>
              <w:t xml:space="preserve"> Т.Л., Колесников А.А.</w:t>
            </w:r>
          </w:p>
        </w:tc>
      </w:tr>
      <w:tr w:rsidR="00E67426" w:rsidRPr="00AB1CD7">
        <w:tc>
          <w:tcPr>
            <w:tcW w:w="2235" w:type="dxa"/>
          </w:tcPr>
          <w:p w:rsidR="00E67426" w:rsidRPr="00AB1CD7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E67426" w:rsidRPr="00AB1CD7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7B12B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E4909">
              <w:rPr>
                <w:szCs w:val="28"/>
              </w:rPr>
              <w:t>92</w:t>
            </w:r>
            <w:r w:rsidR="00923AD0">
              <w:rPr>
                <w:szCs w:val="28"/>
              </w:rPr>
              <w:t xml:space="preserve"> </w:t>
            </w:r>
            <w:r w:rsidRPr="00AB1CD7">
              <w:rPr>
                <w:szCs w:val="28"/>
              </w:rPr>
              <w:t>(прилага</w:t>
            </w:r>
            <w:r w:rsidR="00FE4909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  <w:p w:rsidR="00E67426" w:rsidRDefault="00E6742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67426" w:rsidRPr="00AB1CD7" w:rsidRDefault="00E67426" w:rsidP="000F009E">
            <w:pPr>
              <w:jc w:val="both"/>
              <w:rPr>
                <w:szCs w:val="28"/>
              </w:rPr>
            </w:pPr>
          </w:p>
        </w:tc>
      </w:tr>
      <w:tr w:rsidR="009C74B1" w:rsidRPr="00AB1CD7">
        <w:tc>
          <w:tcPr>
            <w:tcW w:w="2235" w:type="dxa"/>
          </w:tcPr>
          <w:p w:rsidR="009C74B1" w:rsidRPr="00AB1CD7" w:rsidRDefault="00EF2A62" w:rsidP="000F00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9C74B1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A126F" w:rsidRDefault="001A126F" w:rsidP="001A126F">
            <w:pPr>
              <w:pStyle w:val="3"/>
              <w:rPr>
                <w:szCs w:val="28"/>
              </w:rPr>
            </w:pPr>
            <w:r w:rsidRPr="00F31915">
              <w:rPr>
                <w:szCs w:val="28"/>
              </w:rPr>
              <w:t xml:space="preserve">О проекте закона Приморского края "Об исполнении бюджета территориального фонда обязательного медицинского страхования Приморского края </w:t>
            </w:r>
            <w:r w:rsidR="00AB6CC1">
              <w:rPr>
                <w:szCs w:val="28"/>
              </w:rPr>
              <w:t xml:space="preserve">                    </w:t>
            </w:r>
            <w:r w:rsidRPr="00F31915">
              <w:rPr>
                <w:szCs w:val="28"/>
              </w:rPr>
              <w:t>за 2011 год"</w:t>
            </w:r>
            <w:r>
              <w:rPr>
                <w:szCs w:val="28"/>
              </w:rPr>
              <w:t>.</w:t>
            </w:r>
          </w:p>
          <w:p w:rsidR="00BB010D" w:rsidRPr="00485B0E" w:rsidRDefault="00BB010D" w:rsidP="009C74B1">
            <w:pPr>
              <w:jc w:val="both"/>
              <w:rPr>
                <w:i/>
                <w:szCs w:val="28"/>
                <w:u w:val="single"/>
              </w:rPr>
            </w:pPr>
          </w:p>
          <w:p w:rsidR="009C74B1" w:rsidRDefault="009C74B1" w:rsidP="009C74B1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proofErr w:type="spellStart"/>
            <w:r w:rsidR="001A126F">
              <w:rPr>
                <w:szCs w:val="28"/>
              </w:rPr>
              <w:t>Кирий</w:t>
            </w:r>
            <w:proofErr w:type="spellEnd"/>
            <w:r w:rsidR="001A126F">
              <w:rPr>
                <w:szCs w:val="28"/>
              </w:rPr>
              <w:t xml:space="preserve"> Л.Г.</w:t>
            </w:r>
          </w:p>
          <w:p w:rsidR="009C74B1" w:rsidRPr="00AB1CD7" w:rsidRDefault="009C74B1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Default="007B12BD" w:rsidP="008063FF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85B0E" w:rsidRDefault="00AB6CC1" w:rsidP="001A126F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AB6CC1" w:rsidRPr="001A4181" w:rsidRDefault="00AB6CC1" w:rsidP="001A126F">
            <w:pPr>
              <w:pStyle w:val="3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5F2E29" w:rsidRPr="00AB1CD7" w:rsidRDefault="005F2E29" w:rsidP="005F2E2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1A126F">
              <w:rPr>
                <w:szCs w:val="28"/>
              </w:rPr>
              <w:t>93</w:t>
            </w:r>
            <w:r w:rsidRPr="00AB1CD7">
              <w:rPr>
                <w:szCs w:val="28"/>
              </w:rPr>
              <w:t xml:space="preserve"> (прилага</w:t>
            </w:r>
            <w:r w:rsidR="001A126F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5F2E29" w:rsidRDefault="005F2E29" w:rsidP="00C12FFF">
            <w:pPr>
              <w:jc w:val="both"/>
              <w:rPr>
                <w:szCs w:val="28"/>
              </w:rPr>
            </w:pPr>
          </w:p>
          <w:p w:rsidR="007B12BD" w:rsidRDefault="007B12BD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AB1CD7" w:rsidRDefault="007B12BD" w:rsidP="00C12FFF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5F2E29" w:rsidRDefault="001A126F" w:rsidP="005F2E29">
            <w:pPr>
              <w:jc w:val="both"/>
              <w:rPr>
                <w:i/>
                <w:szCs w:val="28"/>
                <w:u w:val="single"/>
              </w:rPr>
            </w:pPr>
            <w:r w:rsidRPr="00F31915">
              <w:rPr>
                <w:szCs w:val="28"/>
              </w:rPr>
              <w:t>О проектах федеральных законов</w:t>
            </w:r>
            <w:r w:rsidRPr="00AB6CC1">
              <w:rPr>
                <w:szCs w:val="28"/>
              </w:rPr>
              <w:t>.</w:t>
            </w:r>
          </w:p>
          <w:p w:rsidR="001A126F" w:rsidRPr="005F2E29" w:rsidRDefault="001A126F" w:rsidP="005F2E29">
            <w:pPr>
              <w:jc w:val="both"/>
              <w:rPr>
                <w:i/>
                <w:szCs w:val="28"/>
                <w:u w:val="single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5F2E29">
              <w:rPr>
                <w:szCs w:val="28"/>
              </w:rPr>
              <w:t xml:space="preserve"> </w:t>
            </w:r>
            <w:r w:rsidR="001A126F">
              <w:rPr>
                <w:szCs w:val="28"/>
              </w:rPr>
              <w:t>Чемерис И.С.</w:t>
            </w:r>
          </w:p>
          <w:p w:rsidR="007B12BD" w:rsidRPr="00AB1CD7" w:rsidRDefault="007B12BD" w:rsidP="000F009E">
            <w:pPr>
              <w:jc w:val="both"/>
              <w:rPr>
                <w:szCs w:val="28"/>
              </w:rPr>
            </w:pPr>
          </w:p>
        </w:tc>
      </w:tr>
      <w:tr w:rsidR="005F2E29" w:rsidRPr="00AB1CD7">
        <w:tc>
          <w:tcPr>
            <w:tcW w:w="2235" w:type="dxa"/>
          </w:tcPr>
          <w:p w:rsidR="005F2E29" w:rsidRDefault="005F2E29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F2E29" w:rsidRDefault="001A126F" w:rsidP="005F2E29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Деревцова</w:t>
            </w:r>
            <w:proofErr w:type="spellEnd"/>
            <w:r>
              <w:rPr>
                <w:szCs w:val="28"/>
              </w:rPr>
              <w:t xml:space="preserve"> О.Н.</w:t>
            </w:r>
          </w:p>
          <w:p w:rsidR="005F2E29" w:rsidRPr="001A4181" w:rsidRDefault="005F2E29" w:rsidP="005F2E29">
            <w:pPr>
              <w:pStyle w:val="3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7B12BD" w:rsidRPr="00AB1CD7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1A126F">
              <w:rPr>
                <w:szCs w:val="28"/>
              </w:rPr>
              <w:t>94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7B12BD" w:rsidRPr="001A126F" w:rsidRDefault="007B12BD" w:rsidP="000F009E">
            <w:pPr>
              <w:jc w:val="both"/>
              <w:rPr>
                <w:szCs w:val="28"/>
              </w:rPr>
            </w:pPr>
          </w:p>
          <w:p w:rsidR="007B12BD" w:rsidRDefault="007B12BD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B12BD" w:rsidRPr="001A126F" w:rsidRDefault="007B12BD" w:rsidP="000F009E">
            <w:pPr>
              <w:jc w:val="both"/>
              <w:rPr>
                <w:szCs w:val="28"/>
              </w:rPr>
            </w:pPr>
          </w:p>
        </w:tc>
      </w:tr>
      <w:tr w:rsidR="007B12BD" w:rsidRPr="00AB1CD7">
        <w:tc>
          <w:tcPr>
            <w:tcW w:w="2235" w:type="dxa"/>
          </w:tcPr>
          <w:p w:rsidR="007B12BD" w:rsidRPr="00AB1CD7" w:rsidRDefault="007B12BD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A126F" w:rsidRPr="001A126F" w:rsidRDefault="001A126F" w:rsidP="0073272D">
            <w:pPr>
              <w:jc w:val="both"/>
              <w:rPr>
                <w:i/>
                <w:szCs w:val="28"/>
              </w:rPr>
            </w:pPr>
            <w:r w:rsidRPr="00F31915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i/>
                <w:szCs w:val="28"/>
              </w:rPr>
              <w:t>.</w:t>
            </w:r>
          </w:p>
          <w:p w:rsidR="001A126F" w:rsidRDefault="001A126F" w:rsidP="0073272D">
            <w:pPr>
              <w:jc w:val="both"/>
              <w:rPr>
                <w:i/>
                <w:szCs w:val="28"/>
                <w:u w:val="single"/>
              </w:rPr>
            </w:pPr>
          </w:p>
          <w:p w:rsidR="007B12BD" w:rsidRDefault="007B12BD" w:rsidP="0073272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2C05A9">
              <w:rPr>
                <w:szCs w:val="28"/>
              </w:rPr>
              <w:t>Чемерис И.С.</w:t>
            </w:r>
          </w:p>
          <w:p w:rsidR="007B12BD" w:rsidRPr="00AB1CD7" w:rsidRDefault="007B12BD" w:rsidP="0073272D">
            <w:pPr>
              <w:jc w:val="both"/>
              <w:rPr>
                <w:szCs w:val="28"/>
              </w:rPr>
            </w:pPr>
          </w:p>
        </w:tc>
      </w:tr>
      <w:tr w:rsidR="00AB6CC1" w:rsidRPr="00AB1CD7">
        <w:tc>
          <w:tcPr>
            <w:tcW w:w="2235" w:type="dxa"/>
          </w:tcPr>
          <w:p w:rsidR="00AB6CC1" w:rsidRPr="00AB1CD7" w:rsidRDefault="00AB6CC1" w:rsidP="005B09A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B6CC1" w:rsidRPr="00AB1CD7" w:rsidRDefault="00AB6CC1" w:rsidP="005B09A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95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AB6CC1" w:rsidRPr="001A126F" w:rsidRDefault="00AB6CC1" w:rsidP="005B09A9">
            <w:pPr>
              <w:jc w:val="both"/>
              <w:rPr>
                <w:szCs w:val="28"/>
              </w:rPr>
            </w:pPr>
          </w:p>
          <w:p w:rsidR="00AB6CC1" w:rsidRDefault="00AB6CC1" w:rsidP="005B09A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B6CC1" w:rsidRPr="001A126F" w:rsidRDefault="00AB6CC1" w:rsidP="005B09A9">
            <w:pPr>
              <w:jc w:val="both"/>
              <w:rPr>
                <w:szCs w:val="28"/>
              </w:rPr>
            </w:pPr>
          </w:p>
        </w:tc>
      </w:tr>
    </w:tbl>
    <w:p w:rsidR="00B61E0F" w:rsidRDefault="00B61E0F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Pr="00396428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830C4F">
        <w:rPr>
          <w:szCs w:val="28"/>
        </w:rPr>
        <w:t xml:space="preserve">                      И.С. Чемерис</w:t>
      </w:r>
    </w:p>
    <w:sectPr w:rsidR="000F27CE" w:rsidRPr="00396428" w:rsidSect="007766D3">
      <w:headerReference w:type="even" r:id="rId10"/>
      <w:headerReference w:type="default" r:id="rId11"/>
      <w:pgSz w:w="11906" w:h="16838"/>
      <w:pgMar w:top="737" w:right="737" w:bottom="567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E3B" w:rsidRDefault="00F10E3B">
      <w:r>
        <w:separator/>
      </w:r>
    </w:p>
  </w:endnote>
  <w:endnote w:type="continuationSeparator" w:id="0">
    <w:p w:rsidR="00F10E3B" w:rsidRDefault="00F10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E3B" w:rsidRDefault="00F10E3B">
      <w:r>
        <w:separator/>
      </w:r>
    </w:p>
  </w:footnote>
  <w:footnote w:type="continuationSeparator" w:id="0">
    <w:p w:rsidR="00F10E3B" w:rsidRDefault="00F10E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7E" w:rsidRDefault="005D22FA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9747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9747E" w:rsidRDefault="0019747E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7E" w:rsidRDefault="005D22FA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9747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23AD0">
      <w:rPr>
        <w:rStyle w:val="a9"/>
        <w:noProof/>
      </w:rPr>
      <w:t>6</w:t>
    </w:r>
    <w:r>
      <w:rPr>
        <w:rStyle w:val="a9"/>
      </w:rPr>
      <w:fldChar w:fldCharType="end"/>
    </w:r>
  </w:p>
  <w:p w:rsidR="0019747E" w:rsidRDefault="0019747E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1D9F"/>
    <w:rsid w:val="00015D73"/>
    <w:rsid w:val="000173C9"/>
    <w:rsid w:val="0002528B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5DD1"/>
    <w:rsid w:val="000821DA"/>
    <w:rsid w:val="00092C3F"/>
    <w:rsid w:val="00093370"/>
    <w:rsid w:val="00095938"/>
    <w:rsid w:val="000A099C"/>
    <w:rsid w:val="000A10FE"/>
    <w:rsid w:val="000A17C0"/>
    <w:rsid w:val="000A35EA"/>
    <w:rsid w:val="000B2FBE"/>
    <w:rsid w:val="000B3B8D"/>
    <w:rsid w:val="000B42C8"/>
    <w:rsid w:val="000B4E7B"/>
    <w:rsid w:val="000C0073"/>
    <w:rsid w:val="000C0CD6"/>
    <w:rsid w:val="000C38AA"/>
    <w:rsid w:val="000D2A73"/>
    <w:rsid w:val="000D2FEB"/>
    <w:rsid w:val="000D5EF6"/>
    <w:rsid w:val="000D60B9"/>
    <w:rsid w:val="000E0BF4"/>
    <w:rsid w:val="000E1A35"/>
    <w:rsid w:val="000E26E2"/>
    <w:rsid w:val="000E5F87"/>
    <w:rsid w:val="000E625C"/>
    <w:rsid w:val="000F009E"/>
    <w:rsid w:val="000F27CE"/>
    <w:rsid w:val="000F2F86"/>
    <w:rsid w:val="000F4A7A"/>
    <w:rsid w:val="000F4D30"/>
    <w:rsid w:val="000F5129"/>
    <w:rsid w:val="000F645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25D4"/>
    <w:rsid w:val="00124DFD"/>
    <w:rsid w:val="00126A23"/>
    <w:rsid w:val="00133B78"/>
    <w:rsid w:val="00133BCF"/>
    <w:rsid w:val="00134F11"/>
    <w:rsid w:val="0013606A"/>
    <w:rsid w:val="00136F7A"/>
    <w:rsid w:val="001525FB"/>
    <w:rsid w:val="001542DB"/>
    <w:rsid w:val="001550C2"/>
    <w:rsid w:val="00156E2A"/>
    <w:rsid w:val="0016089C"/>
    <w:rsid w:val="001609D1"/>
    <w:rsid w:val="0018638E"/>
    <w:rsid w:val="00187650"/>
    <w:rsid w:val="0019146E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6413"/>
    <w:rsid w:val="001D7666"/>
    <w:rsid w:val="001E1DC2"/>
    <w:rsid w:val="001E56DE"/>
    <w:rsid w:val="001E7398"/>
    <w:rsid w:val="001F1BE7"/>
    <w:rsid w:val="001F3695"/>
    <w:rsid w:val="002006A5"/>
    <w:rsid w:val="00200C90"/>
    <w:rsid w:val="00206083"/>
    <w:rsid w:val="00206C79"/>
    <w:rsid w:val="002102F9"/>
    <w:rsid w:val="00212D34"/>
    <w:rsid w:val="00213246"/>
    <w:rsid w:val="00214FB4"/>
    <w:rsid w:val="00217246"/>
    <w:rsid w:val="00217781"/>
    <w:rsid w:val="0021792F"/>
    <w:rsid w:val="00232385"/>
    <w:rsid w:val="00233201"/>
    <w:rsid w:val="002356BA"/>
    <w:rsid w:val="00240F5A"/>
    <w:rsid w:val="00244E87"/>
    <w:rsid w:val="00251488"/>
    <w:rsid w:val="002516CA"/>
    <w:rsid w:val="00253538"/>
    <w:rsid w:val="00256041"/>
    <w:rsid w:val="00260304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2619"/>
    <w:rsid w:val="002D3940"/>
    <w:rsid w:val="002E18AC"/>
    <w:rsid w:val="002E3BD1"/>
    <w:rsid w:val="002E41BF"/>
    <w:rsid w:val="002E452A"/>
    <w:rsid w:val="002E6BD2"/>
    <w:rsid w:val="002E7E39"/>
    <w:rsid w:val="002F0020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2CFB"/>
    <w:rsid w:val="00352E6E"/>
    <w:rsid w:val="00352F0E"/>
    <w:rsid w:val="003541F2"/>
    <w:rsid w:val="00365B12"/>
    <w:rsid w:val="00370906"/>
    <w:rsid w:val="00370DE6"/>
    <w:rsid w:val="003738F5"/>
    <w:rsid w:val="00373CED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32F1"/>
    <w:rsid w:val="003D6790"/>
    <w:rsid w:val="003E2BE5"/>
    <w:rsid w:val="003E426D"/>
    <w:rsid w:val="003E46D2"/>
    <w:rsid w:val="003E5F59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4131"/>
    <w:rsid w:val="004D7FE2"/>
    <w:rsid w:val="004E62D0"/>
    <w:rsid w:val="004E6EB4"/>
    <w:rsid w:val="004E7E53"/>
    <w:rsid w:val="004F1603"/>
    <w:rsid w:val="00500D9B"/>
    <w:rsid w:val="00503D7D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3A9"/>
    <w:rsid w:val="0058079E"/>
    <w:rsid w:val="00580A17"/>
    <w:rsid w:val="00580C80"/>
    <w:rsid w:val="0058188B"/>
    <w:rsid w:val="00582A18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B2396"/>
    <w:rsid w:val="005B23A6"/>
    <w:rsid w:val="005B58FB"/>
    <w:rsid w:val="005B7B81"/>
    <w:rsid w:val="005C3415"/>
    <w:rsid w:val="005C6572"/>
    <w:rsid w:val="005D22FA"/>
    <w:rsid w:val="005D5F81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5907"/>
    <w:rsid w:val="00671766"/>
    <w:rsid w:val="00681245"/>
    <w:rsid w:val="00684839"/>
    <w:rsid w:val="00684D59"/>
    <w:rsid w:val="006865E6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C1B5F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25F0"/>
    <w:rsid w:val="00805D96"/>
    <w:rsid w:val="0080664C"/>
    <w:rsid w:val="00807E23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92C54"/>
    <w:rsid w:val="00897730"/>
    <w:rsid w:val="008A0F92"/>
    <w:rsid w:val="008A1AC7"/>
    <w:rsid w:val="008A221D"/>
    <w:rsid w:val="008A305B"/>
    <w:rsid w:val="008A5830"/>
    <w:rsid w:val="008B5479"/>
    <w:rsid w:val="008C159A"/>
    <w:rsid w:val="008C25DA"/>
    <w:rsid w:val="008C39E3"/>
    <w:rsid w:val="008C613C"/>
    <w:rsid w:val="008C6455"/>
    <w:rsid w:val="008C661F"/>
    <w:rsid w:val="008C7226"/>
    <w:rsid w:val="008D165C"/>
    <w:rsid w:val="008D2373"/>
    <w:rsid w:val="008D2755"/>
    <w:rsid w:val="008D4EB2"/>
    <w:rsid w:val="008E0BFA"/>
    <w:rsid w:val="008E18E5"/>
    <w:rsid w:val="008E59B2"/>
    <w:rsid w:val="008E5C66"/>
    <w:rsid w:val="008E7391"/>
    <w:rsid w:val="008F05BD"/>
    <w:rsid w:val="008F0BD0"/>
    <w:rsid w:val="008F2B8A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23AD0"/>
    <w:rsid w:val="0093040B"/>
    <w:rsid w:val="00935528"/>
    <w:rsid w:val="00936005"/>
    <w:rsid w:val="00937C8F"/>
    <w:rsid w:val="0094663D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6BF7"/>
    <w:rsid w:val="00972244"/>
    <w:rsid w:val="009819F8"/>
    <w:rsid w:val="009827BC"/>
    <w:rsid w:val="00983D34"/>
    <w:rsid w:val="009873E4"/>
    <w:rsid w:val="00987648"/>
    <w:rsid w:val="00990F84"/>
    <w:rsid w:val="009924E8"/>
    <w:rsid w:val="0099304A"/>
    <w:rsid w:val="00994D69"/>
    <w:rsid w:val="009952A0"/>
    <w:rsid w:val="00995C51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2059D"/>
    <w:rsid w:val="00A23927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6CC1"/>
    <w:rsid w:val="00AC0680"/>
    <w:rsid w:val="00AC122C"/>
    <w:rsid w:val="00AC1F3C"/>
    <w:rsid w:val="00AC2874"/>
    <w:rsid w:val="00AC38E8"/>
    <w:rsid w:val="00AC3D50"/>
    <w:rsid w:val="00AC7429"/>
    <w:rsid w:val="00AD15CA"/>
    <w:rsid w:val="00AD6529"/>
    <w:rsid w:val="00AE16F7"/>
    <w:rsid w:val="00AE2043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6E54"/>
    <w:rsid w:val="00B30AD0"/>
    <w:rsid w:val="00B35F1A"/>
    <w:rsid w:val="00B37F60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CA4"/>
    <w:rsid w:val="00C26785"/>
    <w:rsid w:val="00C27724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62E2"/>
    <w:rsid w:val="00C4787F"/>
    <w:rsid w:val="00C51E25"/>
    <w:rsid w:val="00C546F9"/>
    <w:rsid w:val="00C56FDB"/>
    <w:rsid w:val="00C62BBE"/>
    <w:rsid w:val="00C64310"/>
    <w:rsid w:val="00C65CA5"/>
    <w:rsid w:val="00C6615A"/>
    <w:rsid w:val="00C66D95"/>
    <w:rsid w:val="00C7005D"/>
    <w:rsid w:val="00C71BFE"/>
    <w:rsid w:val="00C74A58"/>
    <w:rsid w:val="00C770DF"/>
    <w:rsid w:val="00C77339"/>
    <w:rsid w:val="00C80B07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7ADC"/>
    <w:rsid w:val="00CB3F34"/>
    <w:rsid w:val="00CB751C"/>
    <w:rsid w:val="00CC3053"/>
    <w:rsid w:val="00CC3C03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C03"/>
    <w:rsid w:val="00D16091"/>
    <w:rsid w:val="00D16F9E"/>
    <w:rsid w:val="00D17186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80AB6"/>
    <w:rsid w:val="00D8116A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A4842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CCF"/>
    <w:rsid w:val="00DD2787"/>
    <w:rsid w:val="00DD5501"/>
    <w:rsid w:val="00DD6C6D"/>
    <w:rsid w:val="00DE1480"/>
    <w:rsid w:val="00DE61A3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7B0"/>
    <w:rsid w:val="00E82851"/>
    <w:rsid w:val="00E852DA"/>
    <w:rsid w:val="00E8651A"/>
    <w:rsid w:val="00E86EB0"/>
    <w:rsid w:val="00E86F66"/>
    <w:rsid w:val="00E87CFF"/>
    <w:rsid w:val="00E970EF"/>
    <w:rsid w:val="00EA1599"/>
    <w:rsid w:val="00EA7314"/>
    <w:rsid w:val="00EB20D8"/>
    <w:rsid w:val="00EB2994"/>
    <w:rsid w:val="00EB2D9E"/>
    <w:rsid w:val="00EB653A"/>
    <w:rsid w:val="00EB6E21"/>
    <w:rsid w:val="00EB7622"/>
    <w:rsid w:val="00ED1CDC"/>
    <w:rsid w:val="00ED6F4F"/>
    <w:rsid w:val="00ED73B2"/>
    <w:rsid w:val="00EE2104"/>
    <w:rsid w:val="00EE3DD8"/>
    <w:rsid w:val="00EE52C0"/>
    <w:rsid w:val="00EF10D6"/>
    <w:rsid w:val="00EF2A62"/>
    <w:rsid w:val="00EF2BCD"/>
    <w:rsid w:val="00EF3363"/>
    <w:rsid w:val="00EF39FE"/>
    <w:rsid w:val="00EF45A0"/>
    <w:rsid w:val="00EF4771"/>
    <w:rsid w:val="00EF6D75"/>
    <w:rsid w:val="00F00A91"/>
    <w:rsid w:val="00F015F8"/>
    <w:rsid w:val="00F04763"/>
    <w:rsid w:val="00F10E3B"/>
    <w:rsid w:val="00F149E4"/>
    <w:rsid w:val="00F16D9C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91ED1"/>
    <w:rsid w:val="00F928B4"/>
    <w:rsid w:val="00F94000"/>
    <w:rsid w:val="00F94B03"/>
    <w:rsid w:val="00F95E5C"/>
    <w:rsid w:val="00F969E0"/>
    <w:rsid w:val="00FA1DD8"/>
    <w:rsid w:val="00FA7510"/>
    <w:rsid w:val="00FB06EC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294CE-95E0-4ADE-878C-B555EAA15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141</TotalTime>
  <Pages>1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6</cp:revision>
  <cp:lastPrinted>2012-06-24T23:58:00Z</cp:lastPrinted>
  <dcterms:created xsi:type="dcterms:W3CDTF">2012-03-21T23:54:00Z</dcterms:created>
  <dcterms:modified xsi:type="dcterms:W3CDTF">2012-06-25T00:01:00Z</dcterms:modified>
</cp:coreProperties>
</file>