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5pt" o:ole="" fillcolor="window">
                  <v:imagedata r:id="rId8" o:title=""/>
                </v:shape>
                <o:OLEObject Type="Embed" ProgID="Word.Picture.8" ShapeID="_x0000_i1025" DrawAspect="Content" ObjectID="_1395494423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2B7A19" w:rsidP="000933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05</w:t>
            </w:r>
            <w:r w:rsidR="005763A9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046207" w:rsidRPr="00396428" w:rsidRDefault="002B7A19" w:rsidP="00FB7B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AC0680" w:rsidRDefault="00AC0680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2E452A" w:rsidRPr="00396428">
        <w:tc>
          <w:tcPr>
            <w:tcW w:w="4111" w:type="dxa"/>
            <w:gridSpan w:val="2"/>
          </w:tcPr>
          <w:p w:rsidR="002E452A" w:rsidRPr="00396428" w:rsidRDefault="002E452A" w:rsidP="000531B6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523586" w:rsidRPr="00D171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Акимова А.В., начальник экономического отдела администрации Кировского муниципального района;</w:t>
            </w:r>
          </w:p>
          <w:p w:rsidR="00523586" w:rsidRPr="0016089C" w:rsidRDefault="00523586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Волкова В.В.</w:t>
            </w:r>
            <w:r w:rsidRPr="0016089C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заместитель председателя</w:t>
            </w:r>
            <w:r w:rsidRPr="0016089C">
              <w:rPr>
                <w:szCs w:val="28"/>
              </w:rPr>
              <w:t xml:space="preserve"> Контрольно-счетной палаты Приморского края;</w:t>
            </w:r>
          </w:p>
          <w:p w:rsidR="00523586" w:rsidRPr="0016089C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Иванович С.И.,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Крамарова А.В. начальник</w:t>
            </w:r>
            <w:r w:rsidRPr="0016089C">
              <w:rPr>
                <w:szCs w:val="28"/>
              </w:rPr>
              <w:t xml:space="preserve">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</w:t>
            </w:r>
            <w:r>
              <w:rPr>
                <w:szCs w:val="28"/>
              </w:rPr>
              <w:t>;</w:t>
            </w:r>
          </w:p>
          <w:p w:rsidR="00523586" w:rsidRPr="0016089C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Кузнецов В.В., директор департамента здравоохранения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Лаврентьева Л.Ф., директор департамента социальной защиты населения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Новикова И.В., консультант управления по взаимодействию с органами местного самоуправления и молодежной политике;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Олейник Ю.А., секретарь Приморской краевой межведомственной комиссии по делам несовершеннолетних и защите их прав;</w:t>
            </w:r>
          </w:p>
          <w:p w:rsidR="00554AF9" w:rsidRDefault="00554AF9" w:rsidP="002E452A">
            <w:pPr>
              <w:pStyle w:val="3"/>
              <w:rPr>
                <w:szCs w:val="28"/>
              </w:rPr>
            </w:pPr>
          </w:p>
          <w:p w:rsidR="00523586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lastRenderedPageBreak/>
              <w:t>Оноприенко В.В., директор департамента образования и науки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Паршуков И.А., заместитель главы Кировского муниципального района;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Смольникова Е.А., исполняющая обязанности полномочного представителя Губернатора Приморского края                                     в Законодательном Собрании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Сухина С.В., начальник отдела образования администрации Кировского муниципального района;</w:t>
            </w:r>
          </w:p>
          <w:p w:rsidR="00523586" w:rsidRPr="00D171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Телегина Е.Н.</w:t>
            </w:r>
            <w:r w:rsidRPr="00093370">
              <w:rPr>
                <w:szCs w:val="28"/>
              </w:rPr>
              <w:t>,</w:t>
            </w:r>
            <w:r w:rsidRPr="0016089C">
              <w:rPr>
                <w:szCs w:val="28"/>
              </w:rPr>
              <w:t xml:space="preserve"> старший помо</w:t>
            </w:r>
            <w:r>
              <w:rPr>
                <w:szCs w:val="28"/>
              </w:rPr>
              <w:t>щник прокурора Приморского края</w:t>
            </w:r>
          </w:p>
        </w:tc>
      </w:tr>
    </w:tbl>
    <w:p w:rsidR="002E452A" w:rsidRDefault="002E452A" w:rsidP="002E452A">
      <w:pPr>
        <w:rPr>
          <w:szCs w:val="28"/>
        </w:rPr>
      </w:pPr>
    </w:p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1A4181" w:rsidRPr="001A4181" w:rsidRDefault="001A4181" w:rsidP="005763A9">
      <w:pPr>
        <w:ind w:firstLine="709"/>
        <w:jc w:val="center"/>
        <w:rPr>
          <w:szCs w:val="28"/>
        </w:rPr>
      </w:pPr>
    </w:p>
    <w:p w:rsidR="001A4181" w:rsidRPr="001A4181" w:rsidRDefault="001A4181" w:rsidP="001A4181">
      <w:pPr>
        <w:pStyle w:val="3"/>
        <w:rPr>
          <w:szCs w:val="28"/>
        </w:rPr>
      </w:pPr>
      <w:r w:rsidRPr="001A4181">
        <w:rPr>
          <w:szCs w:val="28"/>
        </w:rPr>
        <w:t xml:space="preserve">1.О представлении прокурора Приморского края </w:t>
      </w:r>
      <w:r>
        <w:rPr>
          <w:szCs w:val="28"/>
        </w:rPr>
        <w:t>от 22.03.2012</w:t>
      </w:r>
      <w:r w:rsidRPr="001A4181">
        <w:rPr>
          <w:szCs w:val="28"/>
        </w:rPr>
        <w:t xml:space="preserve"> № 22-9-12</w:t>
      </w:r>
      <w:r>
        <w:rPr>
          <w:szCs w:val="28"/>
        </w:rPr>
        <w:t xml:space="preserve">                  </w:t>
      </w:r>
      <w:r w:rsidRPr="001A4181">
        <w:rPr>
          <w:szCs w:val="28"/>
        </w:rPr>
        <w:t xml:space="preserve"> об устранении нарушений закона в части установления мер социальной поддержки педагогическим работникам, проживающим и работающим </w:t>
      </w:r>
      <w:r>
        <w:rPr>
          <w:szCs w:val="28"/>
        </w:rPr>
        <w:t xml:space="preserve">                     </w:t>
      </w:r>
      <w:r w:rsidRPr="001A4181">
        <w:rPr>
          <w:szCs w:val="28"/>
        </w:rPr>
        <w:t>в сельской местности</w:t>
      </w:r>
    </w:p>
    <w:p w:rsidR="001A4181" w:rsidRPr="001A4181" w:rsidRDefault="001A4181" w:rsidP="00E21BFC">
      <w:pPr>
        <w:autoSpaceDE w:val="0"/>
        <w:autoSpaceDN w:val="0"/>
        <w:adjustRightInd w:val="0"/>
        <w:jc w:val="both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2.О проекте закона Приморского края "О внесении изменения в статью 14 Закона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3.О проекте закона Приморского края "О внесении изменений в статью 7 Закона Приморского края "О профилактике наркомании и токсикомании на территории Приморского края" (первое чтение)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 xml:space="preserve">4.О поправках к проекту закона Приморского края "О внесении изменений </w:t>
      </w:r>
      <w:r>
        <w:rPr>
          <w:szCs w:val="28"/>
        </w:rPr>
        <w:t xml:space="preserve">                 </w:t>
      </w:r>
      <w:r w:rsidRPr="001A4181">
        <w:rPr>
          <w:szCs w:val="28"/>
        </w:rPr>
        <w:t xml:space="preserve">в Закон Приморского края "О здравоохранении в Приморском крае" 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5.О проекте закона Приморского края "О внесении изменений в статью 2 Закона Приморского края "О предоставлении мер социальной поддержки приемным семьям в Приморском крае и вознаграждении приемным родителям"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6.О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 xml:space="preserve">7.О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</w:t>
      </w:r>
      <w:r>
        <w:rPr>
          <w:szCs w:val="28"/>
        </w:rPr>
        <w:t xml:space="preserve">            </w:t>
      </w:r>
      <w:r w:rsidRPr="001A4181">
        <w:rPr>
          <w:szCs w:val="28"/>
        </w:rPr>
        <w:lastRenderedPageBreak/>
        <w:t xml:space="preserve">в статью 28.2 Федерального закона "О социальной защите инвалидов </w:t>
      </w:r>
      <w:r>
        <w:rPr>
          <w:szCs w:val="28"/>
        </w:rPr>
        <w:t xml:space="preserve">                         </w:t>
      </w:r>
      <w:r w:rsidRPr="001A4181">
        <w:rPr>
          <w:szCs w:val="28"/>
        </w:rPr>
        <w:t>в Российской Федерации" и в статью 23.2 Федерального закона "О ветеранах"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 xml:space="preserve">8.О проекте постановления Законодательного Собрания Приморского края </w:t>
      </w:r>
      <w:r>
        <w:rPr>
          <w:szCs w:val="28"/>
        </w:rPr>
        <w:t xml:space="preserve">                </w:t>
      </w:r>
      <w:r w:rsidRPr="001A4181">
        <w:rPr>
          <w:szCs w:val="28"/>
        </w:rPr>
        <w:t>"О внесении изменений в постановление Думы Приморского края от 25 марта 1998 года № 31 "О комиссии Приморского края по восстановлению прав реабилитированных жертв политических репрессий"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 xml:space="preserve">9.Об обращении Законодательного Собрания Приморского края </w:t>
      </w:r>
      <w:r>
        <w:rPr>
          <w:szCs w:val="28"/>
        </w:rPr>
        <w:t xml:space="preserve">                                   </w:t>
      </w:r>
      <w:r w:rsidRPr="001A4181">
        <w:rPr>
          <w:szCs w:val="28"/>
        </w:rPr>
        <w:t xml:space="preserve">к Председателю Правительства Российской Федерации Путину В.В. </w:t>
      </w:r>
      <w:r>
        <w:rPr>
          <w:szCs w:val="28"/>
        </w:rPr>
        <w:t xml:space="preserve">               </w:t>
      </w:r>
      <w:r w:rsidRPr="001A4181">
        <w:rPr>
          <w:szCs w:val="28"/>
        </w:rPr>
        <w:t xml:space="preserve">по вопросу разработки механизма ограничения оптовых цен на топливо 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10.Об обращении Законодательного Собрания Приморского края</w:t>
      </w:r>
      <w:r>
        <w:rPr>
          <w:szCs w:val="28"/>
        </w:rPr>
        <w:t xml:space="preserve">                                </w:t>
      </w:r>
      <w:r w:rsidRPr="001A4181">
        <w:rPr>
          <w:szCs w:val="28"/>
        </w:rPr>
        <w:t xml:space="preserve"> к Председателю Государственной Думы Федерального Собрания Российской Федерации Нарышкину С.Е. по вопросу совершенствования федерального законодательства по формированию и организации деятельности комиссий</w:t>
      </w:r>
      <w:r>
        <w:rPr>
          <w:szCs w:val="28"/>
        </w:rPr>
        <w:t xml:space="preserve">              </w:t>
      </w:r>
      <w:r w:rsidRPr="001A4181">
        <w:rPr>
          <w:szCs w:val="28"/>
        </w:rPr>
        <w:t xml:space="preserve"> по делам несовершеннолетних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11.Об отчете Контрольно-счетной палаты Приморского края о результатах проверки расчета нормативов субвенций, предоставленных Кировскому муниципальному району на реализацию основных обще</w:t>
      </w:r>
      <w:r>
        <w:rPr>
          <w:szCs w:val="28"/>
        </w:rPr>
        <w:t>образовательных программ в</w:t>
      </w:r>
      <w:r w:rsidRPr="001A4181">
        <w:rPr>
          <w:szCs w:val="28"/>
        </w:rPr>
        <w:t xml:space="preserve"> 2011-2012 годах, а также проведение анализа расходования субвенций в малокомплектных образовательных учреждениях Кировского муниципального района</w:t>
      </w:r>
    </w:p>
    <w:p w:rsidR="001A4181" w:rsidRPr="001A4181" w:rsidRDefault="001A4181" w:rsidP="00E21BFC">
      <w:pPr>
        <w:jc w:val="both"/>
        <w:rPr>
          <w:szCs w:val="28"/>
        </w:rPr>
      </w:pPr>
    </w:p>
    <w:p w:rsidR="001A4181" w:rsidRPr="001A4181" w:rsidRDefault="001A4181" w:rsidP="00E21BFC">
      <w:pPr>
        <w:jc w:val="both"/>
        <w:rPr>
          <w:szCs w:val="28"/>
        </w:rPr>
      </w:pPr>
      <w:r w:rsidRPr="001A4181">
        <w:rPr>
          <w:szCs w:val="28"/>
        </w:rPr>
        <w:t>12.О проекте положения о молодежном совете при Законодательном Собрании Приморского края</w:t>
      </w:r>
    </w:p>
    <w:p w:rsidR="001A4181" w:rsidRPr="001A4181" w:rsidRDefault="001A4181" w:rsidP="00E21BFC">
      <w:pPr>
        <w:jc w:val="both"/>
        <w:rPr>
          <w:szCs w:val="28"/>
        </w:rPr>
      </w:pPr>
    </w:p>
    <w:p w:rsidR="001A4181" w:rsidRPr="001A4181" w:rsidRDefault="001A4181" w:rsidP="00E21BFC">
      <w:pPr>
        <w:jc w:val="both"/>
        <w:rPr>
          <w:szCs w:val="28"/>
        </w:rPr>
      </w:pPr>
      <w:r w:rsidRPr="001A4181">
        <w:rPr>
          <w:szCs w:val="28"/>
        </w:rPr>
        <w:t xml:space="preserve">13.О создании экспертного совета при комитете Законодательного Собрания </w:t>
      </w:r>
      <w:r>
        <w:rPr>
          <w:szCs w:val="28"/>
        </w:rPr>
        <w:t xml:space="preserve">    </w:t>
      </w:r>
      <w:r w:rsidRPr="001A4181">
        <w:rPr>
          <w:szCs w:val="28"/>
        </w:rPr>
        <w:t xml:space="preserve">по социальной политике и защите прав граждан </w:t>
      </w:r>
    </w:p>
    <w:p w:rsidR="001A4181" w:rsidRPr="001A4181" w:rsidRDefault="001A4181" w:rsidP="00E21BFC">
      <w:pPr>
        <w:jc w:val="both"/>
        <w:rPr>
          <w:szCs w:val="28"/>
        </w:rPr>
      </w:pPr>
    </w:p>
    <w:p w:rsidR="001A4181" w:rsidRPr="001A4181" w:rsidRDefault="001A4181" w:rsidP="00E21BFC">
      <w:pPr>
        <w:pStyle w:val="3"/>
        <w:rPr>
          <w:szCs w:val="28"/>
        </w:rPr>
      </w:pPr>
      <w:r w:rsidRPr="001A4181">
        <w:rPr>
          <w:szCs w:val="28"/>
        </w:rPr>
        <w:t>14.О письме председателя Законодательного Собрания по вопросам социального характера</w:t>
      </w:r>
    </w:p>
    <w:p w:rsidR="001A4181" w:rsidRPr="001A4181" w:rsidRDefault="001A4181" w:rsidP="00E21BFC">
      <w:pPr>
        <w:pStyle w:val="3"/>
        <w:rPr>
          <w:szCs w:val="28"/>
        </w:rPr>
      </w:pPr>
    </w:p>
    <w:p w:rsidR="001A4181" w:rsidRPr="001A4181" w:rsidRDefault="001A4181" w:rsidP="00E21BFC">
      <w:pPr>
        <w:autoSpaceDE w:val="0"/>
        <w:autoSpaceDN w:val="0"/>
        <w:adjustRightInd w:val="0"/>
        <w:jc w:val="both"/>
        <w:rPr>
          <w:szCs w:val="28"/>
        </w:rPr>
      </w:pPr>
      <w:r w:rsidRPr="001A4181">
        <w:rPr>
          <w:szCs w:val="28"/>
        </w:rPr>
        <w:t>15.О проектах федеральных законов</w:t>
      </w:r>
    </w:p>
    <w:p w:rsidR="001A4181" w:rsidRPr="001A4181" w:rsidRDefault="001A4181" w:rsidP="00E21BFC">
      <w:pPr>
        <w:autoSpaceDE w:val="0"/>
        <w:autoSpaceDN w:val="0"/>
        <w:adjustRightInd w:val="0"/>
        <w:jc w:val="both"/>
        <w:rPr>
          <w:szCs w:val="28"/>
        </w:rPr>
      </w:pPr>
    </w:p>
    <w:p w:rsidR="001A4181" w:rsidRPr="001A4181" w:rsidRDefault="001A4181" w:rsidP="00E21BFC">
      <w:pPr>
        <w:autoSpaceDE w:val="0"/>
        <w:autoSpaceDN w:val="0"/>
        <w:adjustRightInd w:val="0"/>
        <w:jc w:val="both"/>
        <w:rPr>
          <w:szCs w:val="28"/>
        </w:rPr>
      </w:pPr>
      <w:r w:rsidRPr="001A4181">
        <w:rPr>
          <w:szCs w:val="28"/>
        </w:rPr>
        <w:t>16.Об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1A4181" w:rsidRDefault="001A4181" w:rsidP="000E26E2">
      <w:pPr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Утверждение повестки дня.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Предложил принять повестку дня за основу.</w:t>
            </w:r>
          </w:p>
          <w:p w:rsidR="00BB6529" w:rsidRDefault="00BB6529" w:rsidP="005E2EC6">
            <w:pPr>
              <w:jc w:val="both"/>
              <w:rPr>
                <w:szCs w:val="28"/>
              </w:rPr>
            </w:pPr>
          </w:p>
          <w:p w:rsidR="00554AF9" w:rsidRPr="00AB1CD7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BB010D" w:rsidRDefault="00593418" w:rsidP="005E2EC6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Чемерис И.С. предложил вопрос № </w:t>
            </w:r>
            <w:r w:rsidR="00BB010D">
              <w:rPr>
                <w:szCs w:val="28"/>
              </w:rPr>
              <w:t>9</w:t>
            </w:r>
            <w:r>
              <w:rPr>
                <w:szCs w:val="28"/>
              </w:rPr>
              <w:t xml:space="preserve"> повестки заседания </w:t>
            </w:r>
            <w:r w:rsidR="00BB010D" w:rsidRPr="001A4181">
              <w:rPr>
                <w:szCs w:val="28"/>
              </w:rPr>
              <w:t>Об обращении Законодательного Собрания Приморского края</w:t>
            </w:r>
            <w:r w:rsidR="00BB010D">
              <w:rPr>
                <w:szCs w:val="28"/>
              </w:rPr>
              <w:t xml:space="preserve"> </w:t>
            </w:r>
            <w:r w:rsidR="00BB010D" w:rsidRPr="001A4181">
              <w:rPr>
                <w:szCs w:val="28"/>
              </w:rPr>
              <w:t>к Председателю Правительства Российской Федерации Путину В.В. по вопросу разработки механизма ограничения оптовых цен на топливо</w:t>
            </w:r>
            <w:r w:rsidR="00BB010D">
              <w:rPr>
                <w:szCs w:val="28"/>
              </w:rPr>
              <w:t xml:space="preserve"> снять</w:t>
            </w:r>
            <w:r w:rsidR="00554AF9">
              <w:rPr>
                <w:szCs w:val="28"/>
              </w:rPr>
              <w:t xml:space="preserve">           </w:t>
            </w:r>
            <w:r w:rsidR="00BB010D">
              <w:rPr>
                <w:szCs w:val="28"/>
              </w:rPr>
              <w:t xml:space="preserve"> с рассмотрения</w:t>
            </w:r>
            <w:r w:rsidR="00554AF9">
              <w:rPr>
                <w:szCs w:val="28"/>
              </w:rPr>
              <w:t>, а вопрос № 12 повестки дня рассмотреть в рамках вопроса № 17 "</w:t>
            </w:r>
            <w:r w:rsidR="00554AF9" w:rsidRPr="001A418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 w:rsidR="00554AF9">
              <w:rPr>
                <w:szCs w:val="28"/>
              </w:rPr>
              <w:t>".</w:t>
            </w:r>
            <w:proofErr w:type="gramEnd"/>
          </w:p>
          <w:p w:rsidR="000E26E2" w:rsidRPr="00AB1CD7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4A183E" w:rsidRPr="004A183E" w:rsidRDefault="004A183E" w:rsidP="008418A4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1. 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>О представлении прокурора Приморского края</w:t>
            </w:r>
            <w:r w:rsidR="00EF10D6">
              <w:rPr>
                <w:szCs w:val="28"/>
              </w:rPr>
              <w:t xml:space="preserve">                </w:t>
            </w:r>
            <w:r>
              <w:rPr>
                <w:szCs w:val="28"/>
              </w:rPr>
              <w:t>от 22.03.2012</w:t>
            </w:r>
            <w:r w:rsidRPr="001A4181">
              <w:rPr>
                <w:szCs w:val="28"/>
              </w:rPr>
              <w:t xml:space="preserve"> № 22-9-12 об устранении нарушений закона в части установления мер социальной поддержки педагогическим работникам</w:t>
            </w:r>
            <w:r w:rsidR="00EF10D6">
              <w:rPr>
                <w:szCs w:val="28"/>
              </w:rPr>
              <w:t>, проживающим и работающим</w:t>
            </w:r>
            <w:r>
              <w:rPr>
                <w:szCs w:val="28"/>
              </w:rPr>
              <w:t xml:space="preserve"> </w:t>
            </w:r>
            <w:r w:rsidRPr="001A4181">
              <w:rPr>
                <w:szCs w:val="28"/>
              </w:rPr>
              <w:t>в сельской местности</w:t>
            </w:r>
            <w:r w:rsidR="00EF10D6">
              <w:rPr>
                <w:szCs w:val="28"/>
              </w:rPr>
              <w:t>.</w:t>
            </w:r>
          </w:p>
          <w:p w:rsidR="00BB6529" w:rsidRPr="00CA7ADC" w:rsidRDefault="00BB6529" w:rsidP="00665907">
            <w:pPr>
              <w:jc w:val="both"/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EF10D6">
              <w:rPr>
                <w:szCs w:val="28"/>
              </w:rPr>
              <w:t>Телегина Е.Н.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F77EC6" w:rsidRPr="00AB1CD7">
        <w:tc>
          <w:tcPr>
            <w:tcW w:w="2235" w:type="dxa"/>
          </w:tcPr>
          <w:p w:rsidR="00F77EC6" w:rsidRPr="00AB1CD7" w:rsidRDefault="00F77EC6" w:rsidP="00A87FB3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77EC6" w:rsidRDefault="00B9239F" w:rsidP="00FC050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</w:t>
            </w:r>
          </w:p>
          <w:p w:rsidR="00FC0508" w:rsidRPr="00656470" w:rsidRDefault="00FC0508" w:rsidP="00FC050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B9239F">
              <w:rPr>
                <w:szCs w:val="28"/>
              </w:rPr>
              <w:t>50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AB1CD7" w:rsidRDefault="00EA1599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212D34" w:rsidRPr="00AB1CD7">
        <w:tc>
          <w:tcPr>
            <w:tcW w:w="2235" w:type="dxa"/>
          </w:tcPr>
          <w:p w:rsidR="00212D34" w:rsidRPr="00AB1CD7" w:rsidRDefault="00212D34" w:rsidP="005E2EC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B9239F" w:rsidP="00763F5B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63F5B" w:rsidRPr="001A4181">
              <w:rPr>
                <w:szCs w:val="28"/>
              </w:rPr>
              <w:t xml:space="preserve">проекте закона Приморского края "О внесении изменения в статью 14 Закона Приморского края </w:t>
            </w:r>
            <w:r>
              <w:rPr>
                <w:szCs w:val="28"/>
              </w:rPr>
              <w:t xml:space="preserve">                         </w:t>
            </w:r>
            <w:r w:rsidR="00763F5B" w:rsidRPr="001A4181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270F5F" w:rsidRPr="00634E88" w:rsidRDefault="00270F5F" w:rsidP="005E2EC6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212D34" w:rsidRDefault="00212D34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B9239F">
              <w:rPr>
                <w:szCs w:val="28"/>
              </w:rPr>
              <w:t xml:space="preserve"> Телегина Е.Н.</w:t>
            </w:r>
          </w:p>
          <w:p w:rsidR="00212D34" w:rsidRPr="00AB1CD7" w:rsidRDefault="00212D34" w:rsidP="00212D34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Default="00365B12" w:rsidP="005E2EC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65B12" w:rsidRDefault="00B9239F" w:rsidP="005E2EC6">
            <w:pPr>
              <w:jc w:val="both"/>
            </w:pPr>
            <w:r>
              <w:t>Лаврентьева Л.Ф., Смольникова Е.А.</w:t>
            </w:r>
          </w:p>
          <w:p w:rsidR="00554AF9" w:rsidRPr="0056375D" w:rsidRDefault="00554AF9" w:rsidP="005E2EC6">
            <w:pPr>
              <w:jc w:val="both"/>
            </w:pPr>
          </w:p>
        </w:tc>
      </w:tr>
      <w:tr w:rsidR="00212D34" w:rsidRPr="00AB1CD7">
        <w:tc>
          <w:tcPr>
            <w:tcW w:w="2235" w:type="dxa"/>
          </w:tcPr>
          <w:p w:rsidR="00212D34" w:rsidRPr="00AB1CD7" w:rsidRDefault="00212D34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A7510" w:rsidRPr="00AB1CD7" w:rsidRDefault="00FA7510" w:rsidP="00FA751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B9239F">
              <w:rPr>
                <w:szCs w:val="28"/>
              </w:rPr>
              <w:t>5</w:t>
            </w:r>
            <w:r w:rsidR="00554AF9">
              <w:rPr>
                <w:szCs w:val="28"/>
              </w:rPr>
              <w:t>1</w:t>
            </w:r>
            <w:r w:rsidR="00C6615A">
              <w:rPr>
                <w:szCs w:val="28"/>
              </w:rPr>
              <w:t xml:space="preserve"> </w:t>
            </w:r>
            <w:r w:rsidRPr="00AB1CD7">
              <w:rPr>
                <w:szCs w:val="28"/>
              </w:rPr>
              <w:t>(прилагается).</w:t>
            </w:r>
          </w:p>
          <w:p w:rsidR="00FA7510" w:rsidRPr="00AB1CD7" w:rsidRDefault="00FA7510" w:rsidP="00FA7510">
            <w:pPr>
              <w:jc w:val="both"/>
              <w:rPr>
                <w:szCs w:val="28"/>
              </w:rPr>
            </w:pPr>
          </w:p>
          <w:p w:rsidR="00365B12" w:rsidRPr="00AB1CD7" w:rsidRDefault="00FA7510" w:rsidP="00FA751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 xml:space="preserve">О проекте закона Приморского края "О внесении изменений в статью 7 Закона Приморского края </w:t>
            </w:r>
            <w:r w:rsidR="00B9239F">
              <w:rPr>
                <w:szCs w:val="28"/>
              </w:rPr>
              <w:t xml:space="preserve">                      </w:t>
            </w:r>
            <w:r w:rsidRPr="001A4181">
              <w:rPr>
                <w:szCs w:val="28"/>
              </w:rPr>
              <w:t xml:space="preserve">"О профилактике наркомании и токсикомании </w:t>
            </w:r>
            <w:r w:rsidR="00554AF9">
              <w:rPr>
                <w:szCs w:val="28"/>
              </w:rPr>
              <w:t xml:space="preserve">                          </w:t>
            </w:r>
            <w:r w:rsidRPr="001A4181">
              <w:rPr>
                <w:szCs w:val="28"/>
              </w:rPr>
              <w:t>на территории Приморского края" (первое чтение)</w:t>
            </w:r>
            <w:r w:rsidR="00B9239F">
              <w:rPr>
                <w:szCs w:val="28"/>
              </w:rPr>
              <w:t>.</w:t>
            </w:r>
          </w:p>
          <w:p w:rsidR="00BB010D" w:rsidRDefault="00BB010D" w:rsidP="008A5830">
            <w:pPr>
              <w:jc w:val="both"/>
              <w:rPr>
                <w:i/>
                <w:szCs w:val="28"/>
                <w:u w:val="single"/>
              </w:rPr>
            </w:pPr>
          </w:p>
          <w:p w:rsidR="008A5830" w:rsidRDefault="00365B12" w:rsidP="008A583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F00A91">
              <w:rPr>
                <w:szCs w:val="28"/>
              </w:rPr>
              <w:t xml:space="preserve"> Чемерис И.С.</w:t>
            </w:r>
          </w:p>
          <w:p w:rsidR="00790C39" w:rsidRPr="00AB1CD7" w:rsidRDefault="00790C39" w:rsidP="008A5830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Default="008A5830" w:rsidP="000F009E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8A5830" w:rsidRPr="00AB1CD7" w:rsidRDefault="008A5830" w:rsidP="008A583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B9239F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B9239F">
              <w:rPr>
                <w:szCs w:val="28"/>
              </w:rPr>
              <w:t>52, 53</w:t>
            </w:r>
            <w:r w:rsidRPr="00AB1CD7">
              <w:rPr>
                <w:szCs w:val="28"/>
              </w:rPr>
              <w:t xml:space="preserve"> (прилага</w:t>
            </w:r>
            <w:r w:rsidR="00B9239F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365B12" w:rsidRPr="0056375D" w:rsidRDefault="00365B12" w:rsidP="000F009E">
            <w:pPr>
              <w:jc w:val="both"/>
            </w:pP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5B12" w:rsidRDefault="00365B12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5B12" w:rsidRPr="00AB1CD7" w:rsidRDefault="00365B12" w:rsidP="000F009E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 xml:space="preserve">О поправках к проекту закона Приморского края </w:t>
            </w:r>
            <w:r w:rsidR="00B9239F">
              <w:rPr>
                <w:szCs w:val="28"/>
              </w:rPr>
              <w:t xml:space="preserve">                    </w:t>
            </w:r>
            <w:r w:rsidRPr="001A4181">
              <w:rPr>
                <w:szCs w:val="28"/>
              </w:rPr>
              <w:t xml:space="preserve">"О </w:t>
            </w:r>
            <w:r w:rsidR="00B9239F">
              <w:rPr>
                <w:szCs w:val="28"/>
              </w:rPr>
              <w:t>внесении изменений</w:t>
            </w:r>
            <w:r>
              <w:rPr>
                <w:szCs w:val="28"/>
              </w:rPr>
              <w:t xml:space="preserve"> </w:t>
            </w:r>
            <w:r w:rsidRPr="001A4181">
              <w:rPr>
                <w:szCs w:val="28"/>
              </w:rPr>
              <w:t xml:space="preserve">в Закон Приморского края </w:t>
            </w:r>
            <w:r w:rsidR="00B9239F">
              <w:rPr>
                <w:szCs w:val="28"/>
              </w:rPr>
              <w:t xml:space="preserve">                </w:t>
            </w:r>
            <w:r w:rsidRPr="001A4181">
              <w:rPr>
                <w:szCs w:val="28"/>
              </w:rPr>
              <w:t>"О здр</w:t>
            </w:r>
            <w:r w:rsidR="00B9239F">
              <w:rPr>
                <w:szCs w:val="28"/>
              </w:rPr>
              <w:t>авоохранении в Приморском крае".</w:t>
            </w:r>
          </w:p>
          <w:p w:rsidR="008A5830" w:rsidRDefault="008A5830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365B12" w:rsidRDefault="00365B12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B9239F">
              <w:rPr>
                <w:szCs w:val="28"/>
              </w:rPr>
              <w:t xml:space="preserve"> Чемерис И.С.</w:t>
            </w:r>
          </w:p>
          <w:p w:rsidR="00365B12" w:rsidRPr="00AB1CD7" w:rsidRDefault="00365B12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Default="00F00A91" w:rsidP="00F00A91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00A91" w:rsidRDefault="00FE3D76" w:rsidP="00F00A91">
            <w:pPr>
              <w:jc w:val="both"/>
            </w:pPr>
            <w:r>
              <w:t>Кузнецов В.В., Слепченко С.В.</w:t>
            </w:r>
          </w:p>
          <w:p w:rsidR="00F00A91" w:rsidRPr="0056375D" w:rsidRDefault="00F00A91" w:rsidP="00F00A91">
            <w:pPr>
              <w:jc w:val="both"/>
            </w:pPr>
          </w:p>
        </w:tc>
      </w:tr>
      <w:tr w:rsidR="00F00A91" w:rsidRPr="00AB1CD7">
        <w:tc>
          <w:tcPr>
            <w:tcW w:w="2235" w:type="dxa"/>
          </w:tcPr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126A23" w:rsidRPr="00AB1CD7" w:rsidRDefault="00126A23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516CA" w:rsidRPr="00AB1CD7" w:rsidRDefault="002516CA" w:rsidP="002516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3D76">
              <w:rPr>
                <w:szCs w:val="28"/>
              </w:rPr>
              <w:t>54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2516CA" w:rsidRPr="00AB1CD7" w:rsidRDefault="002516CA" w:rsidP="002516CA">
            <w:pPr>
              <w:jc w:val="both"/>
              <w:rPr>
                <w:szCs w:val="28"/>
              </w:rPr>
            </w:pPr>
          </w:p>
          <w:p w:rsidR="002516CA" w:rsidRDefault="002516CA" w:rsidP="002516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0A91" w:rsidRPr="00AB1CD7" w:rsidRDefault="00F00A91" w:rsidP="002516CA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>О проекте закона Приморского края "О внесении изменений в статью 2 Закона Приморского края</w:t>
            </w:r>
            <w:r w:rsidR="00FE3D76">
              <w:rPr>
                <w:szCs w:val="28"/>
              </w:rPr>
              <w:t xml:space="preserve">                         </w:t>
            </w:r>
            <w:r w:rsidRPr="001A4181">
              <w:rPr>
                <w:szCs w:val="28"/>
              </w:rPr>
              <w:t xml:space="preserve"> "О предоставлении мер социальной поддержки приемным семьям в Приморском крае и вознаграждении приемным родителям"</w:t>
            </w:r>
            <w:r w:rsidR="00FE3D76">
              <w:rPr>
                <w:szCs w:val="28"/>
              </w:rPr>
              <w:t>.</w:t>
            </w:r>
          </w:p>
          <w:p w:rsidR="00126A23" w:rsidRDefault="00126A23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F00A91" w:rsidRDefault="00F00A91" w:rsidP="002516CA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FE3D76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 w:rsidR="00A23927">
              <w:rPr>
                <w:szCs w:val="28"/>
              </w:rPr>
              <w:t xml:space="preserve"> </w:t>
            </w:r>
            <w:r w:rsidR="00FE3D76">
              <w:rPr>
                <w:szCs w:val="28"/>
              </w:rPr>
              <w:t>Чемерис И.С.</w:t>
            </w:r>
          </w:p>
          <w:p w:rsidR="002516CA" w:rsidRPr="00AB1CD7" w:rsidRDefault="002516CA" w:rsidP="002516CA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3D76">
              <w:rPr>
                <w:szCs w:val="28"/>
              </w:rPr>
              <w:t>55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 xml:space="preserve">О проекте закона Приморского края "О внесении изменений в статью 2 Закона Приморского края </w:t>
            </w:r>
            <w:r w:rsidR="00554AF9">
              <w:rPr>
                <w:szCs w:val="28"/>
              </w:rPr>
              <w:t xml:space="preserve">                      </w:t>
            </w:r>
            <w:r w:rsidRPr="001A4181">
              <w:rPr>
                <w:szCs w:val="28"/>
              </w:rPr>
              <w:t>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 w:rsidR="00FE3D76">
              <w:rPr>
                <w:szCs w:val="28"/>
              </w:rPr>
              <w:t>.</w:t>
            </w:r>
          </w:p>
          <w:p w:rsidR="00F00A91" w:rsidRPr="00634E88" w:rsidRDefault="00F00A91" w:rsidP="000F009E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A23927">
              <w:rPr>
                <w:szCs w:val="28"/>
              </w:rPr>
              <w:t xml:space="preserve"> </w:t>
            </w:r>
            <w:r w:rsidR="00FE3D76">
              <w:rPr>
                <w:szCs w:val="28"/>
              </w:rPr>
              <w:t>Чемерис И.С.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00A91" w:rsidRDefault="00FE3D76" w:rsidP="000F009E">
            <w:pPr>
              <w:jc w:val="both"/>
            </w:pPr>
            <w:r>
              <w:t>Оноприенко В.В., Смольникова Е.А.</w:t>
            </w:r>
          </w:p>
          <w:p w:rsidR="00F00A91" w:rsidRPr="0056375D" w:rsidRDefault="00F00A91" w:rsidP="000F009E">
            <w:pPr>
              <w:jc w:val="both"/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3D76">
              <w:rPr>
                <w:szCs w:val="28"/>
              </w:rPr>
              <w:t>56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  <w:p w:rsidR="00EF2A62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28.2 Федерального закона "О социальной защите инвалидов в Российской Федерации" и в статью 23.2 Федерального закона </w:t>
            </w:r>
            <w:r w:rsidR="00FE3D76">
              <w:rPr>
                <w:szCs w:val="28"/>
              </w:rPr>
              <w:t xml:space="preserve">                   </w:t>
            </w:r>
            <w:r w:rsidRPr="001A4181">
              <w:rPr>
                <w:szCs w:val="28"/>
              </w:rPr>
              <w:t>"О ветеранах"</w:t>
            </w:r>
            <w:r w:rsidR="00FE3D76">
              <w:rPr>
                <w:szCs w:val="28"/>
              </w:rPr>
              <w:t>.</w:t>
            </w:r>
          </w:p>
          <w:p w:rsidR="00BB010D" w:rsidRDefault="00BB010D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FE3D76">
              <w:rPr>
                <w:szCs w:val="28"/>
              </w:rPr>
              <w:t>Чемерис И.С.</w:t>
            </w:r>
          </w:p>
          <w:p w:rsidR="00790C39" w:rsidRPr="00AB1CD7" w:rsidRDefault="00790C39" w:rsidP="000F009E">
            <w:pPr>
              <w:jc w:val="both"/>
              <w:rPr>
                <w:szCs w:val="28"/>
              </w:rPr>
            </w:pPr>
          </w:p>
        </w:tc>
      </w:tr>
      <w:tr w:rsidR="00E67426" w:rsidRPr="00AB1CD7">
        <w:tc>
          <w:tcPr>
            <w:tcW w:w="2235" w:type="dxa"/>
          </w:tcPr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102F9" w:rsidRPr="00AB1CD7" w:rsidRDefault="002102F9" w:rsidP="002102F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FE3D76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E3D76">
              <w:rPr>
                <w:szCs w:val="28"/>
              </w:rPr>
              <w:t>57, 58</w:t>
            </w:r>
            <w:r w:rsidRPr="00AB1CD7">
              <w:rPr>
                <w:szCs w:val="28"/>
              </w:rPr>
              <w:t xml:space="preserve"> (прилага</w:t>
            </w:r>
            <w:r w:rsidR="00FE3D76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E67426" w:rsidRPr="007766D3" w:rsidRDefault="00E67426" w:rsidP="000F009E">
            <w:pPr>
              <w:jc w:val="both"/>
              <w:rPr>
                <w:sz w:val="16"/>
                <w:szCs w:val="16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</w:tr>
      <w:tr w:rsidR="00E67426" w:rsidRPr="00AB1CD7">
        <w:tc>
          <w:tcPr>
            <w:tcW w:w="2235" w:type="dxa"/>
          </w:tcPr>
          <w:p w:rsidR="00E67426" w:rsidRPr="00AB1CD7" w:rsidRDefault="00E67426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763F5B" w:rsidP="00763F5B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>О проекте постановления Законодател</w:t>
            </w:r>
            <w:r w:rsidR="00FE3D76">
              <w:rPr>
                <w:szCs w:val="28"/>
              </w:rPr>
              <w:t xml:space="preserve">ьного Собрания Приморского края </w:t>
            </w:r>
            <w:r w:rsidRPr="001A4181">
              <w:rPr>
                <w:szCs w:val="28"/>
              </w:rPr>
              <w:t xml:space="preserve">"О внесении изменений </w:t>
            </w:r>
            <w:r w:rsidR="00FE3D76">
              <w:rPr>
                <w:szCs w:val="28"/>
              </w:rPr>
              <w:t xml:space="preserve">                                       </w:t>
            </w:r>
            <w:r w:rsidRPr="001A4181">
              <w:rPr>
                <w:szCs w:val="28"/>
              </w:rPr>
              <w:t>в постановление Думы Приморского края от 25 марта 1998 года № 31 "О комиссии Приморского края</w:t>
            </w:r>
            <w:r w:rsidR="00FE3D76">
              <w:rPr>
                <w:szCs w:val="28"/>
              </w:rPr>
              <w:t xml:space="preserve">                        </w:t>
            </w:r>
            <w:r w:rsidRPr="001A4181">
              <w:rPr>
                <w:szCs w:val="28"/>
              </w:rPr>
              <w:t xml:space="preserve"> по восстановлению прав реабилитированных жертв политических репрессий"</w:t>
            </w:r>
            <w:r w:rsidR="00FE3D76">
              <w:rPr>
                <w:szCs w:val="28"/>
              </w:rPr>
              <w:t>.</w:t>
            </w:r>
          </w:p>
          <w:p w:rsidR="002102F9" w:rsidRPr="00FE3D76" w:rsidRDefault="002102F9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9A6B77">
              <w:rPr>
                <w:szCs w:val="28"/>
              </w:rPr>
              <w:t xml:space="preserve"> Чемерис И.С.</w:t>
            </w:r>
          </w:p>
          <w:p w:rsidR="002102F9" w:rsidRPr="00AB1CD7" w:rsidRDefault="002102F9" w:rsidP="000F009E">
            <w:pPr>
              <w:jc w:val="both"/>
              <w:rPr>
                <w:szCs w:val="28"/>
              </w:rPr>
            </w:pPr>
          </w:p>
        </w:tc>
      </w:tr>
      <w:tr w:rsidR="00E67426" w:rsidRPr="00AB1CD7">
        <w:tc>
          <w:tcPr>
            <w:tcW w:w="2235" w:type="dxa"/>
          </w:tcPr>
          <w:p w:rsidR="00E67426" w:rsidRPr="00AB1CD7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E67426" w:rsidRPr="00AB1CD7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7B12B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7B12BD">
              <w:rPr>
                <w:szCs w:val="28"/>
              </w:rPr>
              <w:t>59, 60</w:t>
            </w:r>
            <w:r w:rsidRPr="00AB1CD7">
              <w:rPr>
                <w:szCs w:val="28"/>
              </w:rPr>
              <w:t xml:space="preserve"> (прилага</w:t>
            </w:r>
            <w:r w:rsidR="007B12B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</w:tr>
      <w:tr w:rsidR="009C74B1" w:rsidRPr="00AB1CD7">
        <w:tc>
          <w:tcPr>
            <w:tcW w:w="2235" w:type="dxa"/>
          </w:tcPr>
          <w:p w:rsidR="009C74B1" w:rsidRPr="00AB1CD7" w:rsidRDefault="00EF2A62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9C74B1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B12BD" w:rsidRPr="001A4181" w:rsidRDefault="007B12BD" w:rsidP="007B12BD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>Об обращении 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1A4181">
              <w:rPr>
                <w:szCs w:val="28"/>
              </w:rPr>
              <w:t>к Председателю Государственной Думы Федерального Собрания Российской Федерации Нарышкину С.Е. по вопросу совершенствования федерального законодательства по формированию и организации деятельности комиссий по делам несовершеннолетних</w:t>
            </w:r>
            <w:r>
              <w:rPr>
                <w:szCs w:val="28"/>
              </w:rPr>
              <w:t>.</w:t>
            </w:r>
          </w:p>
          <w:p w:rsidR="00BB010D" w:rsidRPr="00485B0E" w:rsidRDefault="00BB010D" w:rsidP="009C74B1">
            <w:pPr>
              <w:jc w:val="both"/>
              <w:rPr>
                <w:i/>
                <w:szCs w:val="28"/>
                <w:u w:val="single"/>
              </w:rPr>
            </w:pPr>
          </w:p>
          <w:p w:rsidR="009C74B1" w:rsidRDefault="009C74B1" w:rsidP="009C74B1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9C74B1" w:rsidRPr="00AB1CD7" w:rsidRDefault="009C74B1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Default="007B12BD" w:rsidP="008063FF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B12BD" w:rsidRDefault="007B12BD" w:rsidP="007B12BD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Иванович С.И., Смольникова Е.А., Слепченко С.В.</w:t>
            </w:r>
          </w:p>
          <w:p w:rsidR="00485B0E" w:rsidRPr="001A4181" w:rsidRDefault="00485B0E" w:rsidP="007B12BD">
            <w:pPr>
              <w:pStyle w:val="3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5F2E29" w:rsidRPr="00AB1CD7" w:rsidRDefault="005F2E29" w:rsidP="005F2E2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61, 62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5F2E29" w:rsidRDefault="005F2E29" w:rsidP="00C12FFF">
            <w:pPr>
              <w:jc w:val="both"/>
              <w:rPr>
                <w:szCs w:val="28"/>
              </w:rPr>
            </w:pPr>
          </w:p>
          <w:p w:rsidR="007B12BD" w:rsidRDefault="007B12BD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C12FFF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F2E29" w:rsidRPr="001A4181" w:rsidRDefault="005F2E29" w:rsidP="005F2E29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>Об отчете Контрольно-счетной палаты Приморского края о результатах проверки расчета нормативов субвенций, предоставленных Кировскому муниципальному району на реализацию основных обще</w:t>
            </w:r>
            <w:r>
              <w:rPr>
                <w:szCs w:val="28"/>
              </w:rPr>
              <w:t xml:space="preserve">образовательных программ </w:t>
            </w:r>
            <w:r>
              <w:rPr>
                <w:szCs w:val="28"/>
              </w:rPr>
              <w:lastRenderedPageBreak/>
              <w:t>в</w:t>
            </w:r>
            <w:r w:rsidRPr="001A4181">
              <w:rPr>
                <w:szCs w:val="28"/>
              </w:rPr>
              <w:t xml:space="preserve"> 2011-2012 годах, а также проведение анализа расходования субвенций в малокомплектных образовательных учреждениях Кировского муниципального района</w:t>
            </w:r>
            <w:r>
              <w:rPr>
                <w:szCs w:val="28"/>
              </w:rPr>
              <w:t>.</w:t>
            </w:r>
          </w:p>
          <w:p w:rsidR="005F2E29" w:rsidRPr="005F2E29" w:rsidRDefault="005F2E29" w:rsidP="005F2E29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5F2E29">
              <w:rPr>
                <w:szCs w:val="28"/>
              </w:rPr>
              <w:t xml:space="preserve"> Волкова В.В.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5F2E29" w:rsidRPr="00AB1CD7">
        <w:tc>
          <w:tcPr>
            <w:tcW w:w="2235" w:type="dxa"/>
          </w:tcPr>
          <w:p w:rsidR="005F2E29" w:rsidRDefault="005F2E29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5F2E29" w:rsidRDefault="005F2E29" w:rsidP="005F2E29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Паршуков</w:t>
            </w:r>
            <w:proofErr w:type="spellEnd"/>
            <w:r>
              <w:rPr>
                <w:szCs w:val="28"/>
              </w:rPr>
              <w:t xml:space="preserve"> И.А., Чемерис И.С.</w:t>
            </w:r>
          </w:p>
          <w:p w:rsidR="005F2E29" w:rsidRPr="001A4181" w:rsidRDefault="005F2E29" w:rsidP="005F2E29">
            <w:pPr>
              <w:pStyle w:val="3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5F2E29">
              <w:rPr>
                <w:szCs w:val="28"/>
              </w:rPr>
              <w:t>63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Pr="007766D3" w:rsidRDefault="007B12BD" w:rsidP="000F009E">
            <w:pPr>
              <w:jc w:val="both"/>
              <w:rPr>
                <w:sz w:val="16"/>
                <w:szCs w:val="16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790C39" w:rsidRDefault="007B12BD" w:rsidP="000F009E">
            <w:pPr>
              <w:jc w:val="both"/>
              <w:rPr>
                <w:sz w:val="16"/>
                <w:szCs w:val="16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C05A9" w:rsidRPr="001A4181" w:rsidRDefault="002C05A9" w:rsidP="002C05A9">
            <w:pPr>
              <w:jc w:val="both"/>
              <w:rPr>
                <w:szCs w:val="28"/>
              </w:rPr>
            </w:pPr>
            <w:r w:rsidRPr="001A4181">
              <w:rPr>
                <w:szCs w:val="28"/>
              </w:rPr>
              <w:t>О проекте положения о молодежном совете при Законодательном Собрании Приморского края</w:t>
            </w:r>
            <w:r w:rsidR="00634E88">
              <w:rPr>
                <w:szCs w:val="28"/>
              </w:rPr>
              <w:t>.</w:t>
            </w:r>
          </w:p>
          <w:p w:rsidR="002C05A9" w:rsidRPr="002C05A9" w:rsidRDefault="002C05A9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73272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2C05A9">
              <w:rPr>
                <w:szCs w:val="28"/>
              </w:rPr>
              <w:t>Чемерис И.С.</w:t>
            </w:r>
          </w:p>
          <w:p w:rsidR="007B12BD" w:rsidRPr="00AB1CD7" w:rsidRDefault="007B12BD" w:rsidP="0073272D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2C05A9" w:rsidRPr="00AB1CD7" w:rsidRDefault="002C05A9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B12BD" w:rsidRPr="00AB1CD7" w:rsidRDefault="00726BB8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Провести заседание рабочей группы по доработке Положения о молодежном совете при Законодательном Собрании Приморского края</w:t>
            </w:r>
            <w:r w:rsidR="00FB4F9E">
              <w:rPr>
                <w:szCs w:val="28"/>
              </w:rPr>
              <w:t>, в</w:t>
            </w:r>
            <w:r>
              <w:rPr>
                <w:szCs w:val="28"/>
              </w:rPr>
              <w:t xml:space="preserve"> связи с поступившим заключением</w:t>
            </w:r>
            <w:r w:rsidR="002C05A9">
              <w:rPr>
                <w:szCs w:val="28"/>
              </w:rPr>
              <w:t xml:space="preserve"> правового управления Законодательного Собрания на проект положения о молодежном совете при Законодате</w:t>
            </w:r>
            <w:r w:rsidR="00FB4F9E">
              <w:rPr>
                <w:szCs w:val="28"/>
              </w:rPr>
              <w:t>льном Собрании Приморского края.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B4F9E" w:rsidRPr="001A4181" w:rsidRDefault="00FB4F9E" w:rsidP="00FB4F9E">
            <w:pPr>
              <w:jc w:val="both"/>
              <w:rPr>
                <w:szCs w:val="28"/>
              </w:rPr>
            </w:pPr>
            <w:r w:rsidRPr="001A4181">
              <w:rPr>
                <w:szCs w:val="28"/>
              </w:rPr>
              <w:t xml:space="preserve">О создании экспертного совета при комитете Законодательного Собрания по социальной политике </w:t>
            </w:r>
            <w:r w:rsidR="00634E88">
              <w:rPr>
                <w:szCs w:val="28"/>
              </w:rPr>
              <w:t xml:space="preserve">                   </w:t>
            </w:r>
            <w:r w:rsidRPr="001A4181">
              <w:rPr>
                <w:szCs w:val="28"/>
              </w:rPr>
              <w:t>и защите прав граждан</w:t>
            </w:r>
            <w:r>
              <w:rPr>
                <w:szCs w:val="28"/>
              </w:rPr>
              <w:t>.</w:t>
            </w:r>
          </w:p>
          <w:p w:rsidR="007B12BD" w:rsidRDefault="007B12BD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B4F9E">
              <w:rPr>
                <w:szCs w:val="28"/>
              </w:rPr>
              <w:t>64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B4F9E" w:rsidRPr="001A4181" w:rsidRDefault="00FB4F9E" w:rsidP="00FB4F9E">
            <w:pPr>
              <w:pStyle w:val="3"/>
              <w:rPr>
                <w:szCs w:val="28"/>
              </w:rPr>
            </w:pPr>
            <w:r w:rsidRPr="001A4181">
              <w:rPr>
                <w:szCs w:val="28"/>
              </w:rPr>
              <w:t xml:space="preserve">О письме председателя Законодательного Собрания </w:t>
            </w:r>
            <w:r w:rsidR="00634E88">
              <w:rPr>
                <w:szCs w:val="28"/>
              </w:rPr>
              <w:t xml:space="preserve">                </w:t>
            </w:r>
            <w:r w:rsidRPr="001A4181">
              <w:rPr>
                <w:szCs w:val="28"/>
              </w:rPr>
              <w:t>по вопросам социального характера</w:t>
            </w:r>
            <w:r>
              <w:rPr>
                <w:szCs w:val="28"/>
              </w:rPr>
              <w:t>.</w:t>
            </w:r>
          </w:p>
          <w:p w:rsidR="007B12BD" w:rsidRPr="00FA1DD8" w:rsidRDefault="007B12BD" w:rsidP="00E4163F">
            <w:pPr>
              <w:tabs>
                <w:tab w:val="left" w:pos="2235"/>
              </w:tabs>
              <w:jc w:val="both"/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B4F9E">
              <w:rPr>
                <w:szCs w:val="28"/>
              </w:rPr>
              <w:t>65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Default="007B12BD" w:rsidP="000F009E">
            <w:pPr>
              <w:jc w:val="both"/>
              <w:rPr>
                <w:szCs w:val="28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FB4F9E" w:rsidRDefault="007B12BD" w:rsidP="000F009E">
            <w:pPr>
              <w:jc w:val="both"/>
              <w:rPr>
                <w:sz w:val="16"/>
                <w:szCs w:val="16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B4F9E" w:rsidRPr="00FA1DD8" w:rsidRDefault="00FB4F9E" w:rsidP="00FB4F9E">
            <w:pPr>
              <w:jc w:val="both"/>
            </w:pPr>
            <w:r w:rsidRPr="001A4181">
              <w:rPr>
                <w:szCs w:val="28"/>
              </w:rPr>
              <w:t>О проектах федеральных законов</w:t>
            </w:r>
            <w:r>
              <w:t>.</w:t>
            </w:r>
          </w:p>
          <w:p w:rsidR="007B12BD" w:rsidRPr="00FA1DD8" w:rsidRDefault="007B12BD" w:rsidP="003F196B">
            <w:pPr>
              <w:jc w:val="both"/>
            </w:pPr>
          </w:p>
          <w:p w:rsidR="007B12BD" w:rsidRPr="00AB1CD7" w:rsidRDefault="007B12BD" w:rsidP="003F196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</w:tc>
      </w:tr>
      <w:tr w:rsidR="007B12BD" w:rsidRPr="00AB1CD7">
        <w:tc>
          <w:tcPr>
            <w:tcW w:w="2235" w:type="dxa"/>
          </w:tcPr>
          <w:p w:rsidR="007B12BD" w:rsidRDefault="007B12BD" w:rsidP="003F196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  <w:p w:rsidR="007B12BD" w:rsidRPr="00AB1CD7" w:rsidRDefault="007B12BD" w:rsidP="003F196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B12BD" w:rsidRPr="00AB1CD7" w:rsidRDefault="007B12BD" w:rsidP="00E4163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B4F9E">
              <w:rPr>
                <w:szCs w:val="28"/>
              </w:rPr>
              <w:t>66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Default="007B12BD" w:rsidP="003F196B">
            <w:pPr>
              <w:jc w:val="both"/>
              <w:rPr>
                <w:szCs w:val="28"/>
              </w:rPr>
            </w:pPr>
          </w:p>
          <w:p w:rsidR="007B12BD" w:rsidRDefault="007B12BD" w:rsidP="003F196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3F196B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10D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B4F9E" w:rsidRPr="001A4181" w:rsidRDefault="00FB4F9E" w:rsidP="00FB4F9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A418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FB4F9E" w:rsidRDefault="00FB4F9E" w:rsidP="008063FF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8063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7B12BD" w:rsidRPr="00AB1CD7" w:rsidRDefault="007B12BD" w:rsidP="008063FF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Default="007B12BD" w:rsidP="008063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7B12BD" w:rsidRPr="00AB1CD7" w:rsidRDefault="007B12BD" w:rsidP="008063FF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B12BD" w:rsidRPr="00AB1CD7" w:rsidRDefault="007B12BD" w:rsidP="008063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B4F9E">
              <w:rPr>
                <w:szCs w:val="28"/>
              </w:rPr>
              <w:t>67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Default="007B12BD" w:rsidP="008063FF">
            <w:pPr>
              <w:jc w:val="both"/>
              <w:rPr>
                <w:szCs w:val="28"/>
              </w:rPr>
            </w:pPr>
          </w:p>
          <w:p w:rsidR="007B12BD" w:rsidRDefault="007B12BD" w:rsidP="008063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8063FF">
            <w:pPr>
              <w:jc w:val="both"/>
              <w:rPr>
                <w:szCs w:val="28"/>
              </w:rPr>
            </w:pPr>
          </w:p>
        </w:tc>
      </w:tr>
      <w:tr w:rsidR="00634E88" w:rsidRPr="00AB1CD7">
        <w:tc>
          <w:tcPr>
            <w:tcW w:w="2235" w:type="dxa"/>
          </w:tcPr>
          <w:p w:rsidR="00634E88" w:rsidRPr="00AB1CD7" w:rsidRDefault="00634E88" w:rsidP="008063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634E88" w:rsidRDefault="00634E88" w:rsidP="008063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предложил провести внеочередное выездное заседание комитета Законодательного Собрания по социальной политике и защите прав граждан в городе Дальнегорске.</w:t>
            </w:r>
          </w:p>
          <w:p w:rsidR="00634E88" w:rsidRPr="00AB1CD7" w:rsidRDefault="00634E88" w:rsidP="008063FF">
            <w:pPr>
              <w:jc w:val="both"/>
              <w:rPr>
                <w:szCs w:val="28"/>
              </w:rPr>
            </w:pPr>
          </w:p>
        </w:tc>
      </w:tr>
      <w:tr w:rsidR="00634E88" w:rsidRPr="00AB1CD7">
        <w:tc>
          <w:tcPr>
            <w:tcW w:w="2235" w:type="dxa"/>
          </w:tcPr>
          <w:p w:rsidR="00634E88" w:rsidRDefault="00634E88" w:rsidP="008063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34E88" w:rsidRDefault="00117D3E" w:rsidP="008063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 Колотова С.В.. Хачатрян А.А.</w:t>
            </w:r>
          </w:p>
          <w:p w:rsidR="00117D3E" w:rsidRDefault="00117D3E" w:rsidP="008063FF">
            <w:pPr>
              <w:jc w:val="both"/>
              <w:rPr>
                <w:szCs w:val="28"/>
              </w:rPr>
            </w:pPr>
          </w:p>
        </w:tc>
      </w:tr>
      <w:tr w:rsidR="00117D3E" w:rsidRPr="00AB1CD7">
        <w:tc>
          <w:tcPr>
            <w:tcW w:w="2235" w:type="dxa"/>
          </w:tcPr>
          <w:p w:rsidR="00117D3E" w:rsidRDefault="00117D3E" w:rsidP="00117D3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117D3E" w:rsidRDefault="00117D3E" w:rsidP="00117D3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117D3E" w:rsidRDefault="00117D3E" w:rsidP="008063FF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17D3E" w:rsidRDefault="00117D3E" w:rsidP="008063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Провести выездное заседание комитета в городе Дальнегорске 27 апреля 2012 года.</w:t>
            </w:r>
          </w:p>
        </w:tc>
      </w:tr>
    </w:tbl>
    <w:p w:rsidR="00B61E0F" w:rsidRDefault="00B61E0F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Pr="00396428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7766D3">
      <w:headerReference w:type="even" r:id="rId10"/>
      <w:headerReference w:type="default" r:id="rId11"/>
      <w:pgSz w:w="11906" w:h="16838"/>
      <w:pgMar w:top="737" w:right="737" w:bottom="567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576" w:rsidRDefault="003F7576">
      <w:r>
        <w:separator/>
      </w:r>
    </w:p>
  </w:endnote>
  <w:endnote w:type="continuationSeparator" w:id="0">
    <w:p w:rsidR="003F7576" w:rsidRDefault="003F7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576" w:rsidRDefault="003F7576">
      <w:r>
        <w:separator/>
      </w:r>
    </w:p>
  </w:footnote>
  <w:footnote w:type="continuationSeparator" w:id="0">
    <w:p w:rsidR="003F7576" w:rsidRDefault="003F7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5E539D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5E539D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17D3E">
      <w:rPr>
        <w:rStyle w:val="a9"/>
        <w:noProof/>
      </w:rPr>
      <w:t>7</w: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1D9F"/>
    <w:rsid w:val="00015D73"/>
    <w:rsid w:val="000173C9"/>
    <w:rsid w:val="0002528B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5DD1"/>
    <w:rsid w:val="000821DA"/>
    <w:rsid w:val="00092C3F"/>
    <w:rsid w:val="00093370"/>
    <w:rsid w:val="00095938"/>
    <w:rsid w:val="000A099C"/>
    <w:rsid w:val="000A10FE"/>
    <w:rsid w:val="000A17C0"/>
    <w:rsid w:val="000A35EA"/>
    <w:rsid w:val="000B2FBE"/>
    <w:rsid w:val="000B3B8D"/>
    <w:rsid w:val="000B42C8"/>
    <w:rsid w:val="000B4E7B"/>
    <w:rsid w:val="000C0073"/>
    <w:rsid w:val="000C0CD6"/>
    <w:rsid w:val="000C38AA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25D4"/>
    <w:rsid w:val="00124DFD"/>
    <w:rsid w:val="00126A23"/>
    <w:rsid w:val="00133B78"/>
    <w:rsid w:val="00133BCF"/>
    <w:rsid w:val="00134F11"/>
    <w:rsid w:val="0013606A"/>
    <w:rsid w:val="00136F7A"/>
    <w:rsid w:val="001542DB"/>
    <w:rsid w:val="001550C2"/>
    <w:rsid w:val="00156E2A"/>
    <w:rsid w:val="0016089C"/>
    <w:rsid w:val="001609D1"/>
    <w:rsid w:val="0018638E"/>
    <w:rsid w:val="00187650"/>
    <w:rsid w:val="0019146E"/>
    <w:rsid w:val="0019747E"/>
    <w:rsid w:val="00197F43"/>
    <w:rsid w:val="001A0020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7666"/>
    <w:rsid w:val="001E1DC2"/>
    <w:rsid w:val="001E56DE"/>
    <w:rsid w:val="001E7398"/>
    <w:rsid w:val="001F1BE7"/>
    <w:rsid w:val="001F3695"/>
    <w:rsid w:val="002006A5"/>
    <w:rsid w:val="00200C90"/>
    <w:rsid w:val="00206083"/>
    <w:rsid w:val="00206C79"/>
    <w:rsid w:val="002102F9"/>
    <w:rsid w:val="00212D34"/>
    <w:rsid w:val="00213246"/>
    <w:rsid w:val="00214FB4"/>
    <w:rsid w:val="00217246"/>
    <w:rsid w:val="00217781"/>
    <w:rsid w:val="0021792F"/>
    <w:rsid w:val="00232385"/>
    <w:rsid w:val="00233201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32F1"/>
    <w:rsid w:val="003D6790"/>
    <w:rsid w:val="003E2BE5"/>
    <w:rsid w:val="003E426D"/>
    <w:rsid w:val="003E46D2"/>
    <w:rsid w:val="003E5F59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E53"/>
    <w:rsid w:val="004F1603"/>
    <w:rsid w:val="00500D9B"/>
    <w:rsid w:val="00503D7D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3A9"/>
    <w:rsid w:val="0058079E"/>
    <w:rsid w:val="00580A17"/>
    <w:rsid w:val="00580C80"/>
    <w:rsid w:val="0058188B"/>
    <w:rsid w:val="00582A18"/>
    <w:rsid w:val="00587629"/>
    <w:rsid w:val="00590877"/>
    <w:rsid w:val="00593418"/>
    <w:rsid w:val="00594AB7"/>
    <w:rsid w:val="00597EA0"/>
    <w:rsid w:val="005A2B35"/>
    <w:rsid w:val="005A32A5"/>
    <w:rsid w:val="005A4EAA"/>
    <w:rsid w:val="005B2396"/>
    <w:rsid w:val="005B23A6"/>
    <w:rsid w:val="005B58FB"/>
    <w:rsid w:val="005B7B81"/>
    <w:rsid w:val="005C3415"/>
    <w:rsid w:val="005C6572"/>
    <w:rsid w:val="005D5F81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165C"/>
    <w:rsid w:val="008D2373"/>
    <w:rsid w:val="008D2755"/>
    <w:rsid w:val="008D4EB2"/>
    <w:rsid w:val="008E0BFA"/>
    <w:rsid w:val="008E18E5"/>
    <w:rsid w:val="008E59B2"/>
    <w:rsid w:val="008E5C66"/>
    <w:rsid w:val="008E7391"/>
    <w:rsid w:val="008F05BD"/>
    <w:rsid w:val="008F0BD0"/>
    <w:rsid w:val="008F2B8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3040B"/>
    <w:rsid w:val="00935528"/>
    <w:rsid w:val="00936005"/>
    <w:rsid w:val="00937C8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6BF7"/>
    <w:rsid w:val="00972244"/>
    <w:rsid w:val="009819F8"/>
    <w:rsid w:val="009827BC"/>
    <w:rsid w:val="00983D34"/>
    <w:rsid w:val="009873E4"/>
    <w:rsid w:val="00987648"/>
    <w:rsid w:val="00990F84"/>
    <w:rsid w:val="009924E8"/>
    <w:rsid w:val="0099304A"/>
    <w:rsid w:val="00994D69"/>
    <w:rsid w:val="009952A0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3927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432E"/>
    <w:rsid w:val="00AB5245"/>
    <w:rsid w:val="00AC0680"/>
    <w:rsid w:val="00AC122C"/>
    <w:rsid w:val="00AC1F3C"/>
    <w:rsid w:val="00AC2874"/>
    <w:rsid w:val="00AC38E8"/>
    <w:rsid w:val="00AC3D50"/>
    <w:rsid w:val="00AC7429"/>
    <w:rsid w:val="00AD15CA"/>
    <w:rsid w:val="00AD6529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62E2"/>
    <w:rsid w:val="00C4787F"/>
    <w:rsid w:val="00C51E25"/>
    <w:rsid w:val="00C546F9"/>
    <w:rsid w:val="00C56FDB"/>
    <w:rsid w:val="00C62BBE"/>
    <w:rsid w:val="00C64310"/>
    <w:rsid w:val="00C65CA5"/>
    <w:rsid w:val="00C6615A"/>
    <w:rsid w:val="00C66D95"/>
    <w:rsid w:val="00C7005D"/>
    <w:rsid w:val="00C71BFE"/>
    <w:rsid w:val="00C74A58"/>
    <w:rsid w:val="00C770DF"/>
    <w:rsid w:val="00C77339"/>
    <w:rsid w:val="00C80B07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7ADC"/>
    <w:rsid w:val="00CB3F34"/>
    <w:rsid w:val="00CB751C"/>
    <w:rsid w:val="00CC3053"/>
    <w:rsid w:val="00CC3C03"/>
    <w:rsid w:val="00CC7AE2"/>
    <w:rsid w:val="00CC7BD1"/>
    <w:rsid w:val="00CD1C55"/>
    <w:rsid w:val="00CD3254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C03"/>
    <w:rsid w:val="00D16091"/>
    <w:rsid w:val="00D16F9E"/>
    <w:rsid w:val="00D17186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842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CCF"/>
    <w:rsid w:val="00DD2787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EB0"/>
    <w:rsid w:val="00E86F66"/>
    <w:rsid w:val="00E87CFF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D1CDC"/>
    <w:rsid w:val="00ED6F4F"/>
    <w:rsid w:val="00ED73B2"/>
    <w:rsid w:val="00EE2104"/>
    <w:rsid w:val="00EE3DD8"/>
    <w:rsid w:val="00EF10D6"/>
    <w:rsid w:val="00EF2A62"/>
    <w:rsid w:val="00EF2BCD"/>
    <w:rsid w:val="00EF3363"/>
    <w:rsid w:val="00EF39FE"/>
    <w:rsid w:val="00EF45A0"/>
    <w:rsid w:val="00EF4771"/>
    <w:rsid w:val="00EF6D75"/>
    <w:rsid w:val="00F00A91"/>
    <w:rsid w:val="00F015F8"/>
    <w:rsid w:val="00F04763"/>
    <w:rsid w:val="00F149E4"/>
    <w:rsid w:val="00F16D9C"/>
    <w:rsid w:val="00F2446B"/>
    <w:rsid w:val="00F274A1"/>
    <w:rsid w:val="00F27721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91ED1"/>
    <w:rsid w:val="00F928B4"/>
    <w:rsid w:val="00F94000"/>
    <w:rsid w:val="00F94B03"/>
    <w:rsid w:val="00F95E5C"/>
    <w:rsid w:val="00F969E0"/>
    <w:rsid w:val="00FA1DD8"/>
    <w:rsid w:val="00FA7510"/>
    <w:rsid w:val="00FB06EC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AFC78-A00E-46AC-93DC-C8B2008C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74</TotalTime>
  <Pages>8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3</cp:revision>
  <cp:lastPrinted>2012-04-09T05:32:00Z</cp:lastPrinted>
  <dcterms:created xsi:type="dcterms:W3CDTF">2012-03-21T23:54:00Z</dcterms:created>
  <dcterms:modified xsi:type="dcterms:W3CDTF">2012-04-09T05:34:00Z</dcterms:modified>
</cp:coreProperties>
</file>