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207" w:rsidRPr="00920855" w:rsidRDefault="00AF7207" w:rsidP="00CF605B">
      <w:pPr>
        <w:spacing w:after="0"/>
        <w:jc w:val="center"/>
        <w:rPr>
          <w:rFonts w:ascii="Times New Roman" w:hAnsi="Times New Roman"/>
          <w:sz w:val="28"/>
          <w:szCs w:val="28"/>
        </w:rPr>
      </w:pPr>
      <w:r w:rsidRPr="00920855">
        <w:rPr>
          <w:rFonts w:ascii="Times New Roman" w:hAnsi="Times New Roman"/>
          <w:sz w:val="28"/>
          <w:szCs w:val="28"/>
        </w:rPr>
        <w:t>ХОДАТАЙСТВО</w:t>
      </w:r>
    </w:p>
    <w:p w:rsidR="00AF7207" w:rsidRDefault="00AF7207" w:rsidP="00CF605B">
      <w:pPr>
        <w:spacing w:after="0" w:line="240" w:lineRule="auto"/>
        <w:jc w:val="center"/>
        <w:rPr>
          <w:rFonts w:ascii="Times New Roman" w:hAnsi="Times New Roman"/>
          <w:sz w:val="28"/>
          <w:szCs w:val="28"/>
        </w:rPr>
      </w:pPr>
      <w:r>
        <w:rPr>
          <w:rFonts w:ascii="Times New Roman" w:hAnsi="Times New Roman"/>
          <w:sz w:val="28"/>
          <w:szCs w:val="28"/>
        </w:rPr>
        <w:t>о награждении Почетной грамотой Государственной Думы Федерального Собрания Российской Федерации Литвинова Николая Илларионовича, депутата Думы Уссурийского городского округа по избирательному округу № 1, председателя комиссии по бюджету, налогам и финансам, руководителя фракции политической партии "Единая Россия" в Думе Уссурийского городского округа</w:t>
      </w:r>
    </w:p>
    <w:p w:rsidR="00AF7207" w:rsidRDefault="00AF7207" w:rsidP="00CF605B">
      <w:pPr>
        <w:spacing w:after="0" w:line="240" w:lineRule="auto"/>
        <w:jc w:val="center"/>
        <w:rPr>
          <w:rFonts w:ascii="Times New Roman" w:hAnsi="Times New Roman"/>
          <w:sz w:val="28"/>
          <w:szCs w:val="28"/>
        </w:rPr>
      </w:pP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Литвинов Николай Илларионович родился в 1947 году на ст. Губерово Пожарского района Приморского края.</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1969 году окончил Приморский сельскохозяйственный институт и работал инженером-гидротехником на строительстве осушительных систем и гидросооружений в Приморском крае и Сахалинской области. </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С 1971 года находился на партийной и хозяйственной работе.</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Более 10 лет руководил Уссурийским районом и городом Уссурийском.</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Как руководитель Николай Илларионович всегда отличался принципиальностью, ответственностью и последовательностью в поступках, способностью в нестандартных ситуациях найти правильное решение, зачастую отличающееся неординарностью. Благодаря этим качествам в перестроечные годы, одновременно являясь депутатом Совета народных депутатов, сумел сохранить социальную сферу и создать условия для развития всех отраслей экономики, представленных на территории Уссурийского района. Именно в этот период в районе был построен и введен в эксплуатацию крупнейший на Дальнем Востоке Глуховский откормочный комплекс на 10 тысяч голов крупного рогатого скота, начато строительство Струговского свинокомплекса на 50 тысяч голов, освоение Пушкинской депрессии для водоснабжения города Владивостока и разработка Алексей-Никольского месторождения каменного угля. В селах Уссурийского района было построено 4 средних общеобразовательных школы, дом культуры,              5 детских садов и другие объекты социальной сферы. Впервые в истории Приморского края за счет средств бюджета муниципального образования вместо паромной переправы был построен автомобильный мост через реку Раздольная, связывающий г. Уссурийск и южную часть района.</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По инициативе Николая Илларионовича Литвинова в 1994 году город Уссурийск был объединен с Уссурийским районом, что позволило решить многие проблемы, стоящие перед этими территориальными образованиями. Сегодня Уссурийский городской округ - это единая динамично развивающаяся территория, где грамотно используется экономический, территориальный и культурный потенциал.</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Являясь председателем Думы Приморского края первого созыва, он сконцентрировал усилия депутатского корпуса на принятии законов, которые стали фундаментом для развития края в новых экономических условиях. Это касалось в первую очередь вопросов развития предпринимательства, сохранения и поддержки социальной сферы, решения проблем топливно- энергетического комплекса.</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С 2002 года Литвинов Н.И. работал в реальном</w:t>
      </w:r>
      <w:r w:rsidRPr="002F6A70">
        <w:rPr>
          <w:rFonts w:ascii="Times New Roman" w:hAnsi="Times New Roman"/>
          <w:sz w:val="28"/>
          <w:szCs w:val="28"/>
        </w:rPr>
        <w:t xml:space="preserve"> </w:t>
      </w:r>
      <w:r>
        <w:rPr>
          <w:rFonts w:ascii="Times New Roman" w:hAnsi="Times New Roman"/>
          <w:sz w:val="28"/>
          <w:szCs w:val="28"/>
        </w:rPr>
        <w:t>секторе экономики - генеральным директором ЗАО "Импульс", а с 2007 года - генеральным директором ООО "Новатор", уделяя большое внимание вопросам международного экономического сотрудничества со странами АТР.</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 xml:space="preserve">С 1972 года Литвинов Николай Илларионович неоднократно избирался депутатом представительных органов муниципальных образований и законодательного органа Приморского края: в разные годы был депутатом Советов народных депутатов Яковлевского, Хасанского, Уссурийского районов Приморского края, депутатом Приморского краевого Совета народных депутатов, Думы Приморского края, третий созыв подряд является депутатом Думы Уссурийского городского округа. </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 xml:space="preserve">С 2004 года - председатель постоянной комиссии по бюджету, налогам и финансам Думы Уссурийского городского округа. В этом качестве Николай Илларионович зарекомендовал себя высокопрофессиональным, грамотным, авторитетным  руководителем. Как депутат Думы Уссурийского городского округа по избирательному округу № 1 Николай Илларионович пользуется заслуженным доверием и уважением избирателей, защищает и отстаивает их интересы. </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При его содействии выполняются наказы избирателей, такие как: асфальтирование дорог и дворовых территорий, строительство стационарных хоккейных коробок, капитальный ремонт жилого фонда, решаются вопросы водоснабжения в селах Уссурийского городского округа, открыт детский сад при школе в селе Алексей-Никольск, построен дом культуры в селе Борисовка.</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Со дня основания Всероссийской политической партии "Единая Россия" Николай Илларионович является ее членом, а также является руководителем фракции "Единая Россия" в Думе Уссурийского городского округа. Работа фракции неоднократно признавалась лучшей в Приморском крае.</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Его профессионализм отмечен многочисленными поощрениями руководителей органов местного самоуправления Уссурийского городского округа, он награжден почетными грамотами Крайисполкома, Губернатора Приморского края, Законодательного Собрания Приморского края.</w:t>
      </w:r>
    </w:p>
    <w:p w:rsidR="00AF7207" w:rsidRDefault="00AF7207" w:rsidP="00CF605B">
      <w:pPr>
        <w:spacing w:after="0" w:line="240" w:lineRule="auto"/>
        <w:ind w:firstLine="709"/>
        <w:jc w:val="both"/>
        <w:rPr>
          <w:rFonts w:ascii="Times New Roman" w:hAnsi="Times New Roman"/>
          <w:sz w:val="28"/>
          <w:szCs w:val="28"/>
        </w:rPr>
      </w:pPr>
      <w:r>
        <w:rPr>
          <w:rFonts w:ascii="Times New Roman" w:hAnsi="Times New Roman"/>
          <w:sz w:val="28"/>
          <w:szCs w:val="28"/>
        </w:rPr>
        <w:t>Женат, имеет двоих детей.</w:t>
      </w:r>
    </w:p>
    <w:p w:rsidR="00AF7207" w:rsidRDefault="00AF7207" w:rsidP="00CF605B">
      <w:pPr>
        <w:spacing w:after="0" w:line="240" w:lineRule="auto"/>
        <w:ind w:firstLine="709"/>
        <w:jc w:val="both"/>
        <w:rPr>
          <w:rFonts w:ascii="Times New Roman" w:hAnsi="Times New Roman"/>
          <w:sz w:val="28"/>
          <w:szCs w:val="28"/>
        </w:rPr>
      </w:pPr>
    </w:p>
    <w:p w:rsidR="00AF7207" w:rsidRDefault="00AF7207" w:rsidP="00CF605B">
      <w:pPr>
        <w:spacing w:after="0" w:line="240" w:lineRule="auto"/>
        <w:ind w:firstLine="709"/>
        <w:jc w:val="both"/>
        <w:rPr>
          <w:rFonts w:ascii="Times New Roman" w:hAnsi="Times New Roman"/>
          <w:sz w:val="28"/>
          <w:szCs w:val="28"/>
        </w:rPr>
      </w:pPr>
    </w:p>
    <w:p w:rsidR="00AF7207" w:rsidRDefault="00AF7207" w:rsidP="00CF605B">
      <w:pPr>
        <w:spacing w:after="0" w:line="240" w:lineRule="auto"/>
        <w:ind w:firstLine="709"/>
        <w:jc w:val="both"/>
        <w:rPr>
          <w:rFonts w:ascii="Times New Roman" w:hAnsi="Times New Roman"/>
          <w:sz w:val="28"/>
          <w:szCs w:val="28"/>
        </w:rPr>
      </w:pPr>
    </w:p>
    <w:p w:rsidR="00AF7207" w:rsidRDefault="00AF7207" w:rsidP="00CF605B">
      <w:pPr>
        <w:spacing w:after="0" w:line="240" w:lineRule="auto"/>
        <w:jc w:val="both"/>
        <w:rPr>
          <w:rFonts w:ascii="Times New Roman" w:hAnsi="Times New Roman"/>
          <w:sz w:val="28"/>
          <w:szCs w:val="28"/>
        </w:rPr>
      </w:pPr>
      <w:r>
        <w:rPr>
          <w:rFonts w:ascii="Times New Roman" w:hAnsi="Times New Roman"/>
          <w:sz w:val="28"/>
          <w:szCs w:val="28"/>
        </w:rPr>
        <w:t xml:space="preserve">Председатель </w:t>
      </w:r>
    </w:p>
    <w:p w:rsidR="00AF7207" w:rsidRDefault="00AF7207" w:rsidP="00CF605B">
      <w:pPr>
        <w:spacing w:after="0" w:line="240" w:lineRule="auto"/>
        <w:jc w:val="both"/>
        <w:rPr>
          <w:rFonts w:ascii="Times New Roman" w:hAnsi="Times New Roman"/>
          <w:sz w:val="28"/>
          <w:szCs w:val="28"/>
        </w:rPr>
      </w:pPr>
      <w:r>
        <w:rPr>
          <w:rFonts w:ascii="Times New Roman" w:hAnsi="Times New Roman"/>
          <w:sz w:val="28"/>
          <w:szCs w:val="28"/>
        </w:rPr>
        <w:t xml:space="preserve">Законодательного Собрания                                                             </w:t>
      </w:r>
      <w:bookmarkStart w:id="0" w:name="_GoBack"/>
      <w:bookmarkEnd w:id="0"/>
      <w:r>
        <w:rPr>
          <w:rFonts w:ascii="Times New Roman" w:hAnsi="Times New Roman"/>
          <w:sz w:val="28"/>
          <w:szCs w:val="28"/>
        </w:rPr>
        <w:t xml:space="preserve"> Е.А. Овечкин</w:t>
      </w:r>
    </w:p>
    <w:p w:rsidR="00AF7207" w:rsidRDefault="00AF7207" w:rsidP="00702A44">
      <w:pPr>
        <w:spacing w:after="0" w:line="240" w:lineRule="auto"/>
        <w:ind w:firstLine="709"/>
        <w:jc w:val="both"/>
        <w:rPr>
          <w:rFonts w:ascii="Times New Roman" w:hAnsi="Times New Roman"/>
          <w:sz w:val="28"/>
          <w:szCs w:val="28"/>
        </w:rPr>
      </w:pPr>
    </w:p>
    <w:sectPr w:rsidR="00AF7207" w:rsidSect="00DF058C">
      <w:headerReference w:type="default" r:id="rId6"/>
      <w:pgSz w:w="11906" w:h="16838"/>
      <w:pgMar w:top="851"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207" w:rsidRDefault="00AF7207" w:rsidP="007777D9">
      <w:pPr>
        <w:spacing w:after="0" w:line="240" w:lineRule="auto"/>
      </w:pPr>
      <w:r>
        <w:separator/>
      </w:r>
    </w:p>
  </w:endnote>
  <w:endnote w:type="continuationSeparator" w:id="1">
    <w:p w:rsidR="00AF7207" w:rsidRDefault="00AF7207" w:rsidP="007777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207" w:rsidRDefault="00AF7207" w:rsidP="007777D9">
      <w:pPr>
        <w:spacing w:after="0" w:line="240" w:lineRule="auto"/>
      </w:pPr>
      <w:r>
        <w:separator/>
      </w:r>
    </w:p>
  </w:footnote>
  <w:footnote w:type="continuationSeparator" w:id="1">
    <w:p w:rsidR="00AF7207" w:rsidRDefault="00AF7207" w:rsidP="007777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207" w:rsidRDefault="00AF7207">
    <w:pPr>
      <w:pStyle w:val="Header"/>
      <w:jc w:val="center"/>
    </w:pPr>
    <w:fldSimple w:instr=" PAGE   \* MERGEFORMAT ">
      <w:r>
        <w:rPr>
          <w:noProof/>
        </w:rPr>
        <w:t>2</w:t>
      </w:r>
    </w:fldSimple>
  </w:p>
  <w:p w:rsidR="00AF7207" w:rsidRDefault="00AF72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67ED7"/>
    <w:rsid w:val="0000394E"/>
    <w:rsid w:val="00007915"/>
    <w:rsid w:val="00007DBD"/>
    <w:rsid w:val="00011BBC"/>
    <w:rsid w:val="00012214"/>
    <w:rsid w:val="0001230D"/>
    <w:rsid w:val="00012C4A"/>
    <w:rsid w:val="00016141"/>
    <w:rsid w:val="000264C8"/>
    <w:rsid w:val="0002735A"/>
    <w:rsid w:val="000311A2"/>
    <w:rsid w:val="00031348"/>
    <w:rsid w:val="00032EB7"/>
    <w:rsid w:val="00033D94"/>
    <w:rsid w:val="000353EB"/>
    <w:rsid w:val="0003550E"/>
    <w:rsid w:val="000539E0"/>
    <w:rsid w:val="00053DB1"/>
    <w:rsid w:val="000609A6"/>
    <w:rsid w:val="00060A60"/>
    <w:rsid w:val="0006120A"/>
    <w:rsid w:val="0006126F"/>
    <w:rsid w:val="00065FCD"/>
    <w:rsid w:val="0007286A"/>
    <w:rsid w:val="0007543F"/>
    <w:rsid w:val="000965CD"/>
    <w:rsid w:val="000A3673"/>
    <w:rsid w:val="000A3B49"/>
    <w:rsid w:val="000A46A7"/>
    <w:rsid w:val="000A5E50"/>
    <w:rsid w:val="000B3158"/>
    <w:rsid w:val="000B358C"/>
    <w:rsid w:val="000B4DB9"/>
    <w:rsid w:val="000B6636"/>
    <w:rsid w:val="000B6F60"/>
    <w:rsid w:val="000C239D"/>
    <w:rsid w:val="000E2F64"/>
    <w:rsid w:val="000F6C04"/>
    <w:rsid w:val="00101F4F"/>
    <w:rsid w:val="0010324E"/>
    <w:rsid w:val="001044C4"/>
    <w:rsid w:val="001104BD"/>
    <w:rsid w:val="00113288"/>
    <w:rsid w:val="00121E1B"/>
    <w:rsid w:val="0012642A"/>
    <w:rsid w:val="001270B9"/>
    <w:rsid w:val="00127CDD"/>
    <w:rsid w:val="00131862"/>
    <w:rsid w:val="00141781"/>
    <w:rsid w:val="00146EA7"/>
    <w:rsid w:val="00153884"/>
    <w:rsid w:val="00153FCA"/>
    <w:rsid w:val="001545B9"/>
    <w:rsid w:val="00157F0E"/>
    <w:rsid w:val="00160DAF"/>
    <w:rsid w:val="00162F99"/>
    <w:rsid w:val="001646B8"/>
    <w:rsid w:val="00171763"/>
    <w:rsid w:val="001760B5"/>
    <w:rsid w:val="001872DD"/>
    <w:rsid w:val="00192953"/>
    <w:rsid w:val="00193BBC"/>
    <w:rsid w:val="00197ED4"/>
    <w:rsid w:val="001A1180"/>
    <w:rsid w:val="001A1573"/>
    <w:rsid w:val="001A176D"/>
    <w:rsid w:val="001A1F8A"/>
    <w:rsid w:val="001A296B"/>
    <w:rsid w:val="001A36C1"/>
    <w:rsid w:val="001A4349"/>
    <w:rsid w:val="001A4C1E"/>
    <w:rsid w:val="001B30C3"/>
    <w:rsid w:val="001B76EA"/>
    <w:rsid w:val="001B7CE9"/>
    <w:rsid w:val="001C03A0"/>
    <w:rsid w:val="001C280B"/>
    <w:rsid w:val="001D58FA"/>
    <w:rsid w:val="001E4E7E"/>
    <w:rsid w:val="001E5CD3"/>
    <w:rsid w:val="001E7565"/>
    <w:rsid w:val="001F167B"/>
    <w:rsid w:val="001F7C2D"/>
    <w:rsid w:val="00207A21"/>
    <w:rsid w:val="00210971"/>
    <w:rsid w:val="00214905"/>
    <w:rsid w:val="00214908"/>
    <w:rsid w:val="00217509"/>
    <w:rsid w:val="00220BDA"/>
    <w:rsid w:val="0022108D"/>
    <w:rsid w:val="00221AAF"/>
    <w:rsid w:val="00222036"/>
    <w:rsid w:val="00222E1A"/>
    <w:rsid w:val="00223FB4"/>
    <w:rsid w:val="00225575"/>
    <w:rsid w:val="00225F29"/>
    <w:rsid w:val="00227B0B"/>
    <w:rsid w:val="00235472"/>
    <w:rsid w:val="00237A48"/>
    <w:rsid w:val="002433EB"/>
    <w:rsid w:val="002457CF"/>
    <w:rsid w:val="00250128"/>
    <w:rsid w:val="0025060C"/>
    <w:rsid w:val="00252536"/>
    <w:rsid w:val="0025353E"/>
    <w:rsid w:val="002626FF"/>
    <w:rsid w:val="00264D7F"/>
    <w:rsid w:val="002727C4"/>
    <w:rsid w:val="00284876"/>
    <w:rsid w:val="0029184F"/>
    <w:rsid w:val="00291FF7"/>
    <w:rsid w:val="002959FD"/>
    <w:rsid w:val="00296C91"/>
    <w:rsid w:val="002A38A3"/>
    <w:rsid w:val="002A4894"/>
    <w:rsid w:val="002A5F53"/>
    <w:rsid w:val="002B5EE5"/>
    <w:rsid w:val="002C172C"/>
    <w:rsid w:val="002C1AEC"/>
    <w:rsid w:val="002C791D"/>
    <w:rsid w:val="002D1220"/>
    <w:rsid w:val="002D2082"/>
    <w:rsid w:val="002D74C2"/>
    <w:rsid w:val="002E1C1D"/>
    <w:rsid w:val="002E4117"/>
    <w:rsid w:val="002E42F8"/>
    <w:rsid w:val="002E4D4E"/>
    <w:rsid w:val="002E7E6D"/>
    <w:rsid w:val="002F1679"/>
    <w:rsid w:val="002F1A83"/>
    <w:rsid w:val="002F4262"/>
    <w:rsid w:val="002F6A70"/>
    <w:rsid w:val="002F7A81"/>
    <w:rsid w:val="00302175"/>
    <w:rsid w:val="00303ED0"/>
    <w:rsid w:val="00306385"/>
    <w:rsid w:val="00325235"/>
    <w:rsid w:val="00330E0C"/>
    <w:rsid w:val="00336FA1"/>
    <w:rsid w:val="003376C1"/>
    <w:rsid w:val="00337BB6"/>
    <w:rsid w:val="003418C3"/>
    <w:rsid w:val="00342C06"/>
    <w:rsid w:val="00343363"/>
    <w:rsid w:val="00343689"/>
    <w:rsid w:val="00347B7F"/>
    <w:rsid w:val="003505ED"/>
    <w:rsid w:val="00355FEB"/>
    <w:rsid w:val="00357989"/>
    <w:rsid w:val="00361F7F"/>
    <w:rsid w:val="00365BCB"/>
    <w:rsid w:val="00370B14"/>
    <w:rsid w:val="00371C24"/>
    <w:rsid w:val="003811A5"/>
    <w:rsid w:val="003834FB"/>
    <w:rsid w:val="003835EB"/>
    <w:rsid w:val="0038454B"/>
    <w:rsid w:val="00385B09"/>
    <w:rsid w:val="00391167"/>
    <w:rsid w:val="00391342"/>
    <w:rsid w:val="003A457F"/>
    <w:rsid w:val="003B1EEC"/>
    <w:rsid w:val="003B475D"/>
    <w:rsid w:val="003C0B73"/>
    <w:rsid w:val="003C0F0A"/>
    <w:rsid w:val="003C1BCF"/>
    <w:rsid w:val="003C716B"/>
    <w:rsid w:val="003D3706"/>
    <w:rsid w:val="003D733E"/>
    <w:rsid w:val="003D75C0"/>
    <w:rsid w:val="003E1593"/>
    <w:rsid w:val="003E7503"/>
    <w:rsid w:val="003F2563"/>
    <w:rsid w:val="003F4A77"/>
    <w:rsid w:val="00401A73"/>
    <w:rsid w:val="00404061"/>
    <w:rsid w:val="0040627A"/>
    <w:rsid w:val="004107BA"/>
    <w:rsid w:val="00413754"/>
    <w:rsid w:val="004175DF"/>
    <w:rsid w:val="00431FAC"/>
    <w:rsid w:val="0043501C"/>
    <w:rsid w:val="004400A1"/>
    <w:rsid w:val="00440497"/>
    <w:rsid w:val="004452AD"/>
    <w:rsid w:val="004469F3"/>
    <w:rsid w:val="0046199A"/>
    <w:rsid w:val="00465927"/>
    <w:rsid w:val="00474039"/>
    <w:rsid w:val="0047460B"/>
    <w:rsid w:val="00497C02"/>
    <w:rsid w:val="004A466F"/>
    <w:rsid w:val="004A69A4"/>
    <w:rsid w:val="004B2293"/>
    <w:rsid w:val="004B3EB0"/>
    <w:rsid w:val="004B5182"/>
    <w:rsid w:val="004B631B"/>
    <w:rsid w:val="004C0DCC"/>
    <w:rsid w:val="004C292A"/>
    <w:rsid w:val="004C634D"/>
    <w:rsid w:val="004C724C"/>
    <w:rsid w:val="004D26C6"/>
    <w:rsid w:val="004D3A9F"/>
    <w:rsid w:val="004D5B4A"/>
    <w:rsid w:val="004D60D6"/>
    <w:rsid w:val="00506FCC"/>
    <w:rsid w:val="00510BF5"/>
    <w:rsid w:val="005209DA"/>
    <w:rsid w:val="00526A65"/>
    <w:rsid w:val="005400F9"/>
    <w:rsid w:val="0054565B"/>
    <w:rsid w:val="005456AB"/>
    <w:rsid w:val="00545FCA"/>
    <w:rsid w:val="005470B0"/>
    <w:rsid w:val="0054743C"/>
    <w:rsid w:val="00553705"/>
    <w:rsid w:val="00555BB4"/>
    <w:rsid w:val="00556F86"/>
    <w:rsid w:val="00560711"/>
    <w:rsid w:val="00560D57"/>
    <w:rsid w:val="00560DCE"/>
    <w:rsid w:val="005818AC"/>
    <w:rsid w:val="00585678"/>
    <w:rsid w:val="00590AF9"/>
    <w:rsid w:val="00593435"/>
    <w:rsid w:val="00593646"/>
    <w:rsid w:val="005A5081"/>
    <w:rsid w:val="005A7A9D"/>
    <w:rsid w:val="005B0B78"/>
    <w:rsid w:val="005B4364"/>
    <w:rsid w:val="005B6518"/>
    <w:rsid w:val="005B6DCA"/>
    <w:rsid w:val="005B6F4B"/>
    <w:rsid w:val="005C6368"/>
    <w:rsid w:val="005D01D2"/>
    <w:rsid w:val="005D0A15"/>
    <w:rsid w:val="005D26C9"/>
    <w:rsid w:val="005D4693"/>
    <w:rsid w:val="005D5387"/>
    <w:rsid w:val="005D7C2D"/>
    <w:rsid w:val="005E0555"/>
    <w:rsid w:val="005F04AD"/>
    <w:rsid w:val="005F24D3"/>
    <w:rsid w:val="005F329F"/>
    <w:rsid w:val="005F6893"/>
    <w:rsid w:val="00601242"/>
    <w:rsid w:val="006014E3"/>
    <w:rsid w:val="006027C7"/>
    <w:rsid w:val="00613176"/>
    <w:rsid w:val="006162F8"/>
    <w:rsid w:val="0062476F"/>
    <w:rsid w:val="00625152"/>
    <w:rsid w:val="00627B2E"/>
    <w:rsid w:val="0063201E"/>
    <w:rsid w:val="0063456C"/>
    <w:rsid w:val="00636282"/>
    <w:rsid w:val="006408F0"/>
    <w:rsid w:val="0064551C"/>
    <w:rsid w:val="006461D5"/>
    <w:rsid w:val="006618DD"/>
    <w:rsid w:val="00667476"/>
    <w:rsid w:val="00667ED7"/>
    <w:rsid w:val="0067161F"/>
    <w:rsid w:val="00672BF4"/>
    <w:rsid w:val="006750E5"/>
    <w:rsid w:val="0067578D"/>
    <w:rsid w:val="006839FC"/>
    <w:rsid w:val="00684161"/>
    <w:rsid w:val="006854D7"/>
    <w:rsid w:val="00693781"/>
    <w:rsid w:val="00693C83"/>
    <w:rsid w:val="006A40D7"/>
    <w:rsid w:val="006A7DCB"/>
    <w:rsid w:val="006C04B6"/>
    <w:rsid w:val="006C4FB6"/>
    <w:rsid w:val="006C6D5A"/>
    <w:rsid w:val="006C7F2C"/>
    <w:rsid w:val="006D472F"/>
    <w:rsid w:val="006D553E"/>
    <w:rsid w:val="006E4E0F"/>
    <w:rsid w:val="006F002D"/>
    <w:rsid w:val="006F5727"/>
    <w:rsid w:val="007029C0"/>
    <w:rsid w:val="00702A44"/>
    <w:rsid w:val="00704ABE"/>
    <w:rsid w:val="0070581B"/>
    <w:rsid w:val="007062F4"/>
    <w:rsid w:val="00707DA6"/>
    <w:rsid w:val="00712863"/>
    <w:rsid w:val="00714B00"/>
    <w:rsid w:val="0071612C"/>
    <w:rsid w:val="0071616E"/>
    <w:rsid w:val="00722D54"/>
    <w:rsid w:val="00730AF6"/>
    <w:rsid w:val="00733BA0"/>
    <w:rsid w:val="00733F0E"/>
    <w:rsid w:val="0075236F"/>
    <w:rsid w:val="00761C1A"/>
    <w:rsid w:val="0076238F"/>
    <w:rsid w:val="00766C87"/>
    <w:rsid w:val="007672B8"/>
    <w:rsid w:val="00767CF3"/>
    <w:rsid w:val="00771071"/>
    <w:rsid w:val="00771124"/>
    <w:rsid w:val="00776EF4"/>
    <w:rsid w:val="007777D9"/>
    <w:rsid w:val="00790766"/>
    <w:rsid w:val="007907AF"/>
    <w:rsid w:val="00792B19"/>
    <w:rsid w:val="00795174"/>
    <w:rsid w:val="007971D3"/>
    <w:rsid w:val="007A30A9"/>
    <w:rsid w:val="007B0EED"/>
    <w:rsid w:val="007B1B5F"/>
    <w:rsid w:val="007B2666"/>
    <w:rsid w:val="007B3C16"/>
    <w:rsid w:val="007B59B2"/>
    <w:rsid w:val="007B7CE9"/>
    <w:rsid w:val="007B7E33"/>
    <w:rsid w:val="007C0B78"/>
    <w:rsid w:val="007C4B9F"/>
    <w:rsid w:val="007C51BF"/>
    <w:rsid w:val="007C6B54"/>
    <w:rsid w:val="007D3DEB"/>
    <w:rsid w:val="007D5C28"/>
    <w:rsid w:val="007D5CD4"/>
    <w:rsid w:val="007E58F3"/>
    <w:rsid w:val="007E62E5"/>
    <w:rsid w:val="007F1152"/>
    <w:rsid w:val="007F1E8B"/>
    <w:rsid w:val="007F4015"/>
    <w:rsid w:val="007F5A7B"/>
    <w:rsid w:val="007F655A"/>
    <w:rsid w:val="00804267"/>
    <w:rsid w:val="00810EEE"/>
    <w:rsid w:val="00811A7D"/>
    <w:rsid w:val="008132A4"/>
    <w:rsid w:val="00817367"/>
    <w:rsid w:val="008176F2"/>
    <w:rsid w:val="00825BEB"/>
    <w:rsid w:val="0082719C"/>
    <w:rsid w:val="00835939"/>
    <w:rsid w:val="0084037E"/>
    <w:rsid w:val="008432E3"/>
    <w:rsid w:val="00846CC5"/>
    <w:rsid w:val="00853FB1"/>
    <w:rsid w:val="008557F3"/>
    <w:rsid w:val="00855DF8"/>
    <w:rsid w:val="00861CEC"/>
    <w:rsid w:val="008624C5"/>
    <w:rsid w:val="008639B2"/>
    <w:rsid w:val="0086729A"/>
    <w:rsid w:val="00877822"/>
    <w:rsid w:val="00881398"/>
    <w:rsid w:val="0088408C"/>
    <w:rsid w:val="008850C7"/>
    <w:rsid w:val="00885DB0"/>
    <w:rsid w:val="00886984"/>
    <w:rsid w:val="00892120"/>
    <w:rsid w:val="00892874"/>
    <w:rsid w:val="00893E7C"/>
    <w:rsid w:val="008951AB"/>
    <w:rsid w:val="008958E2"/>
    <w:rsid w:val="00897358"/>
    <w:rsid w:val="008A10AB"/>
    <w:rsid w:val="008A50AC"/>
    <w:rsid w:val="008A79F9"/>
    <w:rsid w:val="008B37ED"/>
    <w:rsid w:val="008B47D0"/>
    <w:rsid w:val="008B4DF9"/>
    <w:rsid w:val="008B634B"/>
    <w:rsid w:val="008B7EB2"/>
    <w:rsid w:val="008C0F8B"/>
    <w:rsid w:val="008C186D"/>
    <w:rsid w:val="008C1BEE"/>
    <w:rsid w:val="008C1F60"/>
    <w:rsid w:val="008C6874"/>
    <w:rsid w:val="008C6F37"/>
    <w:rsid w:val="008C717D"/>
    <w:rsid w:val="008C7975"/>
    <w:rsid w:val="008D44D7"/>
    <w:rsid w:val="008D4A8D"/>
    <w:rsid w:val="008D74DD"/>
    <w:rsid w:val="008E05EE"/>
    <w:rsid w:val="008E45A2"/>
    <w:rsid w:val="008E54B5"/>
    <w:rsid w:val="008E5D05"/>
    <w:rsid w:val="008E5F9F"/>
    <w:rsid w:val="008E624E"/>
    <w:rsid w:val="008E62D9"/>
    <w:rsid w:val="008F1ABA"/>
    <w:rsid w:val="008F20DB"/>
    <w:rsid w:val="008F6EE4"/>
    <w:rsid w:val="00907A9B"/>
    <w:rsid w:val="009133C8"/>
    <w:rsid w:val="00916BDC"/>
    <w:rsid w:val="00917489"/>
    <w:rsid w:val="00920855"/>
    <w:rsid w:val="00926624"/>
    <w:rsid w:val="00926F13"/>
    <w:rsid w:val="009278F9"/>
    <w:rsid w:val="00927AF7"/>
    <w:rsid w:val="00932CBA"/>
    <w:rsid w:val="00933BD8"/>
    <w:rsid w:val="009350D0"/>
    <w:rsid w:val="00935740"/>
    <w:rsid w:val="009365E8"/>
    <w:rsid w:val="00942501"/>
    <w:rsid w:val="00946B38"/>
    <w:rsid w:val="009521EC"/>
    <w:rsid w:val="009524CA"/>
    <w:rsid w:val="00957B2F"/>
    <w:rsid w:val="00957EAA"/>
    <w:rsid w:val="009607CB"/>
    <w:rsid w:val="00966B8C"/>
    <w:rsid w:val="0097137E"/>
    <w:rsid w:val="0097146A"/>
    <w:rsid w:val="00971A70"/>
    <w:rsid w:val="00972F88"/>
    <w:rsid w:val="0097401F"/>
    <w:rsid w:val="009829BD"/>
    <w:rsid w:val="009872FB"/>
    <w:rsid w:val="009949EA"/>
    <w:rsid w:val="00997DF8"/>
    <w:rsid w:val="009A4BD1"/>
    <w:rsid w:val="009B249D"/>
    <w:rsid w:val="009B4A51"/>
    <w:rsid w:val="009C1348"/>
    <w:rsid w:val="009C26BD"/>
    <w:rsid w:val="009C4C67"/>
    <w:rsid w:val="009C7EA7"/>
    <w:rsid w:val="009D05AE"/>
    <w:rsid w:val="009D4551"/>
    <w:rsid w:val="009D7568"/>
    <w:rsid w:val="009D7683"/>
    <w:rsid w:val="009E19EC"/>
    <w:rsid w:val="009E269D"/>
    <w:rsid w:val="009F0987"/>
    <w:rsid w:val="009F10B1"/>
    <w:rsid w:val="009F48DC"/>
    <w:rsid w:val="009F7946"/>
    <w:rsid w:val="00A00D16"/>
    <w:rsid w:val="00A03024"/>
    <w:rsid w:val="00A22B02"/>
    <w:rsid w:val="00A34958"/>
    <w:rsid w:val="00A365A5"/>
    <w:rsid w:val="00A41ED5"/>
    <w:rsid w:val="00A5035C"/>
    <w:rsid w:val="00A523B4"/>
    <w:rsid w:val="00A546F0"/>
    <w:rsid w:val="00A54ABF"/>
    <w:rsid w:val="00A57D1E"/>
    <w:rsid w:val="00A6547D"/>
    <w:rsid w:val="00A72E0E"/>
    <w:rsid w:val="00A74B34"/>
    <w:rsid w:val="00A7780B"/>
    <w:rsid w:val="00A77E4B"/>
    <w:rsid w:val="00A81FB3"/>
    <w:rsid w:val="00A96BA2"/>
    <w:rsid w:val="00AA5D0E"/>
    <w:rsid w:val="00AB155A"/>
    <w:rsid w:val="00AB1A1F"/>
    <w:rsid w:val="00AB4E19"/>
    <w:rsid w:val="00AC2565"/>
    <w:rsid w:val="00AC4462"/>
    <w:rsid w:val="00AC532E"/>
    <w:rsid w:val="00AC6C45"/>
    <w:rsid w:val="00AC73FB"/>
    <w:rsid w:val="00AC7828"/>
    <w:rsid w:val="00AD1DC4"/>
    <w:rsid w:val="00AD22AA"/>
    <w:rsid w:val="00AF6218"/>
    <w:rsid w:val="00AF703A"/>
    <w:rsid w:val="00AF7207"/>
    <w:rsid w:val="00B06A4B"/>
    <w:rsid w:val="00B06CB3"/>
    <w:rsid w:val="00B106D1"/>
    <w:rsid w:val="00B14B2F"/>
    <w:rsid w:val="00B1618F"/>
    <w:rsid w:val="00B233D4"/>
    <w:rsid w:val="00B25A62"/>
    <w:rsid w:val="00B26F46"/>
    <w:rsid w:val="00B31087"/>
    <w:rsid w:val="00B32D05"/>
    <w:rsid w:val="00B405C5"/>
    <w:rsid w:val="00B4432F"/>
    <w:rsid w:val="00B52794"/>
    <w:rsid w:val="00B5420C"/>
    <w:rsid w:val="00B549EC"/>
    <w:rsid w:val="00B67346"/>
    <w:rsid w:val="00B67EB2"/>
    <w:rsid w:val="00B80D61"/>
    <w:rsid w:val="00B8248F"/>
    <w:rsid w:val="00B83255"/>
    <w:rsid w:val="00B85DFC"/>
    <w:rsid w:val="00B935D2"/>
    <w:rsid w:val="00B94700"/>
    <w:rsid w:val="00BA2757"/>
    <w:rsid w:val="00BA5110"/>
    <w:rsid w:val="00BB2432"/>
    <w:rsid w:val="00BB3AD8"/>
    <w:rsid w:val="00BB48B0"/>
    <w:rsid w:val="00BC29B0"/>
    <w:rsid w:val="00BC2E1A"/>
    <w:rsid w:val="00BC3405"/>
    <w:rsid w:val="00BC78CE"/>
    <w:rsid w:val="00BD125C"/>
    <w:rsid w:val="00BD61B4"/>
    <w:rsid w:val="00BD6FD7"/>
    <w:rsid w:val="00BE1128"/>
    <w:rsid w:val="00BE1492"/>
    <w:rsid w:val="00BE2111"/>
    <w:rsid w:val="00BE40A4"/>
    <w:rsid w:val="00BE49DE"/>
    <w:rsid w:val="00BE4CC9"/>
    <w:rsid w:val="00BE56CE"/>
    <w:rsid w:val="00C01F45"/>
    <w:rsid w:val="00C10C52"/>
    <w:rsid w:val="00C12394"/>
    <w:rsid w:val="00C12E57"/>
    <w:rsid w:val="00C14EAC"/>
    <w:rsid w:val="00C159C6"/>
    <w:rsid w:val="00C25BA2"/>
    <w:rsid w:val="00C31D3F"/>
    <w:rsid w:val="00C34FAE"/>
    <w:rsid w:val="00C40BC0"/>
    <w:rsid w:val="00C46E5A"/>
    <w:rsid w:val="00C47EC2"/>
    <w:rsid w:val="00C511EC"/>
    <w:rsid w:val="00C52C7B"/>
    <w:rsid w:val="00C53C19"/>
    <w:rsid w:val="00C53C48"/>
    <w:rsid w:val="00C54488"/>
    <w:rsid w:val="00C5459A"/>
    <w:rsid w:val="00C554C0"/>
    <w:rsid w:val="00C565E5"/>
    <w:rsid w:val="00C56C7A"/>
    <w:rsid w:val="00C60D2E"/>
    <w:rsid w:val="00C61998"/>
    <w:rsid w:val="00C62660"/>
    <w:rsid w:val="00C64AAA"/>
    <w:rsid w:val="00C6654F"/>
    <w:rsid w:val="00C71074"/>
    <w:rsid w:val="00C734E6"/>
    <w:rsid w:val="00C8497C"/>
    <w:rsid w:val="00C875EE"/>
    <w:rsid w:val="00C87649"/>
    <w:rsid w:val="00C90500"/>
    <w:rsid w:val="00C90829"/>
    <w:rsid w:val="00C90A5F"/>
    <w:rsid w:val="00C91B2A"/>
    <w:rsid w:val="00C97513"/>
    <w:rsid w:val="00CA0C0E"/>
    <w:rsid w:val="00CA6056"/>
    <w:rsid w:val="00CA6191"/>
    <w:rsid w:val="00CA698D"/>
    <w:rsid w:val="00CB5D2B"/>
    <w:rsid w:val="00CB71D9"/>
    <w:rsid w:val="00CB72CC"/>
    <w:rsid w:val="00CC2AAB"/>
    <w:rsid w:val="00CC7DD9"/>
    <w:rsid w:val="00CD1A27"/>
    <w:rsid w:val="00CD1AA1"/>
    <w:rsid w:val="00CE51DF"/>
    <w:rsid w:val="00CF605B"/>
    <w:rsid w:val="00D00692"/>
    <w:rsid w:val="00D006DF"/>
    <w:rsid w:val="00D04008"/>
    <w:rsid w:val="00D078A5"/>
    <w:rsid w:val="00D14453"/>
    <w:rsid w:val="00D14876"/>
    <w:rsid w:val="00D1654F"/>
    <w:rsid w:val="00D20A6A"/>
    <w:rsid w:val="00D2547D"/>
    <w:rsid w:val="00D3217A"/>
    <w:rsid w:val="00D326F9"/>
    <w:rsid w:val="00D33BD4"/>
    <w:rsid w:val="00D33FC6"/>
    <w:rsid w:val="00D41767"/>
    <w:rsid w:val="00D46B9C"/>
    <w:rsid w:val="00D57002"/>
    <w:rsid w:val="00D635B4"/>
    <w:rsid w:val="00D6698A"/>
    <w:rsid w:val="00D70267"/>
    <w:rsid w:val="00D70943"/>
    <w:rsid w:val="00D71C9E"/>
    <w:rsid w:val="00D766DB"/>
    <w:rsid w:val="00D77153"/>
    <w:rsid w:val="00D854FB"/>
    <w:rsid w:val="00D90627"/>
    <w:rsid w:val="00D96E7B"/>
    <w:rsid w:val="00DA04DB"/>
    <w:rsid w:val="00DA0545"/>
    <w:rsid w:val="00DA529D"/>
    <w:rsid w:val="00DC6834"/>
    <w:rsid w:val="00DD1183"/>
    <w:rsid w:val="00DD3FE4"/>
    <w:rsid w:val="00DD5575"/>
    <w:rsid w:val="00DD78CA"/>
    <w:rsid w:val="00DD7D5C"/>
    <w:rsid w:val="00DE6B41"/>
    <w:rsid w:val="00DF058C"/>
    <w:rsid w:val="00E00C23"/>
    <w:rsid w:val="00E01EE4"/>
    <w:rsid w:val="00E07851"/>
    <w:rsid w:val="00E07E29"/>
    <w:rsid w:val="00E118FB"/>
    <w:rsid w:val="00E12EE9"/>
    <w:rsid w:val="00E13FFB"/>
    <w:rsid w:val="00E220B3"/>
    <w:rsid w:val="00E2276B"/>
    <w:rsid w:val="00E22CDA"/>
    <w:rsid w:val="00E22FC7"/>
    <w:rsid w:val="00E3039D"/>
    <w:rsid w:val="00E312D3"/>
    <w:rsid w:val="00E3658C"/>
    <w:rsid w:val="00E52048"/>
    <w:rsid w:val="00E56BCC"/>
    <w:rsid w:val="00E65AD0"/>
    <w:rsid w:val="00E65E4F"/>
    <w:rsid w:val="00E672B3"/>
    <w:rsid w:val="00E71BEC"/>
    <w:rsid w:val="00E745C7"/>
    <w:rsid w:val="00E7490B"/>
    <w:rsid w:val="00E75C89"/>
    <w:rsid w:val="00E76AE7"/>
    <w:rsid w:val="00E76F8E"/>
    <w:rsid w:val="00E80030"/>
    <w:rsid w:val="00E84AC4"/>
    <w:rsid w:val="00E85E9D"/>
    <w:rsid w:val="00E93296"/>
    <w:rsid w:val="00E94FF2"/>
    <w:rsid w:val="00EA2102"/>
    <w:rsid w:val="00EA2231"/>
    <w:rsid w:val="00EA2CE7"/>
    <w:rsid w:val="00EA4ADE"/>
    <w:rsid w:val="00EA64E5"/>
    <w:rsid w:val="00EA7BCF"/>
    <w:rsid w:val="00EB304F"/>
    <w:rsid w:val="00EB598F"/>
    <w:rsid w:val="00EB756C"/>
    <w:rsid w:val="00EB7591"/>
    <w:rsid w:val="00EB7623"/>
    <w:rsid w:val="00EC3919"/>
    <w:rsid w:val="00EC4E5E"/>
    <w:rsid w:val="00EE2793"/>
    <w:rsid w:val="00EE2DB6"/>
    <w:rsid w:val="00EE3B89"/>
    <w:rsid w:val="00EE41B5"/>
    <w:rsid w:val="00EF100B"/>
    <w:rsid w:val="00EF1B57"/>
    <w:rsid w:val="00F0179F"/>
    <w:rsid w:val="00F01FE4"/>
    <w:rsid w:val="00F02022"/>
    <w:rsid w:val="00F04619"/>
    <w:rsid w:val="00F07AAE"/>
    <w:rsid w:val="00F168A1"/>
    <w:rsid w:val="00F22EF7"/>
    <w:rsid w:val="00F258A9"/>
    <w:rsid w:val="00F312B4"/>
    <w:rsid w:val="00F40FF3"/>
    <w:rsid w:val="00F41F42"/>
    <w:rsid w:val="00F45D51"/>
    <w:rsid w:val="00F50B74"/>
    <w:rsid w:val="00F60D90"/>
    <w:rsid w:val="00F61539"/>
    <w:rsid w:val="00F65EC8"/>
    <w:rsid w:val="00F662A1"/>
    <w:rsid w:val="00F74AB5"/>
    <w:rsid w:val="00F817CB"/>
    <w:rsid w:val="00F82298"/>
    <w:rsid w:val="00F94D38"/>
    <w:rsid w:val="00F96696"/>
    <w:rsid w:val="00FA0A06"/>
    <w:rsid w:val="00FA1E55"/>
    <w:rsid w:val="00FA249F"/>
    <w:rsid w:val="00FA4C68"/>
    <w:rsid w:val="00FA6E3A"/>
    <w:rsid w:val="00FB3CB7"/>
    <w:rsid w:val="00FB78C2"/>
    <w:rsid w:val="00FC5344"/>
    <w:rsid w:val="00FC70A4"/>
    <w:rsid w:val="00FD19A4"/>
    <w:rsid w:val="00FD72CA"/>
    <w:rsid w:val="00FE12BC"/>
    <w:rsid w:val="00FE476B"/>
    <w:rsid w:val="00FE5E7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98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777D9"/>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7777D9"/>
    <w:rPr>
      <w:rFonts w:cs="Times New Roman"/>
    </w:rPr>
  </w:style>
  <w:style w:type="paragraph" w:styleId="Footer">
    <w:name w:val="footer"/>
    <w:basedOn w:val="Normal"/>
    <w:link w:val="FooterChar"/>
    <w:uiPriority w:val="99"/>
    <w:semiHidden/>
    <w:rsid w:val="007777D9"/>
    <w:pPr>
      <w:tabs>
        <w:tab w:val="center" w:pos="4677"/>
        <w:tab w:val="right" w:pos="9355"/>
      </w:tabs>
      <w:spacing w:after="0" w:line="240" w:lineRule="auto"/>
    </w:pPr>
  </w:style>
  <w:style w:type="character" w:customStyle="1" w:styleId="FooterChar">
    <w:name w:val="Footer Char"/>
    <w:basedOn w:val="DefaultParagraphFont"/>
    <w:link w:val="Footer"/>
    <w:uiPriority w:val="99"/>
    <w:semiHidden/>
    <w:locked/>
    <w:rsid w:val="007777D9"/>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217</TotalTime>
  <Pages>2</Pages>
  <Words>728</Words>
  <Characters>4155</Characters>
  <Application>Microsoft Office Outlook</Application>
  <DocSecurity>0</DocSecurity>
  <Lines>0</Lines>
  <Paragraphs>0</Paragraphs>
  <ScaleCrop>false</ScaleCrop>
  <Company>DumaUGO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perfileva_n_b</cp:lastModifiedBy>
  <cp:revision>12</cp:revision>
  <cp:lastPrinted>2012-02-15T02:58:00Z</cp:lastPrinted>
  <dcterms:created xsi:type="dcterms:W3CDTF">2012-02-14T00:34:00Z</dcterms:created>
  <dcterms:modified xsi:type="dcterms:W3CDTF">2012-03-15T04:30:00Z</dcterms:modified>
</cp:coreProperties>
</file>