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FC734E">
        <w:tblPrEx>
          <w:tblCellMar>
            <w:top w:w="0" w:type="dxa"/>
            <w:bottom w:w="0" w:type="dxa"/>
          </w:tblCellMar>
        </w:tblPrEx>
        <w:trPr>
          <w:cantSplit/>
          <w:trHeight w:val="1278"/>
        </w:trPr>
        <w:tc>
          <w:tcPr>
            <w:tcW w:w="4820" w:type="dxa"/>
            <w:gridSpan w:val="5"/>
          </w:tcPr>
          <w:p w:rsidR="00FC734E" w:rsidRDefault="00FC734E" w:rsidP="0039667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pt" o:ole="" fillcolor="window">
                  <v:imagedata r:id="rId7" o:title=""/>
                </v:shape>
                <o:OLEObject Type="Embed" ProgID="Word.Picture.8" ShapeID="_x0000_i1025" DrawAspect="Content" ObjectID="_1391344819" r:id="rId8"/>
              </w:objec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FC734E" w:rsidRDefault="00FC734E" w:rsidP="00FC734E"/>
        </w:tc>
      </w:tr>
      <w:tr w:rsidR="00FC734E">
        <w:tblPrEx>
          <w:tblCellMar>
            <w:top w:w="0" w:type="dxa"/>
            <w:bottom w:w="0" w:type="dxa"/>
          </w:tblCellMar>
        </w:tblPrEx>
        <w:trPr>
          <w:cantSplit/>
          <w:trHeight w:val="1835"/>
        </w:trPr>
        <w:tc>
          <w:tcPr>
            <w:tcW w:w="4820" w:type="dxa"/>
            <w:gridSpan w:val="5"/>
          </w:tcPr>
          <w:p w:rsidR="00FC734E" w:rsidRDefault="00FC734E" w:rsidP="0033019C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C734E" w:rsidRDefault="00FC734E" w:rsidP="0033019C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C734E" w:rsidRDefault="00FC734E" w:rsidP="0033019C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экономической политике </w:t>
            </w:r>
          </w:p>
          <w:p w:rsidR="00FC734E" w:rsidRDefault="00FC734E" w:rsidP="0033019C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собственности  </w:t>
            </w:r>
          </w:p>
          <w:p w:rsidR="00FC734E" w:rsidRDefault="00FC734E" w:rsidP="0033019C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FC734E" w:rsidRDefault="00FC734E" w:rsidP="0033019C">
            <w:pPr>
              <w:ind w:firstLine="17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 xml:space="preserve">20-94-28, факс: (423) </w:t>
            </w:r>
            <w:r w:rsidR="00553887">
              <w:rPr>
                <w:sz w:val="16"/>
              </w:rPr>
              <w:t>2</w:t>
            </w:r>
            <w:r>
              <w:rPr>
                <w:sz w:val="16"/>
              </w:rPr>
              <w:t>20-86-11</w:t>
            </w:r>
          </w:p>
          <w:p w:rsidR="00FC734E" w:rsidRDefault="00FC734E" w:rsidP="0033019C">
            <w:pPr>
              <w:jc w:val="center"/>
              <w:rPr>
                <w:sz w:val="24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e</w:t>
            </w:r>
            <w:r w:rsidR="00761E10">
              <w:rPr>
                <w:sz w:val="16"/>
                <w:lang w:val="en-US"/>
              </w:rPr>
              <w:t>c</w:t>
            </w:r>
            <w:r>
              <w:rPr>
                <w:sz w:val="16"/>
                <w:lang w:val="en-US"/>
              </w:rPr>
              <w:t>onom</w:t>
            </w:r>
            <w:hyperlink r:id="rId9" w:history="1">
              <w:r w:rsidRPr="00D13A66">
                <w:rPr>
                  <w:sz w:val="16"/>
                  <w:szCs w:val="16"/>
                  <w:lang w:val="en-US"/>
                </w:rPr>
                <w:t>@zspk.gov.ru</w:t>
              </w:r>
            </w:hyperlink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7357C" w:rsidRDefault="00F7357C" w:rsidP="00FC734E">
            <w:r>
              <w:t xml:space="preserve">Губернатору </w:t>
            </w:r>
          </w:p>
          <w:p w:rsidR="00FC734E" w:rsidRDefault="00F7357C" w:rsidP="00FC734E">
            <w:r>
              <w:t>Приморского края</w:t>
            </w:r>
          </w:p>
          <w:p w:rsidR="00F7357C" w:rsidRDefault="00F7357C" w:rsidP="00FC734E"/>
          <w:p w:rsidR="00F7357C" w:rsidRDefault="00F7357C" w:rsidP="00FC734E">
            <w:r>
              <w:t xml:space="preserve">С.М. </w:t>
            </w:r>
            <w:proofErr w:type="spellStart"/>
            <w:r>
              <w:t>Дарькину</w:t>
            </w:r>
            <w:proofErr w:type="spellEnd"/>
          </w:p>
        </w:tc>
      </w:tr>
      <w:tr w:rsidR="00FC734E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Default="00FC734E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>
        <w:tblPrEx>
          <w:tblCellMar>
            <w:top w:w="0" w:type="dxa"/>
            <w:bottom w:w="0" w:type="dxa"/>
          </w:tblCellMar>
        </w:tblPrEx>
        <w:trPr>
          <w:gridBefore w:val="1"/>
          <w:wBefore w:w="284" w:type="dxa"/>
          <w:cantSplit/>
        </w:trPr>
        <w:tc>
          <w:tcPr>
            <w:tcW w:w="709" w:type="dxa"/>
          </w:tcPr>
          <w:p w:rsidR="00FC734E" w:rsidRDefault="00FC734E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5172A0">
      <w:pPr>
        <w:pStyle w:val="a3"/>
        <w:tabs>
          <w:tab w:val="clear" w:pos="4153"/>
          <w:tab w:val="clear" w:pos="8306"/>
        </w:tabs>
      </w:pPr>
    </w:p>
    <w:p w:rsidR="00F7357C" w:rsidRDefault="00F7357C" w:rsidP="00F7357C">
      <w:pPr>
        <w:jc w:val="center"/>
      </w:pPr>
      <w:r>
        <w:t>Уважаемый Сергей Михайлович!</w:t>
      </w:r>
    </w:p>
    <w:p w:rsidR="00F7357C" w:rsidRDefault="00F7357C" w:rsidP="00F7357C">
      <w:pPr>
        <w:jc w:val="center"/>
      </w:pPr>
    </w:p>
    <w:p w:rsidR="00F7357C" w:rsidRDefault="00F7357C" w:rsidP="00F7357C">
      <w:pPr>
        <w:jc w:val="both"/>
      </w:pPr>
      <w:r>
        <w:tab/>
        <w:t xml:space="preserve">Учитывая неоднократные обращения научной общественности Дальневосточного отделения Российской Академии наук и высших учебных заведений края, прошу Вас рассмотреть вопрос о финансировании научно-прикладных исследований в интересах субъекта Российской Федерации. </w:t>
      </w:r>
    </w:p>
    <w:p w:rsidR="00F7357C" w:rsidRDefault="00F7357C" w:rsidP="00F7357C">
      <w:pPr>
        <w:ind w:firstLine="709"/>
        <w:jc w:val="both"/>
      </w:pPr>
      <w:r>
        <w:t>Депутаты комитета Законодательного Собрания по экономической политике и собственности обращаются к Вам с просьбой при подготовке проекта закона Приморского края "О внесении изменений в Закон Приморского края "О краевом бюджете на 2012</w:t>
      </w:r>
      <w:r>
        <w:rPr>
          <w:lang w:val="en-US"/>
        </w:rPr>
        <w:t> </w:t>
      </w:r>
      <w:r>
        <w:t>год" предусмотреть расходы по разделу 0100 "Общегосударственные вопросы" по подразделу</w:t>
      </w:r>
      <w:r w:rsidR="0095329A">
        <w:t xml:space="preserve"> </w:t>
      </w:r>
      <w:r>
        <w:t xml:space="preserve">0112 "Прикладные научные исследования в области общегосударственных вопросов" на выполнение научно-исследовательских и опытно-конструкторских работ в объеме 50 </w:t>
      </w:r>
      <w:proofErr w:type="spellStart"/>
      <w:r>
        <w:t>млн</w:t>
      </w:r>
      <w:proofErr w:type="spellEnd"/>
      <w:r>
        <w:t xml:space="preserve"> рублей за счет средств краевого бюджета.</w:t>
      </w: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  <w:r>
        <w:t xml:space="preserve">Приложение: решение комитета на 1л. в 1 экз. </w:t>
      </w: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Default="00F7357C" w:rsidP="00F7357C">
      <w:pPr>
        <w:jc w:val="both"/>
      </w:pPr>
    </w:p>
    <w:p w:rsidR="00F7357C" w:rsidRPr="00BF2580" w:rsidRDefault="00F7357C" w:rsidP="00F7357C">
      <w:pPr>
        <w:jc w:val="both"/>
        <w:rPr>
          <w:sz w:val="20"/>
        </w:rPr>
      </w:pPr>
    </w:p>
    <w:p w:rsidR="00F7357C" w:rsidRPr="00BF2580" w:rsidRDefault="00F7357C" w:rsidP="00F7357C">
      <w:pPr>
        <w:jc w:val="both"/>
        <w:rPr>
          <w:sz w:val="20"/>
        </w:rPr>
      </w:pPr>
      <w:r>
        <w:rPr>
          <w:sz w:val="20"/>
        </w:rPr>
        <w:t>Шмелёва</w:t>
      </w:r>
    </w:p>
    <w:p w:rsidR="00F7357C" w:rsidRPr="00BF2580" w:rsidRDefault="00F7357C" w:rsidP="00F7357C">
      <w:pPr>
        <w:jc w:val="both"/>
        <w:rPr>
          <w:sz w:val="20"/>
        </w:rPr>
      </w:pPr>
      <w:r>
        <w:rPr>
          <w:sz w:val="20"/>
        </w:rPr>
        <w:t>Валентина Александровна</w:t>
      </w:r>
    </w:p>
    <w:p w:rsidR="00F7357C" w:rsidRDefault="00F7357C" w:rsidP="00F7357C">
      <w:pPr>
        <w:jc w:val="both"/>
      </w:pPr>
      <w:r>
        <w:rPr>
          <w:sz w:val="20"/>
        </w:rPr>
        <w:t>2205492</w:t>
      </w:r>
    </w:p>
    <w:sectPr w:rsidR="00F7357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57C" w:rsidRDefault="00F7357C">
      <w:r>
        <w:separator/>
      </w:r>
    </w:p>
  </w:endnote>
  <w:endnote w:type="continuationSeparator" w:id="1">
    <w:p w:rsidR="00F7357C" w:rsidRDefault="00F73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57C" w:rsidRDefault="00F7357C">
      <w:r>
        <w:separator/>
      </w:r>
    </w:p>
  </w:footnote>
  <w:footnote w:type="continuationSeparator" w:id="1">
    <w:p w:rsidR="00F7357C" w:rsidRDefault="00F735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329A"/>
    <w:rsid w:val="00094F8F"/>
    <w:rsid w:val="000C011F"/>
    <w:rsid w:val="000E4E53"/>
    <w:rsid w:val="002110BB"/>
    <w:rsid w:val="00224564"/>
    <w:rsid w:val="002D22CE"/>
    <w:rsid w:val="0033019C"/>
    <w:rsid w:val="003908A0"/>
    <w:rsid w:val="00396671"/>
    <w:rsid w:val="003A4065"/>
    <w:rsid w:val="00466B37"/>
    <w:rsid w:val="005172A0"/>
    <w:rsid w:val="00553887"/>
    <w:rsid w:val="0057197F"/>
    <w:rsid w:val="006A501C"/>
    <w:rsid w:val="006F509C"/>
    <w:rsid w:val="00706751"/>
    <w:rsid w:val="00761E10"/>
    <w:rsid w:val="008F2E60"/>
    <w:rsid w:val="00937D34"/>
    <w:rsid w:val="0095329A"/>
    <w:rsid w:val="009A5A36"/>
    <w:rsid w:val="00A2797E"/>
    <w:rsid w:val="00A72BE4"/>
    <w:rsid w:val="00A83EA6"/>
    <w:rsid w:val="00B140AF"/>
    <w:rsid w:val="00B35B61"/>
    <w:rsid w:val="00B9130A"/>
    <w:rsid w:val="00C071B2"/>
    <w:rsid w:val="00D56466"/>
    <w:rsid w:val="00D83385"/>
    <w:rsid w:val="00E166B2"/>
    <w:rsid w:val="00E32D86"/>
    <w:rsid w:val="00E4742A"/>
    <w:rsid w:val="00E72BC1"/>
    <w:rsid w:val="00E93854"/>
    <w:rsid w:val="00F7357C"/>
    <w:rsid w:val="00FA34FB"/>
    <w:rsid w:val="00FC6165"/>
    <w:rsid w:val="00FC7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2012\&#1050;&#1086;&#1084;.%20&#1087;&#1086;%20&#1101;&#1082;&#1086;&#1085;&#1086;&#1084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3F387-66ED-4D56-BD0A-8B3227F1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эконом. Письмо</Template>
  <TotalTime>2</TotalTime>
  <Pages>1</Pages>
  <Words>145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zavalishina_v_a</dc:creator>
  <cp:keywords/>
  <dc:description/>
  <cp:lastModifiedBy>zavalishina_v_a</cp:lastModifiedBy>
  <cp:revision>3</cp:revision>
  <cp:lastPrinted>2012-02-21T04:50:00Z</cp:lastPrinted>
  <dcterms:created xsi:type="dcterms:W3CDTF">2012-02-21T04:53:00Z</dcterms:created>
  <dcterms:modified xsi:type="dcterms:W3CDTF">2012-02-21T04:54:00Z</dcterms:modified>
</cp:coreProperties>
</file>