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5618A">
        <w:trPr>
          <w:cantSplit/>
          <w:trHeight w:val="1278"/>
        </w:trPr>
        <w:tc>
          <w:tcPr>
            <w:tcW w:w="4820" w:type="dxa"/>
            <w:gridSpan w:val="5"/>
          </w:tcPr>
          <w:p w:rsidR="0085618A" w:rsidRDefault="0085618A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2pt" o:ole="" fillcolor="window">
                  <v:imagedata r:id="rId6" o:title=""/>
                </v:shape>
                <o:OLEObject Type="Embed" ProgID="Word.Picture.8" ShapeID="_x0000_i1025" DrawAspect="Content" ObjectID="_1390646407" r:id="rId7"/>
              </w:objec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5618A" w:rsidRDefault="0085618A" w:rsidP="00436EDC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85618A" w:rsidRDefault="0085618A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85618A" w:rsidRDefault="0085618A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85618A" w:rsidRDefault="0085618A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85618A" w:rsidRDefault="0085618A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85618A" w:rsidRDefault="0085618A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F2DE3">
              <w:rPr>
                <w:sz w:val="16"/>
              </w:rPr>
              <w:t>95</w:t>
            </w:r>
            <w:r>
              <w:rPr>
                <w:sz w:val="16"/>
              </w:rPr>
              <w:t>-</w:t>
            </w:r>
            <w:r w:rsidR="003F2DE3">
              <w:rPr>
                <w:sz w:val="16"/>
              </w:rPr>
              <w:t>75</w:t>
            </w:r>
            <w:r>
              <w:rPr>
                <w:sz w:val="16"/>
              </w:rPr>
              <w:t xml:space="preserve">, факс: (423) </w:t>
            </w:r>
            <w:r w:rsidR="00C045FB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F370CC">
              <w:rPr>
                <w:sz w:val="16"/>
              </w:rPr>
              <w:t>93</w:t>
            </w:r>
            <w:r>
              <w:rPr>
                <w:sz w:val="16"/>
              </w:rPr>
              <w:t>-</w:t>
            </w:r>
            <w:r w:rsidR="00F370CC">
              <w:rPr>
                <w:sz w:val="16"/>
              </w:rPr>
              <w:t>95</w:t>
            </w:r>
            <w:r>
              <w:rPr>
                <w:sz w:val="16"/>
              </w:rPr>
              <w:t xml:space="preserve"> </w:t>
            </w:r>
          </w:p>
          <w:p w:rsidR="0085618A" w:rsidRDefault="0085618A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</w:t>
              </w:r>
              <w:proofErr w:type="spellStart"/>
              <w:r w:rsidRPr="00A52B37">
                <w:rPr>
                  <w:sz w:val="16"/>
                  <w:szCs w:val="16"/>
                </w:rPr>
                <w:t>zspk.gov.ru</w:t>
              </w:r>
              <w:proofErr w:type="spellEnd"/>
            </w:hyperlink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 xml:space="preserve">Председателю </w:t>
            </w: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>Законодательного Собрания</w:t>
            </w: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>Приморского края</w:t>
            </w: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</w:p>
          <w:p w:rsidR="00436EDC" w:rsidRPr="000A3F20" w:rsidRDefault="00436EDC" w:rsidP="00436EDC">
            <w:pPr>
              <w:rPr>
                <w:sz w:val="26"/>
                <w:szCs w:val="26"/>
              </w:rPr>
            </w:pPr>
            <w:r w:rsidRPr="000A3F20">
              <w:rPr>
                <w:sz w:val="26"/>
                <w:szCs w:val="26"/>
              </w:rPr>
              <w:t>Овечкину Е.А.</w:t>
            </w:r>
          </w:p>
          <w:p w:rsidR="0085618A" w:rsidRPr="000A3F20" w:rsidRDefault="0085618A" w:rsidP="0085618A">
            <w:pPr>
              <w:rPr>
                <w:sz w:val="26"/>
                <w:szCs w:val="26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85618A" w:rsidRDefault="008561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85618A">
        <w:trPr>
          <w:gridBefore w:val="1"/>
          <w:wBefore w:w="284" w:type="dxa"/>
          <w:cantSplit/>
        </w:trPr>
        <w:tc>
          <w:tcPr>
            <w:tcW w:w="709" w:type="dxa"/>
          </w:tcPr>
          <w:p w:rsidR="0085618A" w:rsidRDefault="0085618A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85618A" w:rsidRDefault="008561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Pr="00BE6CB9" w:rsidRDefault="005172A0">
      <w:pPr>
        <w:rPr>
          <w:sz w:val="24"/>
          <w:szCs w:val="24"/>
        </w:rPr>
      </w:pPr>
    </w:p>
    <w:p w:rsidR="0049228D" w:rsidRPr="00BE6CB9" w:rsidRDefault="0049228D" w:rsidP="00917307">
      <w:pPr>
        <w:jc w:val="center"/>
        <w:rPr>
          <w:sz w:val="24"/>
          <w:szCs w:val="24"/>
        </w:rPr>
      </w:pPr>
    </w:p>
    <w:p w:rsidR="00917307" w:rsidRPr="000A3F20" w:rsidRDefault="00917307" w:rsidP="00917307">
      <w:pPr>
        <w:jc w:val="center"/>
        <w:rPr>
          <w:sz w:val="26"/>
          <w:szCs w:val="26"/>
        </w:rPr>
      </w:pPr>
      <w:r w:rsidRPr="000A3F20">
        <w:rPr>
          <w:sz w:val="26"/>
          <w:szCs w:val="26"/>
        </w:rPr>
        <w:t>Уважаемый Евгений Александрович!</w:t>
      </w:r>
    </w:p>
    <w:p w:rsidR="00917307" w:rsidRPr="000A3F20" w:rsidRDefault="00917307" w:rsidP="00917307">
      <w:pPr>
        <w:jc w:val="center"/>
        <w:rPr>
          <w:sz w:val="26"/>
          <w:szCs w:val="26"/>
        </w:rPr>
      </w:pPr>
    </w:p>
    <w:p w:rsidR="00917307" w:rsidRPr="000A3F20" w:rsidRDefault="00917307" w:rsidP="002801F2">
      <w:pPr>
        <w:jc w:val="both"/>
        <w:rPr>
          <w:sz w:val="26"/>
          <w:szCs w:val="26"/>
        </w:rPr>
      </w:pPr>
      <w:r w:rsidRPr="000A3F20">
        <w:rPr>
          <w:sz w:val="26"/>
          <w:szCs w:val="26"/>
        </w:rPr>
        <w:tab/>
        <w:t xml:space="preserve">На основании статьи 3 Закона Приморского края от 22 декабря 2008 года </w:t>
      </w:r>
      <w:r w:rsidR="001711F6">
        <w:rPr>
          <w:sz w:val="26"/>
          <w:szCs w:val="26"/>
        </w:rPr>
        <w:br/>
      </w:r>
      <w:r w:rsidRPr="000A3F20">
        <w:rPr>
          <w:sz w:val="26"/>
          <w:szCs w:val="26"/>
        </w:rPr>
        <w:t>№ 373 "О законодательной деятельности в Приморском крае" в каче</w:t>
      </w:r>
      <w:r w:rsidR="000A3F20" w:rsidRPr="000A3F20">
        <w:rPr>
          <w:sz w:val="26"/>
          <w:szCs w:val="26"/>
        </w:rPr>
        <w:t>стве законодательной инициативы</w:t>
      </w:r>
      <w:r w:rsidR="00F6094D" w:rsidRPr="000A3F20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>вносится проект постановления Законодательного Собрания Приморского края "</w:t>
      </w:r>
      <w:r w:rsidR="002801F2">
        <w:rPr>
          <w:sz w:val="26"/>
          <w:szCs w:val="26"/>
        </w:rPr>
        <w:t xml:space="preserve">О </w:t>
      </w:r>
      <w:proofErr w:type="gramStart"/>
      <w:r w:rsidR="00F6094D" w:rsidRPr="000A3F20">
        <w:rPr>
          <w:sz w:val="26"/>
          <w:szCs w:val="26"/>
        </w:rPr>
        <w:t>Положени</w:t>
      </w:r>
      <w:r w:rsidR="002801F2">
        <w:rPr>
          <w:sz w:val="26"/>
          <w:szCs w:val="26"/>
        </w:rPr>
        <w:t>и</w:t>
      </w:r>
      <w:proofErr w:type="gramEnd"/>
      <w:r w:rsidR="00F6094D" w:rsidRPr="000A3F20">
        <w:rPr>
          <w:sz w:val="26"/>
          <w:szCs w:val="26"/>
        </w:rPr>
        <w:t xml:space="preserve"> о 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условиях гражданско-правового договора </w:t>
      </w:r>
      <w:r w:rsidRPr="000A3F20">
        <w:rPr>
          <w:sz w:val="26"/>
          <w:szCs w:val="26"/>
        </w:rPr>
        <w:t>".</w:t>
      </w:r>
    </w:p>
    <w:p w:rsidR="00917307" w:rsidRPr="000A3F20" w:rsidRDefault="00917307" w:rsidP="00917307">
      <w:pPr>
        <w:jc w:val="both"/>
        <w:rPr>
          <w:sz w:val="26"/>
          <w:szCs w:val="26"/>
        </w:rPr>
      </w:pPr>
    </w:p>
    <w:p w:rsidR="00917307" w:rsidRDefault="00917307" w:rsidP="00917307">
      <w:pPr>
        <w:pStyle w:val="20"/>
        <w:spacing w:line="240" w:lineRule="auto"/>
        <w:rPr>
          <w:sz w:val="26"/>
          <w:szCs w:val="26"/>
        </w:rPr>
      </w:pPr>
      <w:r w:rsidRPr="000A3F20">
        <w:rPr>
          <w:sz w:val="26"/>
          <w:szCs w:val="26"/>
        </w:rPr>
        <w:t xml:space="preserve">Приложения: 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>те</w:t>
      </w:r>
      <w:proofErr w:type="gramStart"/>
      <w:r w:rsidRPr="000A3F20">
        <w:rPr>
          <w:sz w:val="26"/>
          <w:szCs w:val="26"/>
        </w:rPr>
        <w:t>кст пр</w:t>
      </w:r>
      <w:proofErr w:type="gramEnd"/>
      <w:r w:rsidRPr="000A3F20">
        <w:rPr>
          <w:sz w:val="26"/>
          <w:szCs w:val="26"/>
        </w:rPr>
        <w:t xml:space="preserve">оекта постановления на </w:t>
      </w:r>
      <w:r w:rsidR="00F6094D" w:rsidRPr="000A3F20">
        <w:rPr>
          <w:sz w:val="26"/>
          <w:szCs w:val="26"/>
        </w:rPr>
        <w:t>2</w:t>
      </w:r>
      <w:r w:rsidRPr="000A3F20">
        <w:rPr>
          <w:sz w:val="26"/>
          <w:szCs w:val="26"/>
        </w:rPr>
        <w:t xml:space="preserve"> л. в 1.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0A3F20">
          <w:rPr>
            <w:sz w:val="26"/>
            <w:szCs w:val="26"/>
          </w:rPr>
          <w:t>1 л</w:t>
        </w:r>
      </w:smartTag>
      <w:r w:rsidRPr="000A3F20">
        <w:rPr>
          <w:sz w:val="26"/>
          <w:szCs w:val="26"/>
        </w:rPr>
        <w:t>. в 1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0A3F20">
          <w:rPr>
            <w:sz w:val="26"/>
            <w:szCs w:val="26"/>
          </w:rPr>
          <w:t>1 л</w:t>
        </w:r>
      </w:smartTag>
      <w:r w:rsidRPr="000A3F20">
        <w:rPr>
          <w:sz w:val="26"/>
          <w:szCs w:val="26"/>
        </w:rPr>
        <w:t>. в 1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 xml:space="preserve">финансово-экономическое обоснование  на </w:t>
      </w:r>
      <w:smartTag w:uri="urn:schemas-microsoft-com:office:smarttags" w:element="metricconverter">
        <w:smartTagPr>
          <w:attr w:name="ProductID" w:val="1 л"/>
        </w:smartTagPr>
        <w:r w:rsidRPr="000A3F20">
          <w:rPr>
            <w:sz w:val="26"/>
            <w:szCs w:val="26"/>
          </w:rPr>
          <w:t>1 л</w:t>
        </w:r>
      </w:smartTag>
      <w:r w:rsidRPr="000A3F20">
        <w:rPr>
          <w:sz w:val="26"/>
          <w:szCs w:val="26"/>
        </w:rPr>
        <w:t>. в 1 экз.;</w:t>
      </w:r>
    </w:p>
    <w:p w:rsidR="00917307" w:rsidRPr="000A3F20" w:rsidRDefault="00917307" w:rsidP="00917307">
      <w:pPr>
        <w:pStyle w:val="a6"/>
        <w:ind w:firstLine="720"/>
        <w:rPr>
          <w:sz w:val="26"/>
          <w:szCs w:val="26"/>
        </w:rPr>
      </w:pPr>
      <w:r w:rsidRPr="000A3F20">
        <w:rPr>
          <w:sz w:val="26"/>
          <w:szCs w:val="26"/>
        </w:rPr>
        <w:t>решение комитета от 1</w:t>
      </w:r>
      <w:r w:rsidR="00F6094D" w:rsidRPr="000A3F20">
        <w:rPr>
          <w:sz w:val="26"/>
          <w:szCs w:val="26"/>
        </w:rPr>
        <w:t xml:space="preserve">4.02.2012 </w:t>
      </w:r>
      <w:r w:rsidRPr="000A3F20">
        <w:rPr>
          <w:sz w:val="26"/>
          <w:szCs w:val="26"/>
        </w:rPr>
        <w:t xml:space="preserve">№ </w:t>
      </w:r>
      <w:r w:rsidR="00F6094D" w:rsidRPr="000A3F20">
        <w:rPr>
          <w:sz w:val="26"/>
          <w:szCs w:val="26"/>
        </w:rPr>
        <w:t>25</w:t>
      </w:r>
      <w:r w:rsidRPr="000A3F20">
        <w:rPr>
          <w:sz w:val="26"/>
          <w:szCs w:val="26"/>
        </w:rPr>
        <w:t xml:space="preserve"> "</w:t>
      </w:r>
      <w:r w:rsidR="002801F2">
        <w:rPr>
          <w:sz w:val="26"/>
          <w:szCs w:val="26"/>
        </w:rPr>
        <w:t xml:space="preserve">О </w:t>
      </w:r>
      <w:proofErr w:type="gramStart"/>
      <w:r w:rsidR="002801F2">
        <w:rPr>
          <w:sz w:val="26"/>
          <w:szCs w:val="26"/>
        </w:rPr>
        <w:t>Положении</w:t>
      </w:r>
      <w:proofErr w:type="gramEnd"/>
      <w:r w:rsidR="00F6094D" w:rsidRPr="000A3F20">
        <w:rPr>
          <w:sz w:val="26"/>
          <w:szCs w:val="26"/>
        </w:rPr>
        <w:t xml:space="preserve"> о порядке представления и рассмотрения обращения гражданина, замещавшего в аппарате Законодательного Собрания Приморского края должность государственной гражданской службы,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на условия</w:t>
      </w:r>
      <w:r w:rsidR="00427B2A">
        <w:rPr>
          <w:sz w:val="26"/>
          <w:szCs w:val="26"/>
        </w:rPr>
        <w:t>х гражданско-правового договора</w:t>
      </w:r>
      <w:r w:rsidRPr="000A3F20">
        <w:rPr>
          <w:sz w:val="26"/>
          <w:szCs w:val="26"/>
        </w:rPr>
        <w:t xml:space="preserve">" на </w:t>
      </w:r>
      <w:smartTag w:uri="urn:schemas-microsoft-com:office:smarttags" w:element="metricconverter">
        <w:smartTagPr>
          <w:attr w:name="ProductID" w:val="2 л"/>
        </w:smartTagPr>
        <w:r w:rsidRPr="000A3F20">
          <w:rPr>
            <w:sz w:val="26"/>
            <w:szCs w:val="26"/>
          </w:rPr>
          <w:t>2 л</w:t>
        </w:r>
      </w:smartTag>
      <w:r w:rsidRPr="000A3F20">
        <w:rPr>
          <w:sz w:val="26"/>
          <w:szCs w:val="26"/>
        </w:rPr>
        <w:t>. в 1 экз.</w:t>
      </w:r>
    </w:p>
    <w:p w:rsidR="00917307" w:rsidRDefault="00917307" w:rsidP="00917307">
      <w:pPr>
        <w:pStyle w:val="a6"/>
        <w:rPr>
          <w:sz w:val="26"/>
          <w:szCs w:val="26"/>
        </w:rPr>
      </w:pPr>
    </w:p>
    <w:p w:rsidR="000A3F20" w:rsidRDefault="000A3F20" w:rsidP="00917307">
      <w:pPr>
        <w:pStyle w:val="a6"/>
        <w:rPr>
          <w:sz w:val="26"/>
          <w:szCs w:val="26"/>
        </w:rPr>
      </w:pPr>
    </w:p>
    <w:p w:rsidR="005172A0" w:rsidRPr="000A3F20" w:rsidRDefault="00F6094D" w:rsidP="00F6094D">
      <w:pPr>
        <w:pStyle w:val="a6"/>
        <w:rPr>
          <w:sz w:val="26"/>
          <w:szCs w:val="26"/>
        </w:rPr>
      </w:pPr>
      <w:r w:rsidRPr="000A3F20">
        <w:rPr>
          <w:sz w:val="26"/>
          <w:szCs w:val="26"/>
        </w:rPr>
        <w:t>П</w:t>
      </w:r>
      <w:r w:rsidR="00917307" w:rsidRPr="000A3F20">
        <w:rPr>
          <w:sz w:val="26"/>
          <w:szCs w:val="26"/>
        </w:rPr>
        <w:t>редседатель к</w:t>
      </w:r>
      <w:r w:rsidRPr="000A3F20">
        <w:rPr>
          <w:sz w:val="26"/>
          <w:szCs w:val="26"/>
        </w:rPr>
        <w:t>омитета</w:t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  <w:t xml:space="preserve"> </w:t>
      </w:r>
      <w:r w:rsidRPr="000A3F20">
        <w:rPr>
          <w:sz w:val="26"/>
          <w:szCs w:val="26"/>
        </w:rPr>
        <w:tab/>
      </w:r>
      <w:r w:rsidRPr="000A3F20">
        <w:rPr>
          <w:sz w:val="26"/>
          <w:szCs w:val="26"/>
        </w:rPr>
        <w:tab/>
        <w:t xml:space="preserve">       </w:t>
      </w:r>
      <w:r w:rsidR="0049228D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 xml:space="preserve">           </w:t>
      </w:r>
      <w:r w:rsidR="000A3F20">
        <w:rPr>
          <w:sz w:val="26"/>
          <w:szCs w:val="26"/>
        </w:rPr>
        <w:t xml:space="preserve">    </w:t>
      </w:r>
      <w:r w:rsidR="0049228D">
        <w:rPr>
          <w:sz w:val="26"/>
          <w:szCs w:val="26"/>
        </w:rPr>
        <w:t xml:space="preserve"> </w:t>
      </w:r>
      <w:r w:rsidRPr="000A3F20">
        <w:rPr>
          <w:sz w:val="26"/>
          <w:szCs w:val="26"/>
        </w:rPr>
        <w:t xml:space="preserve">Д.А. </w:t>
      </w:r>
      <w:proofErr w:type="spellStart"/>
      <w:r w:rsidRPr="000A3F20">
        <w:rPr>
          <w:sz w:val="26"/>
          <w:szCs w:val="26"/>
        </w:rPr>
        <w:t>Текиев</w:t>
      </w:r>
      <w:proofErr w:type="spellEnd"/>
    </w:p>
    <w:p w:rsidR="000A3F20" w:rsidRDefault="000A3F20" w:rsidP="00F6094D">
      <w:pPr>
        <w:pStyle w:val="a6"/>
        <w:rPr>
          <w:b/>
          <w:sz w:val="26"/>
          <w:szCs w:val="26"/>
        </w:rPr>
      </w:pPr>
    </w:p>
    <w:p w:rsidR="00BE6CB9" w:rsidRDefault="00BE6CB9" w:rsidP="00F6094D">
      <w:pPr>
        <w:pStyle w:val="a6"/>
        <w:rPr>
          <w:b/>
          <w:sz w:val="26"/>
          <w:szCs w:val="26"/>
        </w:rPr>
      </w:pP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Гончарова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Татьяна Иннокентьевна</w:t>
      </w:r>
    </w:p>
    <w:p w:rsidR="000A3F20" w:rsidRPr="000A3F20" w:rsidRDefault="000A3F20" w:rsidP="00F6094D">
      <w:pPr>
        <w:pStyle w:val="a6"/>
        <w:rPr>
          <w:sz w:val="20"/>
          <w:szCs w:val="20"/>
        </w:rPr>
      </w:pPr>
      <w:r w:rsidRPr="000A3F20">
        <w:rPr>
          <w:sz w:val="20"/>
          <w:szCs w:val="20"/>
        </w:rPr>
        <w:t>2205258</w:t>
      </w:r>
    </w:p>
    <w:sectPr w:rsidR="000A3F20" w:rsidRPr="000A3F20" w:rsidSect="001711F6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BB0" w:rsidRDefault="00BA3BB0">
      <w:r>
        <w:separator/>
      </w:r>
    </w:p>
  </w:endnote>
  <w:endnote w:type="continuationSeparator" w:id="0">
    <w:p w:rsidR="00BA3BB0" w:rsidRDefault="00BA3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BB0" w:rsidRDefault="00BA3BB0">
      <w:r>
        <w:separator/>
      </w:r>
    </w:p>
  </w:footnote>
  <w:footnote w:type="continuationSeparator" w:id="0">
    <w:p w:rsidR="00BA3BB0" w:rsidRDefault="00BA3B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embedSystemFonts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66ED"/>
    <w:rsid w:val="00000901"/>
    <w:rsid w:val="00006BE4"/>
    <w:rsid w:val="00020D30"/>
    <w:rsid w:val="000A3F20"/>
    <w:rsid w:val="000A66ED"/>
    <w:rsid w:val="000D6256"/>
    <w:rsid w:val="00121509"/>
    <w:rsid w:val="001400C6"/>
    <w:rsid w:val="001711F6"/>
    <w:rsid w:val="001F0762"/>
    <w:rsid w:val="0023017C"/>
    <w:rsid w:val="00235B46"/>
    <w:rsid w:val="002801F2"/>
    <w:rsid w:val="002A5A6C"/>
    <w:rsid w:val="002D5123"/>
    <w:rsid w:val="003E7032"/>
    <w:rsid w:val="003F2DE3"/>
    <w:rsid w:val="00427B2A"/>
    <w:rsid w:val="00436EDC"/>
    <w:rsid w:val="0048263B"/>
    <w:rsid w:val="0049228D"/>
    <w:rsid w:val="005002F3"/>
    <w:rsid w:val="005039CA"/>
    <w:rsid w:val="00515590"/>
    <w:rsid w:val="005172A0"/>
    <w:rsid w:val="0054269B"/>
    <w:rsid w:val="005914CF"/>
    <w:rsid w:val="005C1179"/>
    <w:rsid w:val="005E5003"/>
    <w:rsid w:val="006A501C"/>
    <w:rsid w:val="007012E5"/>
    <w:rsid w:val="00706751"/>
    <w:rsid w:val="00707560"/>
    <w:rsid w:val="0075686F"/>
    <w:rsid w:val="007839F4"/>
    <w:rsid w:val="00821BB1"/>
    <w:rsid w:val="0085618A"/>
    <w:rsid w:val="008F2ACC"/>
    <w:rsid w:val="009113BA"/>
    <w:rsid w:val="00917307"/>
    <w:rsid w:val="00937D34"/>
    <w:rsid w:val="009A4C39"/>
    <w:rsid w:val="00A2797E"/>
    <w:rsid w:val="00A83EA6"/>
    <w:rsid w:val="00B33908"/>
    <w:rsid w:val="00B61225"/>
    <w:rsid w:val="00B618AC"/>
    <w:rsid w:val="00BA3BB0"/>
    <w:rsid w:val="00BE6CB9"/>
    <w:rsid w:val="00BF6541"/>
    <w:rsid w:val="00C045FB"/>
    <w:rsid w:val="00D17505"/>
    <w:rsid w:val="00D21A4F"/>
    <w:rsid w:val="00D40F1D"/>
    <w:rsid w:val="00DE06A8"/>
    <w:rsid w:val="00DE4CC3"/>
    <w:rsid w:val="00E831FC"/>
    <w:rsid w:val="00F370CC"/>
    <w:rsid w:val="00F445A9"/>
    <w:rsid w:val="00F6094D"/>
    <w:rsid w:val="00FC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56"/>
    <w:rPr>
      <w:sz w:val="28"/>
    </w:rPr>
  </w:style>
  <w:style w:type="paragraph" w:styleId="2">
    <w:name w:val="heading 2"/>
    <w:basedOn w:val="a"/>
    <w:next w:val="a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62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D6256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917307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917307"/>
    <w:rPr>
      <w:sz w:val="24"/>
      <w:szCs w:val="24"/>
    </w:rPr>
  </w:style>
  <w:style w:type="paragraph" w:styleId="20">
    <w:name w:val="Body Text 2"/>
    <w:basedOn w:val="a"/>
    <w:link w:val="21"/>
    <w:unhideWhenUsed/>
    <w:rsid w:val="0091730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91730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1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42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1978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10</cp:revision>
  <cp:lastPrinted>2012-02-13T02:52:00Z</cp:lastPrinted>
  <dcterms:created xsi:type="dcterms:W3CDTF">2012-02-13T00:05:00Z</dcterms:created>
  <dcterms:modified xsi:type="dcterms:W3CDTF">2012-02-13T02:54:00Z</dcterms:modified>
</cp:coreProperties>
</file>