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84509558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C86E52" w:rsidRDefault="00357541" w:rsidP="0043525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43525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3D265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D6EE8" w:rsidP="00CF396D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t>О внесении изменени</w:t>
            </w:r>
            <w:r w:rsidR="00CF56E2">
              <w:t>й</w:t>
            </w:r>
            <w:r w:rsidRPr="002D7B55">
              <w:t xml:space="preserve"> </w:t>
            </w:r>
            <w:r>
              <w:t xml:space="preserve">в статью </w:t>
            </w:r>
            <w:r w:rsidR="00CF56E2">
              <w:t>4</w:t>
            </w:r>
            <w:r>
              <w:t xml:space="preserve"> Закона Приморского края                                   "</w:t>
            </w:r>
            <w:r w:rsidR="00CF2031" w:rsidRPr="00CF2031">
              <w:t>О предоставлении мер социальной поддержки отдельным категориям медицинских работников меди</w:t>
            </w:r>
            <w:r w:rsidR="00CF2031">
              <w:t>-</w:t>
            </w:r>
            <w:r w:rsidR="00CF2031" w:rsidRPr="00CF2031">
              <w:t>цинских организаций, подведом</w:t>
            </w:r>
            <w:r w:rsidR="00CC6B25">
              <w:t>-</w:t>
            </w:r>
            <w:r w:rsidR="00CC6B25">
              <w:br/>
            </w:r>
            <w:r w:rsidR="00CF2031" w:rsidRPr="00CF2031">
              <w:t>ственных уполномоченному органу исполнительной власти Приморского края в сфере здравоохранения</w:t>
            </w:r>
            <w:r>
              <w:rPr>
                <w:szCs w:val="28"/>
              </w:rPr>
              <w:t>"</w:t>
            </w:r>
            <w:r w:rsidRPr="00090E4E">
              <w:rPr>
                <w:szCs w:val="28"/>
              </w:rPr>
              <w:t xml:space="preserve"> </w:t>
            </w:r>
            <w:r w:rsidR="00A27748" w:rsidRPr="00090E4E">
              <w:rPr>
                <w:szCs w:val="28"/>
              </w:rPr>
              <w:t>(</w:t>
            </w:r>
            <w:r w:rsidR="00E8123E">
              <w:rPr>
                <w:szCs w:val="28"/>
              </w:rPr>
              <w:t>второе, третье чтения</w:t>
            </w:r>
            <w:r w:rsidR="00A27748" w:rsidRPr="00090E4E">
              <w:rPr>
                <w:szCs w:val="28"/>
              </w:rPr>
              <w:t>)</w:t>
            </w:r>
          </w:p>
          <w:p w:rsidR="00A27748" w:rsidRDefault="00A27748" w:rsidP="00E61C3B"/>
        </w:tc>
      </w:tr>
    </w:tbl>
    <w:p w:rsidR="00CF396D" w:rsidRPr="00784532" w:rsidRDefault="00130415" w:rsidP="00CF396D">
      <w:pPr>
        <w:shd w:val="clear" w:color="auto" w:fill="FFFFFF"/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="00AD6EE8" w:rsidRPr="008F767F">
        <w:rPr>
          <w:szCs w:val="28"/>
        </w:rPr>
        <w:t>"</w:t>
      </w:r>
      <w:r w:rsidR="00AD6EE8" w:rsidRPr="008F767F">
        <w:t>О внесении изменени</w:t>
      </w:r>
      <w:r w:rsidR="00CF56E2">
        <w:t>й</w:t>
      </w:r>
      <w:r w:rsidR="00AD6EE8" w:rsidRPr="008F767F">
        <w:t xml:space="preserve"> в статью </w:t>
      </w:r>
      <w:r w:rsidR="00CF56E2">
        <w:t>4</w:t>
      </w:r>
      <w:r w:rsidR="00AD6EE8" w:rsidRPr="008F767F">
        <w:t xml:space="preserve"> Закона Приморского края "</w:t>
      </w:r>
      <w:r w:rsidR="00CF2031" w:rsidRPr="00CF2031"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AD6EE8" w:rsidRPr="008F767F">
        <w:rPr>
          <w:szCs w:val="28"/>
        </w:rPr>
        <w:t>"</w:t>
      </w:r>
      <w:r w:rsidR="00B81D8A">
        <w:rPr>
          <w:szCs w:val="28"/>
        </w:rPr>
        <w:t>,</w:t>
      </w:r>
      <w:r w:rsidR="00435251">
        <w:rPr>
          <w:szCs w:val="28"/>
        </w:rPr>
        <w:t xml:space="preserve"> </w:t>
      </w:r>
      <w:r w:rsidR="00E8123E">
        <w:t xml:space="preserve">а также </w:t>
      </w:r>
      <w:r w:rsidR="00CF396D">
        <w:t>руководствуясь частью</w:t>
      </w:r>
      <w:r w:rsidR="00E8123E" w:rsidRPr="00784532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</w:t>
      </w:r>
      <w:r w:rsidR="00CF396D" w:rsidRPr="00784532">
        <w:rPr>
          <w:szCs w:val="28"/>
        </w:rPr>
        <w:t>согласно которо</w:t>
      </w:r>
      <w:r w:rsidR="00CF396D">
        <w:rPr>
          <w:szCs w:val="28"/>
        </w:rPr>
        <w:t>й</w:t>
      </w:r>
      <w:r w:rsidR="00CF396D" w:rsidRPr="00784532">
        <w:rPr>
          <w:szCs w:val="28"/>
        </w:rPr>
        <w:t xml:space="preserve"> </w:t>
      </w:r>
      <w:r w:rsidR="00CF396D">
        <w:rPr>
          <w:szCs w:val="28"/>
        </w:rPr>
        <w:t xml:space="preserve">по письменному обращению Губернатора Приморского края могут быть приняты в целом после обсуждения в первом чтении законы Приморского края, </w:t>
      </w:r>
      <w:r w:rsidR="00CF396D" w:rsidRPr="00784532">
        <w:t>комитет</w:t>
      </w:r>
    </w:p>
    <w:p w:rsidR="00E8123E" w:rsidRPr="00784532" w:rsidRDefault="00E8123E" w:rsidP="00E8123E">
      <w:pPr>
        <w:pStyle w:val="a8"/>
        <w:spacing w:after="0"/>
        <w:ind w:firstLine="851"/>
        <w:rPr>
          <w:szCs w:val="28"/>
        </w:rPr>
      </w:pPr>
    </w:p>
    <w:p w:rsidR="00E8123E" w:rsidRDefault="00E8123E" w:rsidP="00E8123E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E8123E" w:rsidRDefault="00E8123E" w:rsidP="00E8123E">
      <w:pPr>
        <w:pStyle w:val="a8"/>
        <w:spacing w:after="0"/>
        <w:rPr>
          <w:szCs w:val="28"/>
        </w:rPr>
      </w:pPr>
    </w:p>
    <w:p w:rsidR="00E8123E" w:rsidRDefault="00E8123E" w:rsidP="00E8123E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130415" w:rsidRPr="00090E4E">
        <w:rPr>
          <w:szCs w:val="28"/>
        </w:rPr>
        <w:t>Р</w:t>
      </w:r>
      <w:r w:rsidR="003D2653">
        <w:rPr>
          <w:szCs w:val="28"/>
        </w:rPr>
        <w:t>екомендовать Законодательному Собранию Приморского края р</w:t>
      </w:r>
      <w:r w:rsidR="00130415" w:rsidRPr="00090E4E">
        <w:rPr>
          <w:szCs w:val="28"/>
        </w:rPr>
        <w:t xml:space="preserve">ассмотреть проект закона Приморского края </w:t>
      </w:r>
      <w:r w:rsidR="00AD6EE8" w:rsidRPr="008F767F">
        <w:rPr>
          <w:szCs w:val="28"/>
        </w:rPr>
        <w:t>"</w:t>
      </w:r>
      <w:r w:rsidR="00AD6EE8" w:rsidRPr="008F767F">
        <w:t>О внесении изменени</w:t>
      </w:r>
      <w:r w:rsidR="00CF56E2">
        <w:t>й</w:t>
      </w:r>
      <w:r w:rsidR="00AD6EE8" w:rsidRPr="008F767F">
        <w:t xml:space="preserve"> </w:t>
      </w:r>
      <w:r w:rsidR="00CF56E2">
        <w:br/>
      </w:r>
      <w:r w:rsidR="00AD6EE8" w:rsidRPr="008F767F">
        <w:t xml:space="preserve">в статью </w:t>
      </w:r>
      <w:r w:rsidR="00CF56E2">
        <w:t>4</w:t>
      </w:r>
      <w:r w:rsidR="00AD6EE8" w:rsidRPr="008F767F">
        <w:t xml:space="preserve"> Закона Приморского края "</w:t>
      </w:r>
      <w:r w:rsidR="00CF2031" w:rsidRPr="00CF2031"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AD6EE8" w:rsidRPr="008F767F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E8123E" w:rsidRDefault="00E8123E" w:rsidP="00E8123E">
      <w:pPr>
        <w:ind w:firstLine="709"/>
        <w:jc w:val="both"/>
        <w:rPr>
          <w:szCs w:val="28"/>
        </w:rPr>
      </w:pPr>
    </w:p>
    <w:p w:rsidR="00E8123E" w:rsidRDefault="00E8123E" w:rsidP="00E812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>2.Рекомендовать Законодательному Со</w:t>
      </w:r>
      <w:r w:rsidR="003D2653">
        <w:rPr>
          <w:szCs w:val="28"/>
        </w:rPr>
        <w:t>бранию принять указанный законопроект</w:t>
      </w:r>
      <w:r>
        <w:rPr>
          <w:szCs w:val="28"/>
        </w:rPr>
        <w:t xml:space="preserve"> во втором и третьем чтениях</w:t>
      </w:r>
      <w:r w:rsidRPr="007C0B76">
        <w:rPr>
          <w:szCs w:val="28"/>
        </w:rPr>
        <w:t>.</w:t>
      </w:r>
    </w:p>
    <w:p w:rsidR="00E8123E" w:rsidRPr="007C0B76" w:rsidRDefault="00E8123E" w:rsidP="00E812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8123E" w:rsidRDefault="00E8123E" w:rsidP="00E8123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r w:rsidR="003D2053">
        <w:rPr>
          <w:szCs w:val="28"/>
        </w:rPr>
        <w:t>Романову В.Г.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CF396D" w:rsidRDefault="00CF396D" w:rsidP="00E8123E">
      <w:pPr>
        <w:ind w:firstLine="709"/>
        <w:jc w:val="both"/>
        <w:rPr>
          <w:szCs w:val="28"/>
        </w:rPr>
      </w:pPr>
    </w:p>
    <w:p w:rsidR="00E8123E" w:rsidRPr="007C0B76" w:rsidRDefault="00E8123E" w:rsidP="00E8123E">
      <w:pPr>
        <w:ind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="003D2653">
        <w:rPr>
          <w:szCs w:val="28"/>
        </w:rPr>
        <w:t xml:space="preserve">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 w:rsidR="00AF6E8B"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E8123E" w:rsidRDefault="00E8123E" w:rsidP="00E8123E">
      <w:pPr>
        <w:ind w:firstLine="709"/>
        <w:jc w:val="both"/>
        <w:rPr>
          <w:szCs w:val="28"/>
        </w:rPr>
      </w:pPr>
    </w:p>
    <w:p w:rsidR="00583D9B" w:rsidRDefault="00583D9B" w:rsidP="00E8123E">
      <w:pPr>
        <w:ind w:firstLine="709"/>
        <w:jc w:val="both"/>
        <w:rPr>
          <w:szCs w:val="28"/>
        </w:rPr>
      </w:pPr>
    </w:p>
    <w:p w:rsidR="00583D9B" w:rsidRDefault="00583D9B" w:rsidP="00E8123E">
      <w:pPr>
        <w:ind w:firstLine="709"/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="003D2053">
        <w:rPr>
          <w:szCs w:val="28"/>
        </w:rPr>
        <w:t>В.Г. Романов</w:t>
      </w:r>
    </w:p>
    <w:sectPr w:rsidR="00357541" w:rsidSect="00CF396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DE" w:rsidRDefault="00C956DE">
      <w:r>
        <w:separator/>
      </w:r>
    </w:p>
  </w:endnote>
  <w:endnote w:type="continuationSeparator" w:id="0">
    <w:p w:rsidR="00C956DE" w:rsidRDefault="00C9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DE" w:rsidRDefault="00C956DE">
      <w:r>
        <w:separator/>
      </w:r>
    </w:p>
  </w:footnote>
  <w:footnote w:type="continuationSeparator" w:id="0">
    <w:p w:rsidR="00C956DE" w:rsidRDefault="00C9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96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811C1"/>
    <w:rsid w:val="000A37A6"/>
    <w:rsid w:val="000C44CF"/>
    <w:rsid w:val="000D6810"/>
    <w:rsid w:val="000E3AD7"/>
    <w:rsid w:val="001201BC"/>
    <w:rsid w:val="00130415"/>
    <w:rsid w:val="00151FA0"/>
    <w:rsid w:val="00160F97"/>
    <w:rsid w:val="00166B60"/>
    <w:rsid w:val="001824C6"/>
    <w:rsid w:val="001B3A35"/>
    <w:rsid w:val="001C5162"/>
    <w:rsid w:val="001F5F4B"/>
    <w:rsid w:val="0020003C"/>
    <w:rsid w:val="00225F73"/>
    <w:rsid w:val="00255182"/>
    <w:rsid w:val="0027241B"/>
    <w:rsid w:val="00294BC1"/>
    <w:rsid w:val="00294C03"/>
    <w:rsid w:val="002A2A4A"/>
    <w:rsid w:val="002D18AD"/>
    <w:rsid w:val="00325487"/>
    <w:rsid w:val="00357541"/>
    <w:rsid w:val="003625E7"/>
    <w:rsid w:val="00383131"/>
    <w:rsid w:val="003B4C86"/>
    <w:rsid w:val="003D2053"/>
    <w:rsid w:val="003D2653"/>
    <w:rsid w:val="003D4A28"/>
    <w:rsid w:val="003F2358"/>
    <w:rsid w:val="004060BD"/>
    <w:rsid w:val="00414D1D"/>
    <w:rsid w:val="00435251"/>
    <w:rsid w:val="00461E2B"/>
    <w:rsid w:val="004A08E3"/>
    <w:rsid w:val="004A2988"/>
    <w:rsid w:val="004B3BB7"/>
    <w:rsid w:val="004C598E"/>
    <w:rsid w:val="004C59B9"/>
    <w:rsid w:val="004D228D"/>
    <w:rsid w:val="004F3CE7"/>
    <w:rsid w:val="00500FF2"/>
    <w:rsid w:val="00513C60"/>
    <w:rsid w:val="00525024"/>
    <w:rsid w:val="0055124D"/>
    <w:rsid w:val="00566314"/>
    <w:rsid w:val="005678D5"/>
    <w:rsid w:val="00583D9B"/>
    <w:rsid w:val="005A0159"/>
    <w:rsid w:val="005B5122"/>
    <w:rsid w:val="005D2564"/>
    <w:rsid w:val="006061BA"/>
    <w:rsid w:val="00612EEE"/>
    <w:rsid w:val="00617786"/>
    <w:rsid w:val="00633A46"/>
    <w:rsid w:val="00640F62"/>
    <w:rsid w:val="00663C9D"/>
    <w:rsid w:val="00665D50"/>
    <w:rsid w:val="006721D1"/>
    <w:rsid w:val="00674B7D"/>
    <w:rsid w:val="00692D49"/>
    <w:rsid w:val="006A70AA"/>
    <w:rsid w:val="006C0009"/>
    <w:rsid w:val="006D1100"/>
    <w:rsid w:val="006F191D"/>
    <w:rsid w:val="00700FF0"/>
    <w:rsid w:val="007128C1"/>
    <w:rsid w:val="007258FB"/>
    <w:rsid w:val="00751091"/>
    <w:rsid w:val="0077731F"/>
    <w:rsid w:val="007B581B"/>
    <w:rsid w:val="007C3826"/>
    <w:rsid w:val="007F0598"/>
    <w:rsid w:val="00802CC1"/>
    <w:rsid w:val="00811301"/>
    <w:rsid w:val="008416A8"/>
    <w:rsid w:val="00855ACE"/>
    <w:rsid w:val="008602F8"/>
    <w:rsid w:val="0087792E"/>
    <w:rsid w:val="00884931"/>
    <w:rsid w:val="008B5EC3"/>
    <w:rsid w:val="0090094F"/>
    <w:rsid w:val="009063BB"/>
    <w:rsid w:val="009128DB"/>
    <w:rsid w:val="00942EBF"/>
    <w:rsid w:val="00974694"/>
    <w:rsid w:val="0099314B"/>
    <w:rsid w:val="009942C9"/>
    <w:rsid w:val="009C16A1"/>
    <w:rsid w:val="009E0E2A"/>
    <w:rsid w:val="009E5CD9"/>
    <w:rsid w:val="009F0165"/>
    <w:rsid w:val="009F626B"/>
    <w:rsid w:val="00A27748"/>
    <w:rsid w:val="00A32838"/>
    <w:rsid w:val="00A4073F"/>
    <w:rsid w:val="00A4493F"/>
    <w:rsid w:val="00A46588"/>
    <w:rsid w:val="00A51C91"/>
    <w:rsid w:val="00A53FAB"/>
    <w:rsid w:val="00A97609"/>
    <w:rsid w:val="00AA39C7"/>
    <w:rsid w:val="00AD6EE8"/>
    <w:rsid w:val="00AF6A83"/>
    <w:rsid w:val="00AF6E8B"/>
    <w:rsid w:val="00B23689"/>
    <w:rsid w:val="00B2539E"/>
    <w:rsid w:val="00B30DA4"/>
    <w:rsid w:val="00B668A9"/>
    <w:rsid w:val="00B803DE"/>
    <w:rsid w:val="00B81D8A"/>
    <w:rsid w:val="00BA45CC"/>
    <w:rsid w:val="00BD3E6E"/>
    <w:rsid w:val="00BE16C2"/>
    <w:rsid w:val="00BF0C44"/>
    <w:rsid w:val="00BF5D5D"/>
    <w:rsid w:val="00C86E52"/>
    <w:rsid w:val="00C9335B"/>
    <w:rsid w:val="00C956DE"/>
    <w:rsid w:val="00C958B6"/>
    <w:rsid w:val="00CA2606"/>
    <w:rsid w:val="00CC6B25"/>
    <w:rsid w:val="00CF2031"/>
    <w:rsid w:val="00CF396D"/>
    <w:rsid w:val="00CF56E2"/>
    <w:rsid w:val="00D17A7A"/>
    <w:rsid w:val="00D241F8"/>
    <w:rsid w:val="00DC006F"/>
    <w:rsid w:val="00E326C2"/>
    <w:rsid w:val="00E568B2"/>
    <w:rsid w:val="00E61C3B"/>
    <w:rsid w:val="00E64759"/>
    <w:rsid w:val="00E77161"/>
    <w:rsid w:val="00E808B4"/>
    <w:rsid w:val="00E8123E"/>
    <w:rsid w:val="00E85955"/>
    <w:rsid w:val="00EC772D"/>
    <w:rsid w:val="00EF4076"/>
    <w:rsid w:val="00F01DD8"/>
    <w:rsid w:val="00F04F32"/>
    <w:rsid w:val="00F34152"/>
    <w:rsid w:val="00F46EA8"/>
    <w:rsid w:val="00F65753"/>
    <w:rsid w:val="00F90EBC"/>
    <w:rsid w:val="00FB286A"/>
    <w:rsid w:val="00FB5DC7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B17A4E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  <w:style w:type="paragraph" w:styleId="a8">
    <w:name w:val="Body Text"/>
    <w:basedOn w:val="a"/>
    <w:link w:val="a9"/>
    <w:semiHidden/>
    <w:unhideWhenUsed/>
    <w:rsid w:val="00E8123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E8123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40</TotalTime>
  <Pages>2</Pages>
  <Words>247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21</cp:revision>
  <cp:lastPrinted>2026-07-08T23:46:00Z</cp:lastPrinted>
  <dcterms:created xsi:type="dcterms:W3CDTF">2023-07-20T05:59:00Z</dcterms:created>
  <dcterms:modified xsi:type="dcterms:W3CDTF">2026-07-08T23:46:00Z</dcterms:modified>
</cp:coreProperties>
</file>