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25DC2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F25DC2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25DC2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440660">
              <w:t>й</w:t>
            </w:r>
            <w:r w:rsidR="005017EF">
              <w:t xml:space="preserve"> в</w:t>
            </w:r>
            <w:r w:rsidR="005E1B4A">
              <w:t xml:space="preserve"> статью 9</w:t>
            </w:r>
            <w:r w:rsidR="005017EF">
              <w:t xml:space="preserve"> </w:t>
            </w:r>
            <w:r w:rsidR="00827F3E">
              <w:t>Закон</w:t>
            </w:r>
            <w:r w:rsidR="005E1B4A">
              <w:t>а</w:t>
            </w:r>
            <w:r w:rsidR="00827F3E">
              <w:t xml:space="preserve"> Приморского края</w:t>
            </w:r>
            <w:r w:rsidR="00440660">
              <w:t xml:space="preserve"> </w:t>
            </w:r>
            <w:r w:rsidR="005E1B4A">
              <w:br/>
            </w:r>
            <w:r w:rsidR="0035007E" w:rsidRPr="0035007E">
              <w:t>"</w:t>
            </w:r>
            <w:r w:rsidR="00827F3E">
              <w:t>О</w:t>
            </w:r>
            <w:r w:rsidR="00CB146D">
              <w:t xml:space="preserve"> </w:t>
            </w:r>
            <w:r w:rsidR="005E1B4A">
              <w:t xml:space="preserve">развитии сельского хозяйства  в </w:t>
            </w:r>
            <w:r w:rsidR="00827F3E">
              <w:t>Приморско</w:t>
            </w:r>
            <w:r w:rsidR="005E1B4A">
              <w:t>м</w:t>
            </w:r>
            <w:r w:rsidR="00827F3E">
              <w:t xml:space="preserve"> кра</w:t>
            </w:r>
            <w:r w:rsidR="005E1B4A">
              <w:t>е</w:t>
            </w:r>
            <w:r w:rsidR="00827F3E">
              <w:t>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B146D" w:rsidRPr="008862D1">
        <w:t>"О внесении изменени</w:t>
      </w:r>
      <w:r w:rsidR="00440660">
        <w:t>й</w:t>
      </w:r>
      <w:r w:rsidR="00CB146D">
        <w:t xml:space="preserve"> в</w:t>
      </w:r>
      <w:r w:rsidR="005E1B4A">
        <w:t xml:space="preserve"> статью 9</w:t>
      </w:r>
      <w:r w:rsidR="00CB146D">
        <w:t xml:space="preserve"> Закон</w:t>
      </w:r>
      <w:r w:rsidR="005E1B4A">
        <w:t>а</w:t>
      </w:r>
      <w:r w:rsidR="00CB146D">
        <w:t xml:space="preserve"> Приморского края </w:t>
      </w:r>
      <w:r w:rsidR="00CB146D" w:rsidRPr="0035007E">
        <w:t>"</w:t>
      </w:r>
      <w:r w:rsidR="00CB146D">
        <w:t xml:space="preserve">О </w:t>
      </w:r>
      <w:r w:rsidR="005E1B4A">
        <w:t>развитии сельского хозяйства в Приморском крае</w:t>
      </w:r>
      <w:bookmarkStart w:id="0" w:name="_GoBack"/>
      <w:bookmarkEnd w:id="0"/>
      <w:r w:rsidR="00CB146D">
        <w:t>"</w:t>
      </w:r>
      <w:r w:rsidR="0035007E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9559A2" w:rsidP="00164D07">
      <w:pPr>
        <w:ind w:firstLine="709"/>
        <w:jc w:val="both"/>
      </w:pPr>
      <w:r>
        <w:t>2</w:t>
      </w:r>
      <w:r w:rsidR="00164D07">
        <w:t xml:space="preserve">.Комитету Законодательного Собрания по продовольственной политике и природопользованию </w:t>
      </w:r>
      <w:r w:rsidR="00164D07" w:rsidRPr="00AC1C93">
        <w:t>(</w:t>
      </w:r>
      <w:r w:rsidR="00AC1C93" w:rsidRPr="00AC1C93">
        <w:t>Андрейченко</w:t>
      </w:r>
      <w:r w:rsidR="00164D07" w:rsidRPr="00AC1C93">
        <w:t>)</w:t>
      </w:r>
      <w:r w:rsidR="00164D07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9559A2" w:rsidP="00164D07">
      <w:pPr>
        <w:ind w:firstLine="709"/>
        <w:jc w:val="both"/>
      </w:pPr>
      <w:r>
        <w:t>3</w:t>
      </w:r>
      <w:r w:rsidR="00164D07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 xml:space="preserve">Законодательного Собрания                                  </w:t>
      </w:r>
      <w:r w:rsidR="00827F3E">
        <w:t xml:space="preserve">                          </w:t>
      </w:r>
      <w:r w:rsidRPr="00B906C5">
        <w:t>А.</w:t>
      </w:r>
      <w:r w:rsidR="00827F3E">
        <w:t>А</w:t>
      </w:r>
      <w:r w:rsidRPr="00B906C5">
        <w:t xml:space="preserve">. </w:t>
      </w:r>
      <w:r w:rsidR="00827F3E">
        <w:t>Волошко</w:t>
      </w:r>
    </w:p>
    <w:p w:rsidR="00931FD6" w:rsidRDefault="00931FD6" w:rsidP="009C06BA"/>
    <w:p w:rsidR="00931FD6" w:rsidRDefault="00931FD6"/>
    <w:p w:rsidR="00931FD6" w:rsidRDefault="00931FD6"/>
    <w:sectPr w:rsidR="00931FD6" w:rsidSect="00F25DC2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1F4" w:rsidRDefault="00FF51F4">
      <w:r>
        <w:separator/>
      </w:r>
    </w:p>
  </w:endnote>
  <w:endnote w:type="continuationSeparator" w:id="0">
    <w:p w:rsidR="00FF51F4" w:rsidRDefault="00FF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1F4" w:rsidRDefault="00FF51F4">
      <w:r>
        <w:separator/>
      </w:r>
    </w:p>
  </w:footnote>
  <w:footnote w:type="continuationSeparator" w:id="0">
    <w:p w:rsidR="00FF51F4" w:rsidRDefault="00FF5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02E9"/>
    <w:rsid w:val="00164D07"/>
    <w:rsid w:val="001E6F62"/>
    <w:rsid w:val="001F469A"/>
    <w:rsid w:val="00271CEF"/>
    <w:rsid w:val="002F3DE7"/>
    <w:rsid w:val="003325F4"/>
    <w:rsid w:val="00334E5A"/>
    <w:rsid w:val="0035007E"/>
    <w:rsid w:val="00392E21"/>
    <w:rsid w:val="00393134"/>
    <w:rsid w:val="003A21BF"/>
    <w:rsid w:val="003A31F4"/>
    <w:rsid w:val="003F24F8"/>
    <w:rsid w:val="00440660"/>
    <w:rsid w:val="004B69FA"/>
    <w:rsid w:val="004C518D"/>
    <w:rsid w:val="004D1A01"/>
    <w:rsid w:val="005017EF"/>
    <w:rsid w:val="00506283"/>
    <w:rsid w:val="005534F7"/>
    <w:rsid w:val="005A6019"/>
    <w:rsid w:val="005E1B4A"/>
    <w:rsid w:val="005E6130"/>
    <w:rsid w:val="00602077"/>
    <w:rsid w:val="00614D7B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27F3E"/>
    <w:rsid w:val="00835A0E"/>
    <w:rsid w:val="008818A7"/>
    <w:rsid w:val="00882F02"/>
    <w:rsid w:val="008E7E41"/>
    <w:rsid w:val="008F4797"/>
    <w:rsid w:val="00922AED"/>
    <w:rsid w:val="00924B45"/>
    <w:rsid w:val="00931FD6"/>
    <w:rsid w:val="009372FF"/>
    <w:rsid w:val="0094344A"/>
    <w:rsid w:val="009559A2"/>
    <w:rsid w:val="009959AC"/>
    <w:rsid w:val="009B270D"/>
    <w:rsid w:val="009C06BA"/>
    <w:rsid w:val="009C4DC8"/>
    <w:rsid w:val="00A13794"/>
    <w:rsid w:val="00A26831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0458"/>
    <w:rsid w:val="00CA7E54"/>
    <w:rsid w:val="00CB146D"/>
    <w:rsid w:val="00CE19DF"/>
    <w:rsid w:val="00D02716"/>
    <w:rsid w:val="00D417AF"/>
    <w:rsid w:val="00D4322D"/>
    <w:rsid w:val="00D84696"/>
    <w:rsid w:val="00D8678F"/>
    <w:rsid w:val="00DF01B2"/>
    <w:rsid w:val="00E16F96"/>
    <w:rsid w:val="00E83FBC"/>
    <w:rsid w:val="00E93A7F"/>
    <w:rsid w:val="00ED3F8A"/>
    <w:rsid w:val="00EE3AD2"/>
    <w:rsid w:val="00EF502B"/>
    <w:rsid w:val="00F14CBB"/>
    <w:rsid w:val="00F25DC2"/>
    <w:rsid w:val="00F26A0A"/>
    <w:rsid w:val="00F75CDD"/>
    <w:rsid w:val="00FE685A"/>
    <w:rsid w:val="00FF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2C083"/>
  <w15:docId w15:val="{60B2EFA4-6243-40B5-9860-66D28006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22D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C050-B5D6-4F95-9BF6-2074537C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2025-12-05T00:30:00Z</cp:lastPrinted>
  <dcterms:created xsi:type="dcterms:W3CDTF">2026-05-12T04:16:00Z</dcterms:created>
  <dcterms:modified xsi:type="dcterms:W3CDTF">2026-05-12T04:16:00Z</dcterms:modified>
</cp:coreProperties>
</file>