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44192E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44192E" w:rsidRDefault="00304080" w:rsidP="00641763">
            <w:pPr>
              <w:pStyle w:val="a3"/>
              <w:ind w:left="-75"/>
              <w:jc w:val="both"/>
              <w:rPr>
                <w:szCs w:val="28"/>
              </w:rPr>
            </w:pPr>
            <w:r w:rsidRPr="0044192E">
              <w:rPr>
                <w:szCs w:val="28"/>
              </w:rPr>
              <w:t>О проекте закона Приморского края "О внесении изменени</w:t>
            </w:r>
            <w:r w:rsidR="00320FEB">
              <w:rPr>
                <w:szCs w:val="28"/>
              </w:rPr>
              <w:t>я</w:t>
            </w:r>
            <w:r w:rsidRPr="0044192E">
              <w:rPr>
                <w:szCs w:val="28"/>
              </w:rPr>
              <w:t xml:space="preserve"> в Закон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</w:t>
            </w:r>
            <w:bookmarkStart w:id="0" w:name="_GoBack"/>
            <w:bookmarkEnd w:id="0"/>
            <w:r w:rsidRPr="0044192E">
              <w:rPr>
                <w:szCs w:val="28"/>
              </w:rPr>
              <w:t xml:space="preserve"> прибыль организаций"</w:t>
            </w:r>
          </w:p>
        </w:tc>
      </w:tr>
    </w:tbl>
    <w:p w:rsidR="002D7753" w:rsidRPr="0044192E" w:rsidRDefault="002D7753" w:rsidP="005C4A6D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</w:p>
    <w:p w:rsidR="005C4A6D" w:rsidRPr="0044192E" w:rsidRDefault="005C4A6D" w:rsidP="000E18B7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  <w:r w:rsidRPr="0044192E">
        <w:rPr>
          <w:szCs w:val="28"/>
        </w:rPr>
        <w:t xml:space="preserve">Законодательное Собрание Приморского края </w:t>
      </w:r>
    </w:p>
    <w:p w:rsidR="005C4A6D" w:rsidRPr="0044192E" w:rsidRDefault="005C4A6D" w:rsidP="000E18B7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</w:p>
    <w:p w:rsidR="005C4A6D" w:rsidRPr="0044192E" w:rsidRDefault="005C4A6D" w:rsidP="000E18B7">
      <w:pPr>
        <w:pStyle w:val="a3"/>
        <w:tabs>
          <w:tab w:val="clear" w:pos="4153"/>
          <w:tab w:val="clear" w:pos="8306"/>
        </w:tabs>
        <w:rPr>
          <w:szCs w:val="28"/>
        </w:rPr>
      </w:pPr>
      <w:r w:rsidRPr="0044192E">
        <w:rPr>
          <w:szCs w:val="28"/>
        </w:rPr>
        <w:t>ПОСТАНОВЛЯЕТ:</w:t>
      </w:r>
    </w:p>
    <w:p w:rsidR="005C4A6D" w:rsidRPr="0044192E" w:rsidRDefault="005C4A6D" w:rsidP="000E18B7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</w:p>
    <w:p w:rsidR="000E18B7" w:rsidRPr="0044192E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44192E">
        <w:rPr>
          <w:szCs w:val="28"/>
        </w:rPr>
        <w:t xml:space="preserve">1.Принять проект закона Приморского края </w:t>
      </w:r>
      <w:r w:rsidR="00304080" w:rsidRPr="0044192E">
        <w:rPr>
          <w:szCs w:val="28"/>
        </w:rPr>
        <w:t>"О внесении изменени</w:t>
      </w:r>
      <w:r w:rsidR="00320FEB">
        <w:rPr>
          <w:szCs w:val="28"/>
        </w:rPr>
        <w:t>я</w:t>
      </w:r>
      <w:r w:rsidR="00304080" w:rsidRPr="0044192E">
        <w:rPr>
          <w:szCs w:val="28"/>
        </w:rPr>
        <w:t xml:space="preserve"> </w:t>
      </w:r>
      <w:r w:rsidR="007574D9">
        <w:rPr>
          <w:szCs w:val="28"/>
        </w:rPr>
        <w:br/>
      </w:r>
      <w:r w:rsidR="00304080" w:rsidRPr="0044192E">
        <w:rPr>
          <w:szCs w:val="28"/>
        </w:rPr>
        <w:t>в Закон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</w:t>
      </w:r>
      <w:r w:rsidR="00F870A1" w:rsidRPr="0044192E">
        <w:rPr>
          <w:rFonts w:eastAsia="Calibri"/>
          <w:szCs w:val="28"/>
          <w:lang w:eastAsia="en-US"/>
        </w:rPr>
        <w:t xml:space="preserve"> </w:t>
      </w:r>
      <w:r w:rsidRPr="0044192E">
        <w:rPr>
          <w:color w:val="000000"/>
          <w:spacing w:val="-5"/>
          <w:szCs w:val="28"/>
        </w:rPr>
        <w:t>в первом чтении</w:t>
      </w:r>
      <w:r w:rsidRPr="0044192E">
        <w:rPr>
          <w:szCs w:val="28"/>
        </w:rPr>
        <w:t>.</w:t>
      </w:r>
    </w:p>
    <w:p w:rsidR="000E18B7" w:rsidRPr="0044192E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0E18B7" w:rsidRPr="0044192E" w:rsidRDefault="00641763" w:rsidP="00F870A1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573DC6">
        <w:rPr>
          <w:szCs w:val="28"/>
        </w:rPr>
        <w:t>.</w:t>
      </w:r>
      <w:r w:rsidR="000E18B7" w:rsidRPr="0044192E">
        <w:rPr>
          <w:szCs w:val="28"/>
        </w:rPr>
        <w:t>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E18B7" w:rsidRPr="0044192E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0E18B7" w:rsidRPr="0044192E" w:rsidRDefault="00641763" w:rsidP="000E18B7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3</w:t>
      </w:r>
      <w:r w:rsidR="000E18B7" w:rsidRPr="0044192E">
        <w:rPr>
          <w:szCs w:val="28"/>
        </w:rPr>
        <w:t>.Настоящее постановление вступает в силу со дня его принятия.</w:t>
      </w:r>
    </w:p>
    <w:p w:rsidR="00786685" w:rsidRPr="0044192E" w:rsidRDefault="00786685" w:rsidP="000E18B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C4A6D" w:rsidRPr="0044192E" w:rsidRDefault="005C4A6D" w:rsidP="005C4A6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C4A6D" w:rsidRPr="0044192E" w:rsidRDefault="005C4A6D" w:rsidP="005C4A6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C4A6D" w:rsidRPr="0044192E" w:rsidRDefault="005C4A6D" w:rsidP="005C4A6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44192E">
        <w:rPr>
          <w:szCs w:val="28"/>
        </w:rPr>
        <w:t xml:space="preserve">Председатель </w:t>
      </w:r>
    </w:p>
    <w:p w:rsidR="005C4A6D" w:rsidRPr="0044192E" w:rsidRDefault="005C4A6D" w:rsidP="005C4A6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44192E">
        <w:rPr>
          <w:szCs w:val="28"/>
        </w:rPr>
        <w:t xml:space="preserve">Законодательного Собрания        </w:t>
      </w:r>
      <w:r w:rsidR="003062E1" w:rsidRPr="0044192E">
        <w:rPr>
          <w:szCs w:val="28"/>
        </w:rPr>
        <w:t xml:space="preserve">                               </w:t>
      </w:r>
      <w:r w:rsidRPr="0044192E">
        <w:rPr>
          <w:szCs w:val="28"/>
        </w:rPr>
        <w:t xml:space="preserve">      </w:t>
      </w:r>
      <w:r w:rsidR="009D4ECE" w:rsidRPr="0044192E">
        <w:rPr>
          <w:szCs w:val="28"/>
        </w:rPr>
        <w:t xml:space="preserve">    </w:t>
      </w:r>
      <w:r w:rsidRPr="0044192E">
        <w:rPr>
          <w:szCs w:val="28"/>
        </w:rPr>
        <w:t xml:space="preserve">     </w:t>
      </w:r>
      <w:r w:rsidR="007D34CC" w:rsidRPr="0044192E">
        <w:rPr>
          <w:szCs w:val="28"/>
        </w:rPr>
        <w:t xml:space="preserve">    </w:t>
      </w:r>
      <w:r w:rsidRPr="0044192E">
        <w:rPr>
          <w:szCs w:val="28"/>
        </w:rPr>
        <w:t xml:space="preserve"> </w:t>
      </w:r>
      <w:r w:rsidR="001D352A" w:rsidRPr="0044192E">
        <w:rPr>
          <w:szCs w:val="28"/>
        </w:rPr>
        <w:t xml:space="preserve"> </w:t>
      </w:r>
      <w:r w:rsidR="00304080" w:rsidRPr="0044192E">
        <w:rPr>
          <w:szCs w:val="28"/>
        </w:rPr>
        <w:t>А.А. Волошко</w:t>
      </w:r>
    </w:p>
    <w:sectPr w:rsidR="005C4A6D" w:rsidRPr="0044192E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027" w:rsidRDefault="000B0027">
      <w:r>
        <w:separator/>
      </w:r>
    </w:p>
  </w:endnote>
  <w:endnote w:type="continuationSeparator" w:id="0">
    <w:p w:rsidR="000B0027" w:rsidRDefault="000B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027" w:rsidRDefault="000B0027">
      <w:r>
        <w:separator/>
      </w:r>
    </w:p>
  </w:footnote>
  <w:footnote w:type="continuationSeparator" w:id="0">
    <w:p w:rsidR="000B0027" w:rsidRDefault="000B0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3C2"/>
    <w:rsid w:val="000429DE"/>
    <w:rsid w:val="00055733"/>
    <w:rsid w:val="00055C02"/>
    <w:rsid w:val="00075C69"/>
    <w:rsid w:val="00087FBC"/>
    <w:rsid w:val="000B0027"/>
    <w:rsid w:val="000D1AC3"/>
    <w:rsid w:val="000E18B7"/>
    <w:rsid w:val="000E40C4"/>
    <w:rsid w:val="00110337"/>
    <w:rsid w:val="0012036B"/>
    <w:rsid w:val="00121BCD"/>
    <w:rsid w:val="00122D02"/>
    <w:rsid w:val="00136A23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4080"/>
    <w:rsid w:val="003062E1"/>
    <w:rsid w:val="00320FEB"/>
    <w:rsid w:val="00331BA7"/>
    <w:rsid w:val="0034799B"/>
    <w:rsid w:val="00356314"/>
    <w:rsid w:val="00376033"/>
    <w:rsid w:val="00390E1E"/>
    <w:rsid w:val="003A3A8E"/>
    <w:rsid w:val="003B4E09"/>
    <w:rsid w:val="003E0F7C"/>
    <w:rsid w:val="00401B53"/>
    <w:rsid w:val="00402620"/>
    <w:rsid w:val="0044192E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36A99"/>
    <w:rsid w:val="005453B0"/>
    <w:rsid w:val="005513ED"/>
    <w:rsid w:val="00570531"/>
    <w:rsid w:val="00573DC6"/>
    <w:rsid w:val="005A4132"/>
    <w:rsid w:val="005A7F5C"/>
    <w:rsid w:val="005C3102"/>
    <w:rsid w:val="005C4A6D"/>
    <w:rsid w:val="006165F1"/>
    <w:rsid w:val="0062332E"/>
    <w:rsid w:val="006359A3"/>
    <w:rsid w:val="0063724F"/>
    <w:rsid w:val="00641763"/>
    <w:rsid w:val="006A6E86"/>
    <w:rsid w:val="006B03C2"/>
    <w:rsid w:val="006C1C27"/>
    <w:rsid w:val="006C350D"/>
    <w:rsid w:val="0073600A"/>
    <w:rsid w:val="00741720"/>
    <w:rsid w:val="007574D9"/>
    <w:rsid w:val="00782CB2"/>
    <w:rsid w:val="00786685"/>
    <w:rsid w:val="007D34CC"/>
    <w:rsid w:val="007D4E1E"/>
    <w:rsid w:val="00850162"/>
    <w:rsid w:val="00856A3E"/>
    <w:rsid w:val="00877F2F"/>
    <w:rsid w:val="00893877"/>
    <w:rsid w:val="008E7C3F"/>
    <w:rsid w:val="008F179E"/>
    <w:rsid w:val="00907C4C"/>
    <w:rsid w:val="00914CEC"/>
    <w:rsid w:val="00942BCF"/>
    <w:rsid w:val="00986142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C61AD2"/>
    <w:rsid w:val="00C879C8"/>
    <w:rsid w:val="00C95CC9"/>
    <w:rsid w:val="00D03733"/>
    <w:rsid w:val="00D171CC"/>
    <w:rsid w:val="00D52565"/>
    <w:rsid w:val="00D86403"/>
    <w:rsid w:val="00D92780"/>
    <w:rsid w:val="00D93895"/>
    <w:rsid w:val="00DC76CA"/>
    <w:rsid w:val="00DC772F"/>
    <w:rsid w:val="00DE10BC"/>
    <w:rsid w:val="00E14510"/>
    <w:rsid w:val="00E229D5"/>
    <w:rsid w:val="00E94666"/>
    <w:rsid w:val="00EB1FBA"/>
    <w:rsid w:val="00ED23EF"/>
    <w:rsid w:val="00EE3AC5"/>
    <w:rsid w:val="00EF60D9"/>
    <w:rsid w:val="00F27334"/>
    <w:rsid w:val="00F42FAB"/>
    <w:rsid w:val="00F86A19"/>
    <w:rsid w:val="00F870A1"/>
    <w:rsid w:val="00F94EF4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9607381-742F-4E33-8023-5A719D6D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21BC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0</TotalTime>
  <Pages>1</Pages>
  <Words>142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2025-08-20T01:00:00Z</cp:lastPrinted>
  <dcterms:created xsi:type="dcterms:W3CDTF">2026-06-10T05:15:00Z</dcterms:created>
  <dcterms:modified xsi:type="dcterms:W3CDTF">2026-06-10T05:15:00Z</dcterms:modified>
</cp:coreProperties>
</file>