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7" o:title="" grayscale="t"/>
          </v:shape>
          <o:OLEObject Type="Embed" ProgID="Word.Picture.8" ShapeID="_x0000_i1025" DrawAspect="Content" ObjectID="_184009733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545F65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45F65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545F65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45F65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Pr="00752522" w:rsidRDefault="006C3711" w:rsidP="0075252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края </w:t>
            </w:r>
            <w:r w:rsidRPr="006C663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"О внесении изменений в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6C663D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второе, третье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чтени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)</w:t>
            </w:r>
          </w:p>
          <w:p w:rsidR="00357541" w:rsidRDefault="00357541" w:rsidP="00752522">
            <w:pPr>
              <w:ind w:left="-68" w:firstLine="68"/>
            </w:pPr>
          </w:p>
        </w:tc>
      </w:tr>
    </w:tbl>
    <w:p w:rsidR="002A4CCB" w:rsidRPr="00784532" w:rsidRDefault="002A4CCB" w:rsidP="00752522">
      <w:pPr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6C3711">
        <w:t>"</w:t>
      </w:r>
      <w:r w:rsidR="006C3711" w:rsidRPr="006C663D">
        <w:rPr>
          <w:szCs w:val="28"/>
        </w:rPr>
        <w:t>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</w:r>
      <w:r w:rsidR="00545F65">
        <w:rPr>
          <w:szCs w:val="28"/>
        </w:rPr>
        <w:t xml:space="preserve">, </w:t>
      </w:r>
      <w:r w:rsidRPr="00187B24">
        <w:t xml:space="preserve">а также учитывая </w:t>
      </w:r>
      <w:r w:rsidR="0024796A" w:rsidRPr="00187B24">
        <w:t>часть</w:t>
      </w:r>
      <w:r w:rsidRPr="00187B24">
        <w:rPr>
          <w:szCs w:val="28"/>
        </w:rPr>
        <w:t xml:space="preserve"> 2</w:t>
      </w:r>
      <w:r w:rsidR="0024796A" w:rsidRPr="00187B24">
        <w:rPr>
          <w:szCs w:val="28"/>
        </w:rPr>
        <w:t xml:space="preserve"> </w:t>
      </w:r>
      <w:r w:rsidRPr="00187B24">
        <w:rPr>
          <w:szCs w:val="28"/>
        </w:rPr>
        <w:t>статьи 14 Закона Приморского края</w:t>
      </w:r>
      <w:r w:rsidR="00555E52" w:rsidRPr="00187B24">
        <w:rPr>
          <w:szCs w:val="28"/>
        </w:rPr>
        <w:t xml:space="preserve"> </w:t>
      </w:r>
      <w:r w:rsidRPr="00187B24">
        <w:rPr>
          <w:szCs w:val="28"/>
        </w:rPr>
        <w:t>от</w:t>
      </w:r>
      <w:r w:rsidR="00591006" w:rsidRPr="00187B24">
        <w:rPr>
          <w:szCs w:val="28"/>
        </w:rPr>
        <w:t xml:space="preserve"> </w:t>
      </w:r>
      <w:r w:rsidRPr="00187B24">
        <w:rPr>
          <w:szCs w:val="28"/>
        </w:rPr>
        <w:t>22 декабря 2008 года № 373-КЗ</w:t>
      </w:r>
      <w:r w:rsidR="00FE29A2" w:rsidRPr="00187B24">
        <w:rPr>
          <w:szCs w:val="28"/>
        </w:rPr>
        <w:t xml:space="preserve"> </w:t>
      </w:r>
      <w:r w:rsidR="006443D0">
        <w:rPr>
          <w:szCs w:val="28"/>
        </w:rPr>
        <w:br/>
      </w:r>
      <w:r w:rsidRPr="00187B24">
        <w:rPr>
          <w:szCs w:val="28"/>
        </w:rPr>
        <w:t>"О законодательной деятельности в Приморском крае",</w:t>
      </w:r>
      <w:r w:rsidR="0024796A" w:rsidRPr="00187B24">
        <w:rPr>
          <w:szCs w:val="28"/>
        </w:rPr>
        <w:t xml:space="preserve"> согласно которой могут быть приняты в целом после обсуждения в первом чтении</w:t>
      </w:r>
      <w:r w:rsidR="00165E3B" w:rsidRPr="00187B24">
        <w:rPr>
          <w:szCs w:val="28"/>
        </w:rPr>
        <w:t xml:space="preserve"> проекты законов</w:t>
      </w:r>
      <w:r w:rsidR="0024796A" w:rsidRPr="00187B24">
        <w:rPr>
          <w:szCs w:val="28"/>
        </w:rPr>
        <w:t xml:space="preserve"> Приморского края, которыми соответствующие законы Приморского края приводятся в соответствие с </w:t>
      </w:r>
      <w:r w:rsidR="006C3711">
        <w:rPr>
          <w:szCs w:val="28"/>
        </w:rPr>
        <w:t xml:space="preserve">федеральным </w:t>
      </w:r>
      <w:r w:rsidR="0024796A" w:rsidRPr="00187B24">
        <w:rPr>
          <w:szCs w:val="28"/>
        </w:rPr>
        <w:t>законодательством</w:t>
      </w:r>
      <w:r w:rsidR="0024796A" w:rsidRPr="00A51B43">
        <w:rPr>
          <w:szCs w:val="28"/>
        </w:rPr>
        <w:t>,</w:t>
      </w:r>
      <w:r w:rsidR="00075FA1" w:rsidRPr="00A51B43">
        <w:rPr>
          <w:szCs w:val="28"/>
        </w:rPr>
        <w:t xml:space="preserve"> </w:t>
      </w:r>
      <w:r w:rsidRPr="00A51B43">
        <w:t>комитет</w:t>
      </w:r>
    </w:p>
    <w:p w:rsidR="002A4CCB" w:rsidRPr="00784532" w:rsidRDefault="002A4CCB" w:rsidP="00752522">
      <w:pPr>
        <w:pStyle w:val="a8"/>
        <w:spacing w:after="0"/>
        <w:ind w:firstLine="709"/>
        <w:rPr>
          <w:szCs w:val="28"/>
        </w:rPr>
      </w:pPr>
    </w:p>
    <w:p w:rsidR="002A4CCB" w:rsidRDefault="002A4CCB" w:rsidP="00752522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3945E2">
        <w:rPr>
          <w:szCs w:val="28"/>
        </w:rPr>
        <w:t>Рекомендовать Законодательному Собрани</w:t>
      </w:r>
      <w:r w:rsidR="00B56836">
        <w:rPr>
          <w:szCs w:val="28"/>
        </w:rPr>
        <w:t>ю</w:t>
      </w:r>
      <w:r w:rsidR="003945E2">
        <w:rPr>
          <w:szCs w:val="28"/>
        </w:rPr>
        <w:t xml:space="preserve">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6C3711" w:rsidRPr="006C663D">
        <w:rPr>
          <w:szCs w:val="28"/>
        </w:rPr>
        <w:t>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</w:t>
      </w:r>
      <w:r w:rsidR="006C3711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767E0">
        <w:rPr>
          <w:szCs w:val="28"/>
        </w:rPr>
        <w:t>Романову В.Г.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752522">
      <w:pPr>
        <w:ind w:firstLine="709"/>
        <w:jc w:val="both"/>
        <w:rPr>
          <w:szCs w:val="28"/>
        </w:rPr>
      </w:pPr>
      <w:bookmarkStart w:id="0" w:name="_GoBack"/>
      <w:bookmarkEnd w:id="0"/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6C3711" w:rsidRDefault="006C3711" w:rsidP="00752522">
      <w:pPr>
        <w:ind w:firstLine="709"/>
        <w:jc w:val="both"/>
        <w:rPr>
          <w:szCs w:val="28"/>
        </w:rPr>
      </w:pPr>
    </w:p>
    <w:p w:rsidR="00B919E7" w:rsidRDefault="00B919E7" w:rsidP="00752522">
      <w:pPr>
        <w:ind w:firstLine="709"/>
        <w:jc w:val="both"/>
        <w:rPr>
          <w:szCs w:val="28"/>
        </w:rPr>
      </w:pPr>
    </w:p>
    <w:p w:rsidR="00357541" w:rsidRDefault="002A4CCB" w:rsidP="00752522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</w:t>
      </w:r>
      <w:r w:rsidR="00B919E7">
        <w:rPr>
          <w:szCs w:val="28"/>
        </w:rPr>
        <w:tab/>
        <w:t xml:space="preserve">      </w:t>
      </w:r>
      <w:r w:rsidR="00BB7A36">
        <w:rPr>
          <w:szCs w:val="28"/>
        </w:rPr>
        <w:t xml:space="preserve">  </w:t>
      </w:r>
      <w:r w:rsidR="00B767E0">
        <w:rPr>
          <w:szCs w:val="28"/>
        </w:rPr>
        <w:t>В.Г. Романов</w:t>
      </w:r>
    </w:p>
    <w:sectPr w:rsidR="00357541" w:rsidSect="00522F32">
      <w:headerReference w:type="default" r:id="rId9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BD" w:rsidRDefault="00DD4EBD">
      <w:r>
        <w:separator/>
      </w:r>
    </w:p>
  </w:endnote>
  <w:endnote w:type="continuationSeparator" w:id="0">
    <w:p w:rsidR="00DD4EBD" w:rsidRDefault="00DD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BD" w:rsidRDefault="00DD4EBD">
      <w:r>
        <w:separator/>
      </w:r>
    </w:p>
  </w:footnote>
  <w:footnote w:type="continuationSeparator" w:id="0">
    <w:p w:rsidR="00DD4EBD" w:rsidRDefault="00DD4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3D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A73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A74B8"/>
    <w:rsid w:val="000C79E6"/>
    <w:rsid w:val="000D6ED5"/>
    <w:rsid w:val="000E4588"/>
    <w:rsid w:val="001028E0"/>
    <w:rsid w:val="00113B97"/>
    <w:rsid w:val="00160F97"/>
    <w:rsid w:val="00165E3B"/>
    <w:rsid w:val="00187B24"/>
    <w:rsid w:val="001B3A35"/>
    <w:rsid w:val="001C3498"/>
    <w:rsid w:val="001C5162"/>
    <w:rsid w:val="001E594D"/>
    <w:rsid w:val="0020003C"/>
    <w:rsid w:val="00206FAF"/>
    <w:rsid w:val="002350B4"/>
    <w:rsid w:val="0024796A"/>
    <w:rsid w:val="002568C3"/>
    <w:rsid w:val="00256A43"/>
    <w:rsid w:val="002937CA"/>
    <w:rsid w:val="002A4CCB"/>
    <w:rsid w:val="002B6175"/>
    <w:rsid w:val="002B77CD"/>
    <w:rsid w:val="002E3D59"/>
    <w:rsid w:val="002E48B6"/>
    <w:rsid w:val="0031702F"/>
    <w:rsid w:val="0034240A"/>
    <w:rsid w:val="00357541"/>
    <w:rsid w:val="00383131"/>
    <w:rsid w:val="003945E2"/>
    <w:rsid w:val="003A468A"/>
    <w:rsid w:val="003B1984"/>
    <w:rsid w:val="003B4C86"/>
    <w:rsid w:val="003D1BDB"/>
    <w:rsid w:val="003D3F64"/>
    <w:rsid w:val="003D4A28"/>
    <w:rsid w:val="003F2358"/>
    <w:rsid w:val="00431C8E"/>
    <w:rsid w:val="0043329A"/>
    <w:rsid w:val="0043422F"/>
    <w:rsid w:val="00453243"/>
    <w:rsid w:val="00454623"/>
    <w:rsid w:val="00461E2B"/>
    <w:rsid w:val="00467C6A"/>
    <w:rsid w:val="004720ED"/>
    <w:rsid w:val="00473DDC"/>
    <w:rsid w:val="004877C7"/>
    <w:rsid w:val="004B08B9"/>
    <w:rsid w:val="00522F32"/>
    <w:rsid w:val="00533210"/>
    <w:rsid w:val="005366DA"/>
    <w:rsid w:val="00540820"/>
    <w:rsid w:val="00541A31"/>
    <w:rsid w:val="00545F65"/>
    <w:rsid w:val="00553574"/>
    <w:rsid w:val="00554437"/>
    <w:rsid w:val="00555E52"/>
    <w:rsid w:val="00564E2C"/>
    <w:rsid w:val="005709FD"/>
    <w:rsid w:val="005746B1"/>
    <w:rsid w:val="0058782F"/>
    <w:rsid w:val="00587FA9"/>
    <w:rsid w:val="00591006"/>
    <w:rsid w:val="005A1F08"/>
    <w:rsid w:val="005E36DC"/>
    <w:rsid w:val="005E6F12"/>
    <w:rsid w:val="005E76FA"/>
    <w:rsid w:val="00600C74"/>
    <w:rsid w:val="0061381A"/>
    <w:rsid w:val="006443D0"/>
    <w:rsid w:val="00692D49"/>
    <w:rsid w:val="006B6D5E"/>
    <w:rsid w:val="006C3711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52522"/>
    <w:rsid w:val="0077731F"/>
    <w:rsid w:val="007D1D9C"/>
    <w:rsid w:val="007E13D4"/>
    <w:rsid w:val="007E3E59"/>
    <w:rsid w:val="007F0598"/>
    <w:rsid w:val="00807660"/>
    <w:rsid w:val="008422DF"/>
    <w:rsid w:val="008602F8"/>
    <w:rsid w:val="0087792E"/>
    <w:rsid w:val="00880FBF"/>
    <w:rsid w:val="00897459"/>
    <w:rsid w:val="008A17A4"/>
    <w:rsid w:val="008C54FC"/>
    <w:rsid w:val="00925FC1"/>
    <w:rsid w:val="009610F9"/>
    <w:rsid w:val="00974FBE"/>
    <w:rsid w:val="0099314B"/>
    <w:rsid w:val="009C1517"/>
    <w:rsid w:val="009E4050"/>
    <w:rsid w:val="009E5CD9"/>
    <w:rsid w:val="009F0165"/>
    <w:rsid w:val="009F17C6"/>
    <w:rsid w:val="009F626B"/>
    <w:rsid w:val="00A22219"/>
    <w:rsid w:val="00A22D08"/>
    <w:rsid w:val="00A41BA5"/>
    <w:rsid w:val="00A43932"/>
    <w:rsid w:val="00A51B43"/>
    <w:rsid w:val="00A97609"/>
    <w:rsid w:val="00AA2A62"/>
    <w:rsid w:val="00AA459C"/>
    <w:rsid w:val="00AC11E6"/>
    <w:rsid w:val="00AC6D71"/>
    <w:rsid w:val="00AD2C89"/>
    <w:rsid w:val="00B10C5C"/>
    <w:rsid w:val="00B160F6"/>
    <w:rsid w:val="00B260DF"/>
    <w:rsid w:val="00B358B1"/>
    <w:rsid w:val="00B37B51"/>
    <w:rsid w:val="00B45E2E"/>
    <w:rsid w:val="00B56836"/>
    <w:rsid w:val="00B668A9"/>
    <w:rsid w:val="00B711A0"/>
    <w:rsid w:val="00B767E0"/>
    <w:rsid w:val="00B803DE"/>
    <w:rsid w:val="00B82914"/>
    <w:rsid w:val="00B876FB"/>
    <w:rsid w:val="00B919E7"/>
    <w:rsid w:val="00BA7607"/>
    <w:rsid w:val="00BB7A36"/>
    <w:rsid w:val="00BD1494"/>
    <w:rsid w:val="00BE16C2"/>
    <w:rsid w:val="00BE2B54"/>
    <w:rsid w:val="00BF2E9B"/>
    <w:rsid w:val="00BF6A53"/>
    <w:rsid w:val="00C1677D"/>
    <w:rsid w:val="00C745D5"/>
    <w:rsid w:val="00C77D1F"/>
    <w:rsid w:val="00C9335B"/>
    <w:rsid w:val="00C958B6"/>
    <w:rsid w:val="00C9690D"/>
    <w:rsid w:val="00CA5534"/>
    <w:rsid w:val="00CA7222"/>
    <w:rsid w:val="00CB6ADD"/>
    <w:rsid w:val="00CC7868"/>
    <w:rsid w:val="00CD3556"/>
    <w:rsid w:val="00CF1041"/>
    <w:rsid w:val="00D12E8A"/>
    <w:rsid w:val="00D17A7A"/>
    <w:rsid w:val="00D5701F"/>
    <w:rsid w:val="00DA28FB"/>
    <w:rsid w:val="00DC46C8"/>
    <w:rsid w:val="00DD4EBD"/>
    <w:rsid w:val="00E02CAE"/>
    <w:rsid w:val="00E326C2"/>
    <w:rsid w:val="00E46426"/>
    <w:rsid w:val="00E54BF7"/>
    <w:rsid w:val="00E77161"/>
    <w:rsid w:val="00E85955"/>
    <w:rsid w:val="00EA36E4"/>
    <w:rsid w:val="00ED6A2A"/>
    <w:rsid w:val="00EF3C41"/>
    <w:rsid w:val="00EF5652"/>
    <w:rsid w:val="00F01DD8"/>
    <w:rsid w:val="00F10463"/>
    <w:rsid w:val="00F434A0"/>
    <w:rsid w:val="00F61FF1"/>
    <w:rsid w:val="00F65753"/>
    <w:rsid w:val="00F65F44"/>
    <w:rsid w:val="00FB5432"/>
    <w:rsid w:val="00FD1FB8"/>
    <w:rsid w:val="00FD4997"/>
    <w:rsid w:val="00FE29A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40CC00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paragraph" w:customStyle="1" w:styleId="ConsPlusTitle">
    <w:name w:val="ConsPlusTitle"/>
    <w:rsid w:val="007525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203B6-438E-460C-AD33-753780F6F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37</TotalTime>
  <Pages>2</Pages>
  <Words>269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13</cp:revision>
  <cp:lastPrinted>2026-05-12T03:21:00Z</cp:lastPrinted>
  <dcterms:created xsi:type="dcterms:W3CDTF">2025-12-16T05:24:00Z</dcterms:created>
  <dcterms:modified xsi:type="dcterms:W3CDTF">2026-05-12T03:22:00Z</dcterms:modified>
</cp:coreProperties>
</file>