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7pt;height:46.6pt" o:ole="" fillcolor="window">
            <v:imagedata r:id="rId6" o:title="" grayscale="t"/>
          </v:shape>
          <o:OLEObject Type="Embed" ProgID="Word.Picture.8" ShapeID="_x0000_i1025" DrawAspect="Content" ObjectID="_1836044258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2D117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9F03A9" w:rsidRPr="0018354B" w:rsidRDefault="009F03A9" w:rsidP="0011578E">
            <w:pPr>
              <w:pStyle w:val="ConsPlusTitle"/>
              <w:widowControl/>
              <w:ind w:left="-104"/>
              <w:jc w:val="both"/>
              <w:rPr>
                <w:szCs w:val="28"/>
              </w:rPr>
            </w:pP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>О проекте закона Приморского края "</w:t>
            </w:r>
            <w:r w:rsidR="0011578E" w:rsidRPr="008944E9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изменения в статью 2 Закона Приморского края "О социальной поддержке в Приморском крае Героев Российской Федерации, Героев Приморья и членов их семей"</w:t>
            </w:r>
            <w:r w:rsidR="00647D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</w:tr>
    </w:tbl>
    <w:p w:rsidR="0018354B" w:rsidRDefault="0018354B" w:rsidP="00647DDB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FF58C8" w:rsidRDefault="00647DDB" w:rsidP="00FF58C8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707DC3">
        <w:rPr>
          <w:szCs w:val="28"/>
        </w:rPr>
        <w:t>Рассмотрев и обсудив проект закона Приморского края "</w:t>
      </w:r>
      <w:r w:rsidR="0011578E" w:rsidRPr="008944E9">
        <w:rPr>
          <w:szCs w:val="28"/>
        </w:rPr>
        <w:t>О внесении изменения в статью 2 Закона Приморского края "О социальной поддержке в Приморском крае Героев Российской Федерации, Героев Приморья и членов их семей"</w:t>
      </w:r>
      <w:r w:rsidRPr="00AD62D2">
        <w:rPr>
          <w:szCs w:val="28"/>
        </w:rPr>
        <w:t xml:space="preserve">, </w:t>
      </w:r>
      <w:r w:rsidR="0011578E" w:rsidRPr="008944E9">
        <w:rPr>
          <w:szCs w:val="28"/>
        </w:rPr>
        <w:t>подготовленный комитетом</w:t>
      </w:r>
      <w:r w:rsidR="0011578E">
        <w:rPr>
          <w:b/>
          <w:szCs w:val="28"/>
        </w:rPr>
        <w:t xml:space="preserve"> </w:t>
      </w:r>
      <w:r w:rsidR="00FF58C8" w:rsidRPr="000A7C34">
        <w:rPr>
          <w:szCs w:val="28"/>
        </w:rPr>
        <w:t>в целях</w:t>
      </w:r>
      <w:r w:rsidR="00FF58C8">
        <w:rPr>
          <w:b/>
          <w:szCs w:val="28"/>
        </w:rPr>
        <w:t xml:space="preserve"> </w:t>
      </w:r>
      <w:r w:rsidR="00FF58C8" w:rsidRPr="00BA5C2B">
        <w:rPr>
          <w:szCs w:val="28"/>
        </w:rPr>
        <w:t>приведени</w:t>
      </w:r>
      <w:r w:rsidR="00FF58C8">
        <w:rPr>
          <w:szCs w:val="28"/>
        </w:rPr>
        <w:t>я</w:t>
      </w:r>
      <w:r w:rsidR="00FF58C8" w:rsidRPr="00BA5C2B">
        <w:rPr>
          <w:szCs w:val="28"/>
        </w:rPr>
        <w:t xml:space="preserve"> </w:t>
      </w:r>
      <w:r w:rsidR="00FF58C8">
        <w:rPr>
          <w:szCs w:val="28"/>
        </w:rPr>
        <w:t>Закона Приморского края от 25 сентября 2025 года № 856-КЗ "</w:t>
      </w:r>
      <w:r w:rsidR="00FF58C8" w:rsidRPr="00BA5C2B">
        <w:rPr>
          <w:szCs w:val="28"/>
        </w:rPr>
        <w:t>О социальной поддержке в Приморском крае Героев Российской Федерации, Героев Приморья и членов их семей</w:t>
      </w:r>
      <w:r w:rsidR="00FF58C8">
        <w:rPr>
          <w:szCs w:val="28"/>
        </w:rPr>
        <w:t xml:space="preserve">" </w:t>
      </w:r>
      <w:r w:rsidR="00FF58C8" w:rsidRPr="00BA5C2B">
        <w:rPr>
          <w:szCs w:val="28"/>
        </w:rPr>
        <w:t xml:space="preserve">в соответствие с </w:t>
      </w:r>
      <w:r w:rsidR="00FF58C8" w:rsidRPr="000C5879">
        <w:rPr>
          <w:szCs w:val="28"/>
        </w:rPr>
        <w:t>законодательством Приморского края</w:t>
      </w:r>
      <w:r w:rsidR="00FF58C8">
        <w:rPr>
          <w:szCs w:val="28"/>
        </w:rPr>
        <w:t>, комитет</w:t>
      </w:r>
    </w:p>
    <w:p w:rsidR="008B1AC2" w:rsidRPr="00707DC3" w:rsidRDefault="008B1AC2" w:rsidP="00FF58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</w:p>
    <w:p w:rsidR="00A4073F" w:rsidRPr="00F24F56" w:rsidRDefault="00A4073F" w:rsidP="008A296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 w:rsidR="00FF58C8">
        <w:rPr>
          <w:szCs w:val="28"/>
        </w:rPr>
        <w:t>"</w:t>
      </w:r>
      <w:bookmarkStart w:id="0" w:name="_GoBack"/>
      <w:bookmarkEnd w:id="0"/>
      <w:r w:rsidR="0011578E" w:rsidRPr="008944E9">
        <w:rPr>
          <w:szCs w:val="28"/>
        </w:rPr>
        <w:t>О внесении изменения в статью 2 Закона Приморского края "О социальной поддержке в Приморском крае Героев Российской Федерации, Героев Приморья и членов их семей"</w:t>
      </w:r>
      <w:r w:rsidR="0011578E">
        <w:rPr>
          <w:szCs w:val="28"/>
        </w:rPr>
        <w:t xml:space="preserve"> </w:t>
      </w:r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357541" w:rsidRDefault="00F65753" w:rsidP="008A2964">
      <w:pPr>
        <w:spacing w:line="228" w:lineRule="auto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11578E">
        <w:rPr>
          <w:szCs w:val="28"/>
        </w:rPr>
        <w:t>В.Г. Романов</w:t>
      </w:r>
    </w:p>
    <w:sectPr w:rsidR="00357541" w:rsidSect="008A2964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B4A" w:rsidRDefault="00552B4A">
      <w:r>
        <w:separator/>
      </w:r>
    </w:p>
  </w:endnote>
  <w:endnote w:type="continuationSeparator" w:id="0">
    <w:p w:rsidR="00552B4A" w:rsidRDefault="0055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B4A" w:rsidRDefault="00552B4A">
      <w:r>
        <w:separator/>
      </w:r>
    </w:p>
  </w:footnote>
  <w:footnote w:type="continuationSeparator" w:id="0">
    <w:p w:rsidR="00552B4A" w:rsidRDefault="00552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99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80DED"/>
    <w:rsid w:val="000C44CF"/>
    <w:rsid w:val="000D17EA"/>
    <w:rsid w:val="000D6810"/>
    <w:rsid w:val="000E3AD7"/>
    <w:rsid w:val="000F37D9"/>
    <w:rsid w:val="0011578E"/>
    <w:rsid w:val="00160F97"/>
    <w:rsid w:val="00166B60"/>
    <w:rsid w:val="0018354B"/>
    <w:rsid w:val="001B1262"/>
    <w:rsid w:val="001B3A35"/>
    <w:rsid w:val="001C5162"/>
    <w:rsid w:val="001F0EC7"/>
    <w:rsid w:val="001F5F4B"/>
    <w:rsid w:val="0020003C"/>
    <w:rsid w:val="00255182"/>
    <w:rsid w:val="0027241B"/>
    <w:rsid w:val="00287E85"/>
    <w:rsid w:val="00294BC1"/>
    <w:rsid w:val="002D117A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D4A28"/>
    <w:rsid w:val="003E19A8"/>
    <w:rsid w:val="003F2358"/>
    <w:rsid w:val="004060BD"/>
    <w:rsid w:val="00414D1D"/>
    <w:rsid w:val="00461E2B"/>
    <w:rsid w:val="004E7D1F"/>
    <w:rsid w:val="005276F4"/>
    <w:rsid w:val="00532D3C"/>
    <w:rsid w:val="0055124D"/>
    <w:rsid w:val="00552B4A"/>
    <w:rsid w:val="00561A55"/>
    <w:rsid w:val="00562B20"/>
    <w:rsid w:val="005677FF"/>
    <w:rsid w:val="005678D5"/>
    <w:rsid w:val="005843FB"/>
    <w:rsid w:val="00594A57"/>
    <w:rsid w:val="005F5F56"/>
    <w:rsid w:val="00600432"/>
    <w:rsid w:val="006164B7"/>
    <w:rsid w:val="00617786"/>
    <w:rsid w:val="00633A46"/>
    <w:rsid w:val="00647DDB"/>
    <w:rsid w:val="00663C9D"/>
    <w:rsid w:val="006721D1"/>
    <w:rsid w:val="00692D49"/>
    <w:rsid w:val="006C0009"/>
    <w:rsid w:val="006F191D"/>
    <w:rsid w:val="00700FF0"/>
    <w:rsid w:val="00707DC3"/>
    <w:rsid w:val="007128C1"/>
    <w:rsid w:val="007258FB"/>
    <w:rsid w:val="00745211"/>
    <w:rsid w:val="00751091"/>
    <w:rsid w:val="00761691"/>
    <w:rsid w:val="0077731F"/>
    <w:rsid w:val="0079428D"/>
    <w:rsid w:val="007B581B"/>
    <w:rsid w:val="007C499B"/>
    <w:rsid w:val="007F0598"/>
    <w:rsid w:val="00811301"/>
    <w:rsid w:val="008416A8"/>
    <w:rsid w:val="008602F8"/>
    <w:rsid w:val="0087792E"/>
    <w:rsid w:val="008A2964"/>
    <w:rsid w:val="008B1AC2"/>
    <w:rsid w:val="008E04CC"/>
    <w:rsid w:val="008E459E"/>
    <w:rsid w:val="00900CCC"/>
    <w:rsid w:val="009063BB"/>
    <w:rsid w:val="009128DB"/>
    <w:rsid w:val="009227E5"/>
    <w:rsid w:val="00927354"/>
    <w:rsid w:val="009400C0"/>
    <w:rsid w:val="00974694"/>
    <w:rsid w:val="0099314B"/>
    <w:rsid w:val="009A3593"/>
    <w:rsid w:val="009E5CD9"/>
    <w:rsid w:val="009F0165"/>
    <w:rsid w:val="009F03A9"/>
    <w:rsid w:val="009F626B"/>
    <w:rsid w:val="00A24046"/>
    <w:rsid w:val="00A32838"/>
    <w:rsid w:val="00A4073F"/>
    <w:rsid w:val="00A4493F"/>
    <w:rsid w:val="00A95704"/>
    <w:rsid w:val="00A97609"/>
    <w:rsid w:val="00AA0D49"/>
    <w:rsid w:val="00AD115E"/>
    <w:rsid w:val="00AE756C"/>
    <w:rsid w:val="00B23689"/>
    <w:rsid w:val="00B5527F"/>
    <w:rsid w:val="00B56AD6"/>
    <w:rsid w:val="00B668A9"/>
    <w:rsid w:val="00B66E39"/>
    <w:rsid w:val="00B803DE"/>
    <w:rsid w:val="00BA45CC"/>
    <w:rsid w:val="00BD3E6E"/>
    <w:rsid w:val="00BE16C2"/>
    <w:rsid w:val="00BF2C66"/>
    <w:rsid w:val="00BF5D5D"/>
    <w:rsid w:val="00C82BD1"/>
    <w:rsid w:val="00C9335B"/>
    <w:rsid w:val="00C958B6"/>
    <w:rsid w:val="00CE0424"/>
    <w:rsid w:val="00D17A7A"/>
    <w:rsid w:val="00D43BDD"/>
    <w:rsid w:val="00D81CBE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  <w:rsid w:val="00F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24D039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223</TotalTime>
  <Pages>1</Pages>
  <Words>156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50</cp:revision>
  <cp:lastPrinted>2026-03-26T05:27:00Z</cp:lastPrinted>
  <dcterms:created xsi:type="dcterms:W3CDTF">2019-01-10T05:45:00Z</dcterms:created>
  <dcterms:modified xsi:type="dcterms:W3CDTF">2026-03-26T05:27:00Z</dcterms:modified>
</cp:coreProperties>
</file>