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837066877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8F6560" w:rsidP="008F6560">
            <w:pPr>
              <w:rPr>
                <w:sz w:val="24"/>
              </w:rPr>
            </w:pPr>
            <w:r>
              <w:rPr>
                <w:sz w:val="24"/>
              </w:rPr>
              <w:t>15.04.2026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D8498C">
              <w:rPr>
                <w:szCs w:val="28"/>
              </w:rPr>
              <w:t>"О внесении изменени</w:t>
            </w:r>
            <w:r w:rsidR="00776CD9">
              <w:rPr>
                <w:szCs w:val="28"/>
              </w:rPr>
              <w:t>й</w:t>
            </w:r>
            <w:r w:rsidR="00E54443">
              <w:rPr>
                <w:szCs w:val="28"/>
              </w:rPr>
              <w:t xml:space="preserve"> в </w:t>
            </w:r>
            <w:r w:rsidR="0040538B">
              <w:rPr>
                <w:szCs w:val="28"/>
              </w:rPr>
              <w:t>Закон</w:t>
            </w:r>
            <w:r w:rsidR="009E6A33">
              <w:rPr>
                <w:szCs w:val="28"/>
              </w:rPr>
              <w:t xml:space="preserve"> Приморского края</w:t>
            </w:r>
            <w:r w:rsidR="0040538B">
              <w:rPr>
                <w:szCs w:val="28"/>
              </w:rPr>
              <w:t xml:space="preserve"> "О физической культуре и спорте в Приморском крае</w:t>
            </w:r>
            <w:r w:rsidR="009E6A33">
              <w:rPr>
                <w:szCs w:val="28"/>
              </w:rPr>
              <w:t>"</w:t>
            </w:r>
            <w:r w:rsidR="00776CD9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40538B" w:rsidRDefault="00F65753" w:rsidP="0040538B">
      <w:pPr>
        <w:ind w:firstLine="709"/>
        <w:jc w:val="both"/>
        <w:rPr>
          <w:szCs w:val="28"/>
        </w:rPr>
      </w:pPr>
      <w:r w:rsidRPr="00D1355B">
        <w:rPr>
          <w:szCs w:val="28"/>
        </w:rPr>
        <w:t xml:space="preserve">Рассмотрев и обсудив проект закона Приморского края </w:t>
      </w:r>
      <w:r w:rsidR="00D8498C" w:rsidRPr="00D1355B">
        <w:rPr>
          <w:szCs w:val="28"/>
        </w:rPr>
        <w:t>"О внесении изменени</w:t>
      </w:r>
      <w:r w:rsidR="00776CD9" w:rsidRPr="00D1355B">
        <w:rPr>
          <w:szCs w:val="28"/>
        </w:rPr>
        <w:t xml:space="preserve">й в </w:t>
      </w:r>
      <w:r w:rsidR="0040538B">
        <w:rPr>
          <w:szCs w:val="28"/>
        </w:rPr>
        <w:t>Закон</w:t>
      </w:r>
      <w:r w:rsidR="009E6A33" w:rsidRPr="00D1355B">
        <w:rPr>
          <w:szCs w:val="28"/>
        </w:rPr>
        <w:t xml:space="preserve"> Приморского края</w:t>
      </w:r>
      <w:r w:rsidR="0040538B">
        <w:rPr>
          <w:szCs w:val="28"/>
        </w:rPr>
        <w:t xml:space="preserve"> "О физической культуре и спорте в Приморском крае</w:t>
      </w:r>
      <w:r w:rsidR="009E6A33" w:rsidRPr="00D1355B">
        <w:rPr>
          <w:szCs w:val="28"/>
        </w:rPr>
        <w:t>"</w:t>
      </w:r>
      <w:r w:rsidR="002B2588" w:rsidRPr="00D1355B">
        <w:rPr>
          <w:szCs w:val="28"/>
        </w:rPr>
        <w:t>,</w:t>
      </w:r>
      <w:r w:rsidR="008E2396" w:rsidRPr="00D1355B">
        <w:rPr>
          <w:szCs w:val="28"/>
        </w:rPr>
        <w:t xml:space="preserve"> внесенный Губернатором Приморского края</w:t>
      </w:r>
      <w:r w:rsidR="00D5552F" w:rsidRPr="00D1355B">
        <w:rPr>
          <w:szCs w:val="28"/>
        </w:rPr>
        <w:t xml:space="preserve"> в качестве законодательной инициативы</w:t>
      </w:r>
      <w:r w:rsidR="008F6560">
        <w:rPr>
          <w:szCs w:val="28"/>
        </w:rPr>
        <w:t>, которым предлагается</w:t>
      </w:r>
      <w:r w:rsidR="0040538B">
        <w:rPr>
          <w:szCs w:val="28"/>
        </w:rPr>
        <w:t>:</w:t>
      </w:r>
    </w:p>
    <w:p w:rsidR="008F6560" w:rsidRDefault="008F6560" w:rsidP="008F6560">
      <w:pPr>
        <w:ind w:firstLine="709"/>
        <w:jc w:val="both"/>
        <w:rPr>
          <w:rStyle w:val="FontStyle14"/>
          <w:sz w:val="28"/>
          <w:szCs w:val="28"/>
        </w:rPr>
      </w:pPr>
      <w:r>
        <w:rPr>
          <w:szCs w:val="28"/>
        </w:rPr>
        <w:t>1)у</w:t>
      </w:r>
      <w:r w:rsidRPr="00581F73">
        <w:rPr>
          <w:szCs w:val="28"/>
        </w:rPr>
        <w:t>становить новое расходное</w:t>
      </w:r>
      <w:r>
        <w:rPr>
          <w:szCs w:val="28"/>
        </w:rPr>
        <w:t xml:space="preserve"> обязательство Приморского края, осуществляемое за счет средств краевого бюджета - </w:t>
      </w:r>
      <w:r w:rsidRPr="00581F73">
        <w:rPr>
          <w:rStyle w:val="FontStyle14"/>
          <w:sz w:val="28"/>
          <w:szCs w:val="28"/>
        </w:rPr>
        <w:t xml:space="preserve">предоставление ежемесячной денежной выплаты тренерам (тренерам-преподавателям) - победителям Олимпийских игр краевых государственных </w:t>
      </w:r>
      <w:r w:rsidRPr="00252D5B">
        <w:rPr>
          <w:rStyle w:val="FontStyle14"/>
          <w:sz w:val="28"/>
          <w:szCs w:val="28"/>
        </w:rPr>
        <w:t>(</w:t>
      </w:r>
      <w:r w:rsidRPr="00581F73">
        <w:rPr>
          <w:rStyle w:val="FontStyle14"/>
          <w:sz w:val="28"/>
          <w:szCs w:val="28"/>
        </w:rPr>
        <w:t>муниципальных</w:t>
      </w:r>
      <w:r w:rsidRPr="00252D5B">
        <w:rPr>
          <w:rStyle w:val="FontStyle14"/>
          <w:sz w:val="28"/>
          <w:szCs w:val="28"/>
        </w:rPr>
        <w:t>)</w:t>
      </w:r>
      <w:r w:rsidRPr="00581F73">
        <w:rPr>
          <w:rStyle w:val="FontStyle14"/>
          <w:sz w:val="28"/>
          <w:szCs w:val="28"/>
        </w:rPr>
        <w:t xml:space="preserve"> физкультурно-спортивных учреждений</w:t>
      </w:r>
      <w:r>
        <w:rPr>
          <w:rStyle w:val="FontStyle14"/>
          <w:sz w:val="28"/>
          <w:szCs w:val="28"/>
        </w:rPr>
        <w:t xml:space="preserve"> и образовательных организаций (далее </w:t>
      </w:r>
      <w:r w:rsidR="00837479">
        <w:rPr>
          <w:rStyle w:val="FontStyle14"/>
          <w:sz w:val="28"/>
          <w:szCs w:val="28"/>
        </w:rPr>
        <w:t>-</w:t>
      </w:r>
      <w:r>
        <w:rPr>
          <w:rStyle w:val="FontStyle14"/>
          <w:sz w:val="28"/>
          <w:szCs w:val="28"/>
        </w:rPr>
        <w:t xml:space="preserve"> тренера (тренера-преподаватели));</w:t>
      </w:r>
    </w:p>
    <w:p w:rsidR="008F6560" w:rsidRDefault="008F6560" w:rsidP="008F6560">
      <w:pPr>
        <w:pStyle w:val="a9"/>
        <w:ind w:firstLine="709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2)предусмотреть, что ежемесячная денежная выплата тренерам (тренерам-преподавателям) предоставляется по результатам отбора на основании договора о предоставлении ежемесячной денежной выплаты, заключенного с уполномоченным органом в области физической культуры и спорта;</w:t>
      </w:r>
    </w:p>
    <w:p w:rsidR="008F6560" w:rsidRDefault="008F6560" w:rsidP="008F6560">
      <w:pPr>
        <w:pStyle w:val="a9"/>
        <w:ind w:firstLine="709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3)отнести к полномочиям Правительства Приморского края утверждение порядка предоставления ежемесячной денежной выплаты;</w:t>
      </w:r>
    </w:p>
    <w:p w:rsidR="008F6560" w:rsidRDefault="008F6560" w:rsidP="008F6560">
      <w:pPr>
        <w:pStyle w:val="a9"/>
        <w:ind w:firstLine="709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4)предусмотреть срочный характер меры социальной поддержки </w:t>
      </w:r>
      <w:r>
        <w:rPr>
          <w:rStyle w:val="FontStyle14"/>
          <w:sz w:val="28"/>
          <w:szCs w:val="28"/>
        </w:rPr>
        <w:br/>
        <w:t>(до 31 декабря 2026 года);</w:t>
      </w:r>
    </w:p>
    <w:p w:rsidR="009025CD" w:rsidRDefault="008F6560" w:rsidP="008F6560">
      <w:pPr>
        <w:ind w:firstLine="709"/>
        <w:jc w:val="both"/>
      </w:pPr>
      <w:r>
        <w:rPr>
          <w:szCs w:val="28"/>
        </w:rPr>
        <w:t xml:space="preserve">5)определить, что информация о </w:t>
      </w:r>
      <w:r w:rsidRPr="00EF24B3">
        <w:rPr>
          <w:szCs w:val="28"/>
        </w:rPr>
        <w:t>предоставлении мер социальной поддержки размещается в государственной информационной системе "Единая централизованная цифровая платформа в социальной сфере"</w:t>
      </w:r>
      <w:r w:rsidR="00837479">
        <w:rPr>
          <w:szCs w:val="28"/>
        </w:rPr>
        <w:t>. На основании вышеизложенного</w:t>
      </w:r>
      <w:r w:rsidR="009025CD">
        <w:rPr>
          <w:bCs/>
          <w:iCs/>
          <w:color w:val="000000"/>
          <w:spacing w:val="1"/>
          <w:szCs w:val="28"/>
        </w:rPr>
        <w:t>, комитет</w:t>
      </w:r>
    </w:p>
    <w:p w:rsidR="00357541" w:rsidRPr="00D1355B" w:rsidRDefault="00357541" w:rsidP="008F6560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D8498C">
        <w:rPr>
          <w:szCs w:val="28"/>
        </w:rPr>
        <w:t>"О внесении изменени</w:t>
      </w:r>
      <w:r w:rsidR="00776CD9">
        <w:rPr>
          <w:szCs w:val="28"/>
        </w:rPr>
        <w:t>й</w:t>
      </w:r>
      <w:r w:rsidR="00E54443">
        <w:rPr>
          <w:szCs w:val="28"/>
        </w:rPr>
        <w:t xml:space="preserve"> в </w:t>
      </w:r>
      <w:r w:rsidR="00996E97">
        <w:rPr>
          <w:szCs w:val="28"/>
        </w:rPr>
        <w:t>Закон</w:t>
      </w:r>
      <w:r w:rsidR="009E6A33">
        <w:rPr>
          <w:szCs w:val="28"/>
        </w:rPr>
        <w:t xml:space="preserve"> Приморского края</w:t>
      </w:r>
      <w:r w:rsidR="00996E97">
        <w:rPr>
          <w:szCs w:val="28"/>
        </w:rPr>
        <w:t xml:space="preserve"> "О физической культуре и спорте в Приморском крае</w:t>
      </w:r>
      <w:r w:rsidR="009E6A33">
        <w:rPr>
          <w:szCs w:val="28"/>
        </w:rPr>
        <w:t>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lastRenderedPageBreak/>
        <w:t>2.</w:t>
      </w:r>
      <w:r w:rsidR="002B65F2">
        <w:rPr>
          <w:szCs w:val="28"/>
        </w:rPr>
        <w:t>Рекомендовать Законодательному Собранию Приморского края р</w:t>
      </w:r>
      <w:r w:rsidRPr="004349CF">
        <w:rPr>
          <w:szCs w:val="28"/>
        </w:rPr>
        <w:t xml:space="preserve">ассмотреть проект закона Приморского края </w:t>
      </w:r>
      <w:r w:rsidR="00D8498C">
        <w:rPr>
          <w:szCs w:val="28"/>
        </w:rPr>
        <w:t>"О внесении изменени</w:t>
      </w:r>
      <w:r w:rsidR="00776CD9">
        <w:rPr>
          <w:szCs w:val="28"/>
        </w:rPr>
        <w:t>й</w:t>
      </w:r>
      <w:r w:rsidR="00E54443">
        <w:rPr>
          <w:szCs w:val="28"/>
        </w:rPr>
        <w:t xml:space="preserve"> </w:t>
      </w:r>
      <w:r w:rsidR="004C19BD">
        <w:rPr>
          <w:szCs w:val="28"/>
        </w:rPr>
        <w:br/>
      </w:r>
      <w:r w:rsidR="00E54443">
        <w:rPr>
          <w:szCs w:val="28"/>
        </w:rPr>
        <w:t xml:space="preserve">в </w:t>
      </w:r>
      <w:r w:rsidR="00996E97">
        <w:rPr>
          <w:szCs w:val="28"/>
        </w:rPr>
        <w:t>Закон</w:t>
      </w:r>
      <w:r w:rsidR="009E6A33">
        <w:rPr>
          <w:szCs w:val="28"/>
        </w:rPr>
        <w:t xml:space="preserve"> Приморского края</w:t>
      </w:r>
      <w:r w:rsidR="00996E97">
        <w:rPr>
          <w:szCs w:val="28"/>
        </w:rPr>
        <w:t xml:space="preserve"> "О физической культуре и спорте в Приморском крае</w:t>
      </w:r>
      <w:r w:rsidR="009E6A33">
        <w:rPr>
          <w:szCs w:val="28"/>
        </w:rPr>
        <w:t>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776CD9" w:rsidRPr="004349CF" w:rsidRDefault="00776CD9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r w:rsidR="00837479">
        <w:rPr>
          <w:szCs w:val="28"/>
        </w:rPr>
        <w:t>Романову В.Г.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23002F" w:rsidRDefault="0023002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 w:rsidR="00776CD9">
        <w:rPr>
          <w:szCs w:val="28"/>
        </w:rPr>
        <w:t>нием данного законопроекта, - 5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6676FA">
        <w:rPr>
          <w:szCs w:val="28"/>
        </w:rPr>
        <w:br/>
      </w:r>
      <w:r w:rsidR="00776CD9">
        <w:rPr>
          <w:szCs w:val="28"/>
        </w:rPr>
        <w:t>3 минут</w:t>
      </w:r>
      <w:r w:rsidR="006676FA">
        <w:rPr>
          <w:szCs w:val="28"/>
        </w:rPr>
        <w:t>ы</w:t>
      </w:r>
      <w:r w:rsidR="00776CD9">
        <w:rPr>
          <w:szCs w:val="28"/>
        </w:rPr>
        <w:t>, для содоклада – 2</w:t>
      </w:r>
      <w:r w:rsidRPr="004349CF">
        <w:rPr>
          <w:szCs w:val="28"/>
        </w:rPr>
        <w:t xml:space="preserve">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9025CD" w:rsidRPr="004349CF" w:rsidRDefault="009025CD" w:rsidP="00FD0AAF">
      <w:pPr>
        <w:ind w:right="-2" w:firstLine="709"/>
        <w:jc w:val="both"/>
        <w:rPr>
          <w:szCs w:val="28"/>
        </w:rPr>
      </w:pPr>
    </w:p>
    <w:p w:rsidR="00357541" w:rsidRPr="004349CF" w:rsidRDefault="002824AC" w:rsidP="00FD0AAF">
      <w:pPr>
        <w:ind w:right="-2"/>
        <w:rPr>
          <w:szCs w:val="28"/>
        </w:rPr>
      </w:pPr>
      <w:r>
        <w:rPr>
          <w:szCs w:val="28"/>
        </w:rPr>
        <w:t>П</w:t>
      </w:r>
      <w:r w:rsidR="00F65753" w:rsidRPr="004349CF">
        <w:rPr>
          <w:szCs w:val="28"/>
        </w:rPr>
        <w:t xml:space="preserve">редседатель комитета </w:t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 </w:t>
      </w:r>
      <w:r w:rsidR="00F65753" w:rsidRPr="004349CF">
        <w:rPr>
          <w:szCs w:val="28"/>
        </w:rPr>
        <w:t xml:space="preserve"> </w:t>
      </w:r>
      <w:r w:rsidR="00837479">
        <w:rPr>
          <w:szCs w:val="28"/>
        </w:rPr>
        <w:t>В.Г. Романов</w:t>
      </w:r>
      <w:bookmarkStart w:id="0" w:name="_GoBack"/>
      <w:bookmarkEnd w:id="0"/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7FF" w:rsidRDefault="006D17FF">
      <w:r>
        <w:separator/>
      </w:r>
    </w:p>
  </w:endnote>
  <w:endnote w:type="continuationSeparator" w:id="0">
    <w:p w:rsidR="006D17FF" w:rsidRDefault="006D1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7FF" w:rsidRDefault="006D17FF">
      <w:r>
        <w:separator/>
      </w:r>
    </w:p>
  </w:footnote>
  <w:footnote w:type="continuationSeparator" w:id="0">
    <w:p w:rsidR="006D17FF" w:rsidRDefault="006D1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47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30ED8"/>
    <w:rsid w:val="0003207D"/>
    <w:rsid w:val="000450D4"/>
    <w:rsid w:val="00053C61"/>
    <w:rsid w:val="00065803"/>
    <w:rsid w:val="00080DED"/>
    <w:rsid w:val="00084399"/>
    <w:rsid w:val="000B4D9A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5680"/>
    <w:rsid w:val="0020003C"/>
    <w:rsid w:val="0020377C"/>
    <w:rsid w:val="00204D41"/>
    <w:rsid w:val="0021751F"/>
    <w:rsid w:val="0023002F"/>
    <w:rsid w:val="002320C9"/>
    <w:rsid w:val="0027624E"/>
    <w:rsid w:val="002824AC"/>
    <w:rsid w:val="00296F6A"/>
    <w:rsid w:val="002A7501"/>
    <w:rsid w:val="002B2588"/>
    <w:rsid w:val="002B65F2"/>
    <w:rsid w:val="002E4692"/>
    <w:rsid w:val="003018EA"/>
    <w:rsid w:val="00301C44"/>
    <w:rsid w:val="00315381"/>
    <w:rsid w:val="00357541"/>
    <w:rsid w:val="0038227A"/>
    <w:rsid w:val="00383131"/>
    <w:rsid w:val="003B4C86"/>
    <w:rsid w:val="003C2E84"/>
    <w:rsid w:val="003C4895"/>
    <w:rsid w:val="003D4A28"/>
    <w:rsid w:val="003E0EA7"/>
    <w:rsid w:val="003F2358"/>
    <w:rsid w:val="003F2D50"/>
    <w:rsid w:val="003F3F3E"/>
    <w:rsid w:val="0040538B"/>
    <w:rsid w:val="004060BD"/>
    <w:rsid w:val="004349CF"/>
    <w:rsid w:val="00454055"/>
    <w:rsid w:val="00461E2B"/>
    <w:rsid w:val="00486701"/>
    <w:rsid w:val="00490BD7"/>
    <w:rsid w:val="004B3180"/>
    <w:rsid w:val="004B7B42"/>
    <w:rsid w:val="004C19BD"/>
    <w:rsid w:val="004C7A9D"/>
    <w:rsid w:val="004F481B"/>
    <w:rsid w:val="005109C4"/>
    <w:rsid w:val="00520F3E"/>
    <w:rsid w:val="0052745D"/>
    <w:rsid w:val="00530560"/>
    <w:rsid w:val="00536AFB"/>
    <w:rsid w:val="00540AC7"/>
    <w:rsid w:val="00547DFE"/>
    <w:rsid w:val="00555DEB"/>
    <w:rsid w:val="005601B7"/>
    <w:rsid w:val="005B7DC9"/>
    <w:rsid w:val="005D22F5"/>
    <w:rsid w:val="005D71B6"/>
    <w:rsid w:val="005E271D"/>
    <w:rsid w:val="005F1C3C"/>
    <w:rsid w:val="00622718"/>
    <w:rsid w:val="0063245A"/>
    <w:rsid w:val="006344A4"/>
    <w:rsid w:val="00645B6D"/>
    <w:rsid w:val="00660255"/>
    <w:rsid w:val="00664E57"/>
    <w:rsid w:val="006676FA"/>
    <w:rsid w:val="00677257"/>
    <w:rsid w:val="00692D49"/>
    <w:rsid w:val="0069763D"/>
    <w:rsid w:val="006B51A0"/>
    <w:rsid w:val="006C21CE"/>
    <w:rsid w:val="006D17FF"/>
    <w:rsid w:val="006D3D25"/>
    <w:rsid w:val="006F10B1"/>
    <w:rsid w:val="006F415A"/>
    <w:rsid w:val="00700FF0"/>
    <w:rsid w:val="007128C1"/>
    <w:rsid w:val="00721D01"/>
    <w:rsid w:val="00722704"/>
    <w:rsid w:val="007258FB"/>
    <w:rsid w:val="007278AB"/>
    <w:rsid w:val="00745E89"/>
    <w:rsid w:val="0074651D"/>
    <w:rsid w:val="00751091"/>
    <w:rsid w:val="00776985"/>
    <w:rsid w:val="00776CD9"/>
    <w:rsid w:val="0077731F"/>
    <w:rsid w:val="007A72F3"/>
    <w:rsid w:val="007B2677"/>
    <w:rsid w:val="007B430C"/>
    <w:rsid w:val="007B471B"/>
    <w:rsid w:val="007B706D"/>
    <w:rsid w:val="007F0598"/>
    <w:rsid w:val="007F1C07"/>
    <w:rsid w:val="008033AD"/>
    <w:rsid w:val="008326F2"/>
    <w:rsid w:val="00836E55"/>
    <w:rsid w:val="00837479"/>
    <w:rsid w:val="00840D24"/>
    <w:rsid w:val="00843BD9"/>
    <w:rsid w:val="00855499"/>
    <w:rsid w:val="008602F8"/>
    <w:rsid w:val="00867CCD"/>
    <w:rsid w:val="0087792E"/>
    <w:rsid w:val="0088420F"/>
    <w:rsid w:val="00885232"/>
    <w:rsid w:val="00896618"/>
    <w:rsid w:val="008A6281"/>
    <w:rsid w:val="008E2396"/>
    <w:rsid w:val="008F6560"/>
    <w:rsid w:val="009025CD"/>
    <w:rsid w:val="009163FC"/>
    <w:rsid w:val="009234AB"/>
    <w:rsid w:val="00936EC0"/>
    <w:rsid w:val="009543E2"/>
    <w:rsid w:val="0099314B"/>
    <w:rsid w:val="00996E97"/>
    <w:rsid w:val="009C5EAA"/>
    <w:rsid w:val="009E5CD9"/>
    <w:rsid w:val="009E6A33"/>
    <w:rsid w:val="009F0165"/>
    <w:rsid w:val="009F626B"/>
    <w:rsid w:val="00A056FF"/>
    <w:rsid w:val="00A0731A"/>
    <w:rsid w:val="00A12A6A"/>
    <w:rsid w:val="00A7264D"/>
    <w:rsid w:val="00A84903"/>
    <w:rsid w:val="00A86EAC"/>
    <w:rsid w:val="00A97609"/>
    <w:rsid w:val="00AA428C"/>
    <w:rsid w:val="00AA5A16"/>
    <w:rsid w:val="00AB6118"/>
    <w:rsid w:val="00AC2D4C"/>
    <w:rsid w:val="00B30028"/>
    <w:rsid w:val="00B443AD"/>
    <w:rsid w:val="00B46796"/>
    <w:rsid w:val="00B6272E"/>
    <w:rsid w:val="00B62DB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0035A"/>
    <w:rsid w:val="00C10EAB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355B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8C"/>
    <w:rsid w:val="00D849B7"/>
    <w:rsid w:val="00D97D80"/>
    <w:rsid w:val="00DB5C50"/>
    <w:rsid w:val="00DD5193"/>
    <w:rsid w:val="00E02A19"/>
    <w:rsid w:val="00E1224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B6877"/>
    <w:rsid w:val="00EC1C87"/>
    <w:rsid w:val="00EC2481"/>
    <w:rsid w:val="00EC67A3"/>
    <w:rsid w:val="00EE155B"/>
    <w:rsid w:val="00F008BA"/>
    <w:rsid w:val="00F01DD8"/>
    <w:rsid w:val="00F05C7E"/>
    <w:rsid w:val="00F23024"/>
    <w:rsid w:val="00F26411"/>
    <w:rsid w:val="00F27BDB"/>
    <w:rsid w:val="00F30B9E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D9730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qFormat/>
    <w:rsid w:val="00D1355B"/>
    <w:pPr>
      <w:widowControl w:val="0"/>
      <w:suppressAutoHyphens/>
    </w:pPr>
    <w:rPr>
      <w:rFonts w:ascii="Calibri" w:hAnsi="Calibri" w:cs="Calibri"/>
      <w:b/>
      <w:sz w:val="22"/>
    </w:rPr>
  </w:style>
  <w:style w:type="character" w:customStyle="1" w:styleId="FontStyle14">
    <w:name w:val="Font Style14"/>
    <w:qFormat/>
    <w:rsid w:val="0040538B"/>
    <w:rPr>
      <w:rFonts w:ascii="Times New Roman" w:hAnsi="Times New Roman" w:cs="Times New Roman"/>
      <w:sz w:val="26"/>
      <w:szCs w:val="26"/>
    </w:rPr>
  </w:style>
  <w:style w:type="paragraph" w:styleId="a9">
    <w:name w:val="No Spacing"/>
    <w:qFormat/>
    <w:rsid w:val="008F6560"/>
    <w:pPr>
      <w:suppressAutoHyphens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9AF3B-0414-42EB-954C-667BD6618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741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105</cp:revision>
  <cp:lastPrinted>2025-09-14T22:30:00Z</cp:lastPrinted>
  <dcterms:created xsi:type="dcterms:W3CDTF">2019-10-16T02:31:00Z</dcterms:created>
  <dcterms:modified xsi:type="dcterms:W3CDTF">2026-04-07T01:35:00Z</dcterms:modified>
</cp:coreProperties>
</file>