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32382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EF4C1D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</w:t>
            </w:r>
            <w:r w:rsidR="0036358A" w:rsidRPr="0036358A">
              <w:rPr>
                <w:szCs w:val="28"/>
              </w:rPr>
              <w:t xml:space="preserve">О внесении изменений в </w:t>
            </w:r>
            <w:r w:rsidR="004F776E">
              <w:rPr>
                <w:szCs w:val="28"/>
              </w:rPr>
              <w:t>З</w:t>
            </w:r>
            <w:r w:rsidR="0036358A" w:rsidRPr="0036358A">
              <w:rPr>
                <w:szCs w:val="28"/>
              </w:rPr>
              <w:t>акон Приморского края 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  <w:r w:rsidR="00813C5A">
              <w:rPr>
                <w:szCs w:val="28"/>
              </w:rPr>
              <w:t>"</w:t>
            </w:r>
            <w:r w:rsidR="00D61817">
              <w:rPr>
                <w:szCs w:val="28"/>
              </w:rPr>
              <w:t xml:space="preserve"> </w:t>
            </w:r>
            <w:r w:rsidR="009C5204">
              <w:rPr>
                <w:szCs w:val="28"/>
              </w:rPr>
              <w:t>(вто</w:t>
            </w:r>
            <w:r w:rsidR="002A4CCB">
              <w:rPr>
                <w:szCs w:val="28"/>
              </w:rPr>
              <w:t xml:space="preserve">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</w:t>
      </w:r>
      <w:r w:rsidR="0036358A" w:rsidRPr="0036358A">
        <w:rPr>
          <w:szCs w:val="28"/>
        </w:rPr>
        <w:t xml:space="preserve">О внесении изменений в </w:t>
      </w:r>
      <w:r w:rsidR="004F776E">
        <w:rPr>
          <w:szCs w:val="28"/>
        </w:rPr>
        <w:t>З</w:t>
      </w:r>
      <w:r w:rsidR="0036358A" w:rsidRPr="0036358A">
        <w:rPr>
          <w:szCs w:val="28"/>
        </w:rPr>
        <w:t>акон Приморского края 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813C5A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</w:t>
      </w:r>
      <w:r w:rsidR="00996B36">
        <w:rPr>
          <w:szCs w:val="28"/>
        </w:rPr>
        <w:br/>
      </w:r>
      <w:r w:rsidRPr="00784532">
        <w:rPr>
          <w:szCs w:val="28"/>
        </w:rPr>
        <w:t>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</w:t>
      </w:r>
      <w:r w:rsidR="0036358A" w:rsidRPr="0036358A">
        <w:rPr>
          <w:szCs w:val="28"/>
        </w:rPr>
        <w:t xml:space="preserve">О внесении изменений в </w:t>
      </w:r>
      <w:r w:rsidR="004F776E">
        <w:rPr>
          <w:szCs w:val="28"/>
        </w:rPr>
        <w:t>З</w:t>
      </w:r>
      <w:bookmarkStart w:id="0" w:name="_GoBack"/>
      <w:bookmarkEnd w:id="0"/>
      <w:r w:rsidR="0036358A" w:rsidRPr="0036358A">
        <w:rPr>
          <w:szCs w:val="28"/>
        </w:rPr>
        <w:t xml:space="preserve">акон Приморского края "О социальной поддержке в Приморском крае детей лиц, участвовавших в специальной военной операции, детей лиц, выполнявших </w:t>
      </w:r>
      <w:r w:rsidR="0036358A" w:rsidRPr="0036358A">
        <w:rPr>
          <w:szCs w:val="28"/>
        </w:rPr>
        <w:lastRenderedPageBreak/>
        <w:t>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813C5A">
        <w:rPr>
          <w:szCs w:val="28"/>
        </w:rPr>
        <w:t>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>3.Поручить</w:t>
      </w:r>
      <w:r w:rsidR="0036358A">
        <w:rPr>
          <w:szCs w:val="28"/>
        </w:rPr>
        <w:t xml:space="preserve"> Романову В.Г.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</w:t>
      </w:r>
      <w:r w:rsidR="0036358A">
        <w:rPr>
          <w:szCs w:val="28"/>
        </w:rPr>
        <w:t>В.Г. Романов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C0E" w:rsidRDefault="00D60C0E">
      <w:r>
        <w:separator/>
      </w:r>
    </w:p>
  </w:endnote>
  <w:endnote w:type="continuationSeparator" w:id="0">
    <w:p w:rsidR="00D60C0E" w:rsidRDefault="00D6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C0E" w:rsidRDefault="00D60C0E">
      <w:r>
        <w:separator/>
      </w:r>
    </w:p>
  </w:footnote>
  <w:footnote w:type="continuationSeparator" w:id="0">
    <w:p w:rsidR="00D60C0E" w:rsidRDefault="00D60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76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568C3"/>
    <w:rsid w:val="00256A43"/>
    <w:rsid w:val="002937CA"/>
    <w:rsid w:val="00295C87"/>
    <w:rsid w:val="002A4CCB"/>
    <w:rsid w:val="002B6175"/>
    <w:rsid w:val="002E3D59"/>
    <w:rsid w:val="002E48B6"/>
    <w:rsid w:val="0031702F"/>
    <w:rsid w:val="0034240A"/>
    <w:rsid w:val="00357541"/>
    <w:rsid w:val="0036358A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B08B9"/>
    <w:rsid w:val="004F776E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A381E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87B1E"/>
    <w:rsid w:val="00793E1D"/>
    <w:rsid w:val="007D1D9C"/>
    <w:rsid w:val="007E13D4"/>
    <w:rsid w:val="007F0598"/>
    <w:rsid w:val="00813C5A"/>
    <w:rsid w:val="008422DF"/>
    <w:rsid w:val="008602F8"/>
    <w:rsid w:val="008640D1"/>
    <w:rsid w:val="00877673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96B36"/>
    <w:rsid w:val="009C1517"/>
    <w:rsid w:val="009C5204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B1A7F"/>
    <w:rsid w:val="00AC11E6"/>
    <w:rsid w:val="00AC6D71"/>
    <w:rsid w:val="00AD2C89"/>
    <w:rsid w:val="00AD7E20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0C0E"/>
    <w:rsid w:val="00D61817"/>
    <w:rsid w:val="00DA28FB"/>
    <w:rsid w:val="00DF02B8"/>
    <w:rsid w:val="00E02CAE"/>
    <w:rsid w:val="00E326C2"/>
    <w:rsid w:val="00E46426"/>
    <w:rsid w:val="00E54BF7"/>
    <w:rsid w:val="00E70F81"/>
    <w:rsid w:val="00E77161"/>
    <w:rsid w:val="00E85955"/>
    <w:rsid w:val="00E9799E"/>
    <w:rsid w:val="00EA36E4"/>
    <w:rsid w:val="00EF3C41"/>
    <w:rsid w:val="00EF4C1D"/>
    <w:rsid w:val="00F01DD8"/>
    <w:rsid w:val="00F10463"/>
    <w:rsid w:val="00F434A0"/>
    <w:rsid w:val="00F47AC9"/>
    <w:rsid w:val="00F65753"/>
    <w:rsid w:val="00F65F44"/>
    <w:rsid w:val="00F85357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935F4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282</TotalTime>
  <Pages>2</Pages>
  <Words>322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104</cp:revision>
  <cp:lastPrinted>2026-04-10T00:57:00Z</cp:lastPrinted>
  <dcterms:created xsi:type="dcterms:W3CDTF">2019-01-10T02:44:00Z</dcterms:created>
  <dcterms:modified xsi:type="dcterms:W3CDTF">2026-04-10T00:57:00Z</dcterms:modified>
</cp:coreProperties>
</file>