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3725184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58702F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D8498C">
              <w:rPr>
                <w:szCs w:val="28"/>
              </w:rPr>
              <w:t>"</w:t>
            </w:r>
            <w:r w:rsidR="00F64BC2">
              <w:rPr>
                <w:szCs w:val="28"/>
              </w:rPr>
              <w:t>О</w:t>
            </w:r>
            <w:r w:rsidR="00F64BC2" w:rsidRPr="003959E5">
              <w:rPr>
                <w:szCs w:val="28"/>
              </w:rPr>
              <w:t xml:space="preserve"> внесении изменений в </w:t>
            </w:r>
            <w:r w:rsidR="00696CD7">
              <w:rPr>
                <w:szCs w:val="28"/>
              </w:rPr>
              <w:t>З</w:t>
            </w:r>
            <w:r w:rsidR="00F64BC2" w:rsidRPr="003959E5">
              <w:rPr>
                <w:szCs w:val="28"/>
              </w:rPr>
              <w:t>акон</w:t>
            </w:r>
            <w:r w:rsidR="00F64BC2">
              <w:rPr>
                <w:szCs w:val="28"/>
              </w:rPr>
              <w:t xml:space="preserve"> П</w:t>
            </w:r>
            <w:r w:rsidR="00F64BC2" w:rsidRPr="003959E5">
              <w:rPr>
                <w:szCs w:val="28"/>
              </w:rPr>
              <w:t>риморского края "</w:t>
            </w:r>
            <w:r w:rsidR="00F64BC2">
              <w:rPr>
                <w:szCs w:val="28"/>
              </w:rPr>
              <w:t>О</w:t>
            </w:r>
            <w:r w:rsidR="00F64BC2" w:rsidRPr="003959E5">
              <w:rPr>
                <w:szCs w:val="28"/>
              </w:rPr>
              <w:t xml:space="preserve"> социальной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 xml:space="preserve">поддержке в </w:t>
            </w:r>
            <w:r w:rsidR="00F64BC2">
              <w:rPr>
                <w:szCs w:val="28"/>
              </w:rPr>
              <w:t>П</w:t>
            </w:r>
            <w:r w:rsidR="00F64BC2" w:rsidRPr="003959E5">
              <w:rPr>
                <w:szCs w:val="28"/>
              </w:rPr>
              <w:t>риморском крае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детей лиц, участвовавших в специальной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военной операции, детей лиц, выполнявших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задачи по отражению вооруженного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 xml:space="preserve">вторжения на территорию </w:t>
            </w:r>
            <w:r w:rsidR="00F64BC2">
              <w:rPr>
                <w:szCs w:val="28"/>
              </w:rPr>
              <w:t>Р</w:t>
            </w:r>
            <w:r w:rsidR="00F64BC2" w:rsidRPr="003959E5">
              <w:rPr>
                <w:szCs w:val="28"/>
              </w:rPr>
              <w:t>оссийской</w:t>
            </w:r>
            <w:r w:rsidR="00F64BC2">
              <w:rPr>
                <w:szCs w:val="28"/>
              </w:rPr>
              <w:t xml:space="preserve"> Ф</w:t>
            </w:r>
            <w:r w:rsidR="00F64BC2" w:rsidRPr="003959E5">
              <w:rPr>
                <w:szCs w:val="28"/>
              </w:rPr>
              <w:t>едерации, а также в ходе вооруженной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провокации на государственной границе</w:t>
            </w:r>
            <w:r w:rsidR="00F64BC2">
              <w:rPr>
                <w:szCs w:val="28"/>
              </w:rPr>
              <w:t xml:space="preserve"> Р</w:t>
            </w:r>
            <w:r w:rsidR="00F64BC2" w:rsidRPr="003959E5">
              <w:rPr>
                <w:szCs w:val="28"/>
              </w:rPr>
              <w:t xml:space="preserve">оссийской </w:t>
            </w:r>
            <w:r w:rsidR="00F64BC2">
              <w:rPr>
                <w:szCs w:val="28"/>
              </w:rPr>
              <w:t>Ф</w:t>
            </w:r>
            <w:r w:rsidR="00F64BC2" w:rsidRPr="003959E5">
              <w:rPr>
                <w:szCs w:val="28"/>
              </w:rPr>
              <w:t>едерации и территориях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 xml:space="preserve">субъектов </w:t>
            </w:r>
            <w:r w:rsidR="00F64BC2">
              <w:rPr>
                <w:szCs w:val="28"/>
              </w:rPr>
              <w:t>Р</w:t>
            </w:r>
            <w:r w:rsidR="00F64BC2" w:rsidRPr="003959E5">
              <w:rPr>
                <w:szCs w:val="28"/>
              </w:rPr>
              <w:t xml:space="preserve">оссийской </w:t>
            </w:r>
            <w:r w:rsidR="00F64BC2">
              <w:rPr>
                <w:szCs w:val="28"/>
              </w:rPr>
              <w:t>Ф</w:t>
            </w:r>
            <w:r w:rsidR="00F64BC2" w:rsidRPr="003959E5">
              <w:rPr>
                <w:szCs w:val="28"/>
              </w:rPr>
              <w:t>едерации,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прилегающих к районам проведения</w:t>
            </w:r>
            <w:r w:rsidR="00F64BC2">
              <w:rPr>
                <w:szCs w:val="28"/>
              </w:rPr>
              <w:t xml:space="preserve"> специальной военной операции</w:t>
            </w:r>
            <w:r w:rsidR="00E8598E">
              <w:rPr>
                <w:szCs w:val="28"/>
              </w:rPr>
              <w:t>"</w:t>
            </w:r>
            <w:r w:rsidR="00776CD9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E977D1" w:rsidRDefault="00F65753" w:rsidP="0058702F">
      <w:pPr>
        <w:widowControl w:val="0"/>
        <w:ind w:firstLine="709"/>
        <w:jc w:val="both"/>
      </w:pPr>
      <w:r w:rsidRPr="00D1355B">
        <w:rPr>
          <w:szCs w:val="28"/>
        </w:rPr>
        <w:t xml:space="preserve">Рассмотрев и обсудив проект закона Приморского края </w:t>
      </w:r>
      <w:r w:rsidR="00D8498C" w:rsidRPr="00D1355B">
        <w:rPr>
          <w:szCs w:val="28"/>
        </w:rPr>
        <w:t>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внесении изменений в </w:t>
      </w:r>
      <w:r w:rsidR="00696CD7">
        <w:rPr>
          <w:szCs w:val="28"/>
        </w:rPr>
        <w:t>З</w:t>
      </w:r>
      <w:r w:rsidR="00F64BC2" w:rsidRPr="003959E5">
        <w:rPr>
          <w:szCs w:val="28"/>
        </w:rPr>
        <w:t>акон</w:t>
      </w:r>
      <w:r w:rsidR="00F64BC2">
        <w:rPr>
          <w:szCs w:val="28"/>
        </w:rPr>
        <w:t xml:space="preserve"> П</w:t>
      </w:r>
      <w:r w:rsidR="00F64BC2" w:rsidRPr="003959E5">
        <w:rPr>
          <w:szCs w:val="28"/>
        </w:rPr>
        <w:t>риморского края 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социальной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поддержке в </w:t>
      </w:r>
      <w:r w:rsidR="00F64BC2">
        <w:rPr>
          <w:szCs w:val="28"/>
        </w:rPr>
        <w:t>П</w:t>
      </w:r>
      <w:r w:rsidR="00F64BC2" w:rsidRPr="003959E5">
        <w:rPr>
          <w:szCs w:val="28"/>
        </w:rPr>
        <w:t>риморском крае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детей лиц, участвовавших в специальной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военной операции, детей лиц, выполнявших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задачи по отражению вооруженного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вторжения на территорию </w:t>
      </w:r>
      <w:r w:rsidR="00F64BC2">
        <w:rPr>
          <w:szCs w:val="28"/>
        </w:rPr>
        <w:t>Р</w:t>
      </w:r>
      <w:r w:rsidR="00F64BC2" w:rsidRPr="003959E5">
        <w:rPr>
          <w:szCs w:val="28"/>
        </w:rPr>
        <w:t>оссийской</w:t>
      </w:r>
      <w:r w:rsidR="00F64BC2">
        <w:rPr>
          <w:szCs w:val="28"/>
        </w:rPr>
        <w:t xml:space="preserve"> Ф</w:t>
      </w:r>
      <w:r w:rsidR="00F64BC2" w:rsidRPr="003959E5">
        <w:rPr>
          <w:szCs w:val="28"/>
        </w:rPr>
        <w:t>едерации, а также в ходе вооруженной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провокации на государственной границе</w:t>
      </w:r>
      <w:r w:rsidR="00F64BC2">
        <w:rPr>
          <w:szCs w:val="28"/>
        </w:rPr>
        <w:t xml:space="preserve"> 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 и территориях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субъектов </w:t>
      </w:r>
      <w:r w:rsidR="00F64BC2">
        <w:rPr>
          <w:szCs w:val="28"/>
        </w:rPr>
        <w:t>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едерации,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прилегающих к районам проведения</w:t>
      </w:r>
      <w:r w:rsidR="00F64BC2">
        <w:rPr>
          <w:szCs w:val="28"/>
        </w:rPr>
        <w:t xml:space="preserve"> специальной военной операции</w:t>
      </w:r>
      <w:r w:rsidR="00E8598E" w:rsidRPr="00E8598E">
        <w:rPr>
          <w:szCs w:val="28"/>
        </w:rPr>
        <w:t>"</w:t>
      </w:r>
      <w:r w:rsidR="002B2588" w:rsidRPr="00D1355B">
        <w:rPr>
          <w:szCs w:val="28"/>
        </w:rPr>
        <w:t>,</w:t>
      </w:r>
      <w:r w:rsidR="008E2396" w:rsidRPr="00D1355B">
        <w:rPr>
          <w:szCs w:val="28"/>
        </w:rPr>
        <w:t xml:space="preserve"> внесенный Губернатором Приморского края</w:t>
      </w:r>
      <w:r w:rsidR="00D5552F" w:rsidRPr="00D1355B">
        <w:rPr>
          <w:szCs w:val="28"/>
        </w:rPr>
        <w:t xml:space="preserve"> в качестве законодательной инициативы</w:t>
      </w:r>
      <w:r w:rsidR="008326F2" w:rsidRPr="00D1355B">
        <w:rPr>
          <w:szCs w:val="28"/>
        </w:rPr>
        <w:t>,</w:t>
      </w:r>
      <w:r w:rsidR="00776CD9" w:rsidRPr="00D1355B">
        <w:rPr>
          <w:szCs w:val="28"/>
        </w:rPr>
        <w:t xml:space="preserve"> </w:t>
      </w:r>
      <w:r w:rsidR="00E8598E">
        <w:t>подготовленный</w:t>
      </w:r>
      <w:r w:rsidR="00E8598E" w:rsidRPr="008C4145">
        <w:t xml:space="preserve"> </w:t>
      </w:r>
      <w:r w:rsidR="00E8598E" w:rsidRPr="00170367">
        <w:rPr>
          <w:szCs w:val="28"/>
        </w:rPr>
        <w:t xml:space="preserve">в целях </w:t>
      </w:r>
      <w:r w:rsidR="0058702F" w:rsidRPr="001F5C56">
        <w:rPr>
          <w:szCs w:val="28"/>
        </w:rPr>
        <w:t xml:space="preserve">совершенствования отдельных положений действующего </w:t>
      </w:r>
      <w:r w:rsidR="00696CD7">
        <w:rPr>
          <w:szCs w:val="28"/>
        </w:rPr>
        <w:t>законодательства</w:t>
      </w:r>
      <w:r w:rsidR="0058702F" w:rsidRPr="001F5C56">
        <w:rPr>
          <w:szCs w:val="28"/>
        </w:rPr>
        <w:t xml:space="preserve"> Приморского края</w:t>
      </w:r>
      <w:r w:rsidR="0058702F">
        <w:rPr>
          <w:szCs w:val="28"/>
        </w:rPr>
        <w:t>, а также</w:t>
      </w:r>
      <w:r w:rsidR="0058702F" w:rsidRPr="001F5C56">
        <w:rPr>
          <w:szCs w:val="28"/>
        </w:rPr>
        <w:t xml:space="preserve"> </w:t>
      </w:r>
      <w:r w:rsidR="00F64BC2">
        <w:rPr>
          <w:szCs w:val="28"/>
        </w:rPr>
        <w:t>улучшения механизма социальной поддержки детей инвалидов боевых действий, погибших (умерших) Героев России, Героев Приморья, ветеранов боевых действий</w:t>
      </w:r>
      <w:r w:rsidR="00696CD7">
        <w:rPr>
          <w:szCs w:val="28"/>
        </w:rPr>
        <w:t>,</w:t>
      </w:r>
      <w:r w:rsidR="0058702F">
        <w:rPr>
          <w:szCs w:val="28"/>
        </w:rPr>
        <w:t xml:space="preserve"> </w:t>
      </w:r>
      <w:r w:rsidR="00696CD7">
        <w:rPr>
          <w:szCs w:val="28"/>
        </w:rPr>
        <w:t>комитет</w:t>
      </w:r>
    </w:p>
    <w:p w:rsidR="00357541" w:rsidRPr="00D1355B" w:rsidRDefault="00357541" w:rsidP="00D1355B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D22CBC" w:rsidRPr="004349CF" w:rsidRDefault="00D22CBC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  <w:r w:rsidR="00F65753" w:rsidRPr="004349CF">
        <w:rPr>
          <w:szCs w:val="28"/>
        </w:rPr>
        <w:t xml:space="preserve">1.Согласиться с проектом закона Приморского края </w:t>
      </w:r>
      <w:r w:rsidR="00D8498C">
        <w:rPr>
          <w:szCs w:val="28"/>
        </w:rPr>
        <w:t>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внесении изменений в </w:t>
      </w:r>
      <w:r w:rsidR="00696CD7">
        <w:rPr>
          <w:szCs w:val="28"/>
        </w:rPr>
        <w:t>З</w:t>
      </w:r>
      <w:r w:rsidR="00F64BC2" w:rsidRPr="003959E5">
        <w:rPr>
          <w:szCs w:val="28"/>
        </w:rPr>
        <w:t>акон</w:t>
      </w:r>
      <w:r w:rsidR="00F64BC2">
        <w:rPr>
          <w:szCs w:val="28"/>
        </w:rPr>
        <w:t xml:space="preserve"> П</w:t>
      </w:r>
      <w:r w:rsidR="00F64BC2" w:rsidRPr="003959E5">
        <w:rPr>
          <w:szCs w:val="28"/>
        </w:rPr>
        <w:t>риморского края 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социальной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поддержке в </w:t>
      </w:r>
      <w:r w:rsidR="00F64BC2">
        <w:rPr>
          <w:szCs w:val="28"/>
        </w:rPr>
        <w:t>П</w:t>
      </w:r>
      <w:r w:rsidR="00F64BC2" w:rsidRPr="003959E5">
        <w:rPr>
          <w:szCs w:val="28"/>
        </w:rPr>
        <w:t>риморском крае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детей лиц, участвовавших в специальной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военной операции, детей лиц, выполнявших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задачи по отражению вооруженного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вторжения на </w:t>
      </w:r>
      <w:r w:rsidR="00F64BC2" w:rsidRPr="003959E5">
        <w:rPr>
          <w:szCs w:val="28"/>
        </w:rPr>
        <w:lastRenderedPageBreak/>
        <w:t xml:space="preserve">территорию </w:t>
      </w:r>
      <w:r w:rsidR="00F64BC2">
        <w:rPr>
          <w:szCs w:val="28"/>
        </w:rPr>
        <w:t>Р</w:t>
      </w:r>
      <w:r w:rsidR="00F64BC2" w:rsidRPr="003959E5">
        <w:rPr>
          <w:szCs w:val="28"/>
        </w:rPr>
        <w:t>оссийской</w:t>
      </w:r>
      <w:r w:rsidR="00F64BC2">
        <w:rPr>
          <w:szCs w:val="28"/>
        </w:rPr>
        <w:t xml:space="preserve"> Ф</w:t>
      </w:r>
      <w:r w:rsidR="00F64BC2" w:rsidRPr="003959E5">
        <w:rPr>
          <w:szCs w:val="28"/>
        </w:rPr>
        <w:t>едерации, а также в ходе вооруженной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провокации на государственной границе</w:t>
      </w:r>
      <w:r w:rsidR="00F64BC2">
        <w:rPr>
          <w:szCs w:val="28"/>
        </w:rPr>
        <w:t xml:space="preserve"> 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 и территориях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субъектов </w:t>
      </w:r>
      <w:r w:rsidR="00F64BC2">
        <w:rPr>
          <w:szCs w:val="28"/>
        </w:rPr>
        <w:t>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едерации,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прилегающих к районам проведения</w:t>
      </w:r>
      <w:r w:rsidR="00F64BC2">
        <w:rPr>
          <w:szCs w:val="28"/>
        </w:rPr>
        <w:t xml:space="preserve"> специальной военной операции</w:t>
      </w:r>
      <w:r w:rsidR="00E8598E">
        <w:rPr>
          <w:szCs w:val="28"/>
        </w:rPr>
        <w:t>"</w:t>
      </w:r>
      <w:r w:rsidR="006F415A" w:rsidRPr="004349CF">
        <w:rPr>
          <w:szCs w:val="28"/>
        </w:rPr>
        <w:t>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>2.</w:t>
      </w:r>
      <w:r w:rsidR="002B65F2">
        <w:rPr>
          <w:szCs w:val="28"/>
        </w:rPr>
        <w:t>Рекомендовать Законодательному Собранию Приморского края р</w:t>
      </w:r>
      <w:r w:rsidRPr="004349CF">
        <w:rPr>
          <w:szCs w:val="28"/>
        </w:rPr>
        <w:t xml:space="preserve">ассмотреть проект закона Приморского края </w:t>
      </w:r>
      <w:r w:rsidR="00D8498C">
        <w:rPr>
          <w:szCs w:val="28"/>
        </w:rPr>
        <w:t>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внесении изменений в </w:t>
      </w:r>
      <w:r w:rsidR="00696CD7">
        <w:rPr>
          <w:szCs w:val="28"/>
        </w:rPr>
        <w:t>З</w:t>
      </w:r>
      <w:bookmarkStart w:id="0" w:name="_GoBack"/>
      <w:bookmarkEnd w:id="0"/>
      <w:r w:rsidR="00F64BC2" w:rsidRPr="003959E5">
        <w:rPr>
          <w:szCs w:val="28"/>
        </w:rPr>
        <w:t>акон</w:t>
      </w:r>
      <w:r w:rsidR="00F64BC2">
        <w:rPr>
          <w:szCs w:val="28"/>
        </w:rPr>
        <w:t xml:space="preserve"> П</w:t>
      </w:r>
      <w:r w:rsidR="00F64BC2" w:rsidRPr="003959E5">
        <w:rPr>
          <w:szCs w:val="28"/>
        </w:rPr>
        <w:t>риморского края 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социальной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поддержке в </w:t>
      </w:r>
      <w:r w:rsidR="00F64BC2">
        <w:rPr>
          <w:szCs w:val="28"/>
        </w:rPr>
        <w:t>П</w:t>
      </w:r>
      <w:r w:rsidR="00F64BC2" w:rsidRPr="003959E5">
        <w:rPr>
          <w:szCs w:val="28"/>
        </w:rPr>
        <w:t>риморском крае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детей лиц, участвовавших в специальной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военной операции, детей лиц, выполнявших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задачи по отражению вооруженного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вторжения на территорию </w:t>
      </w:r>
      <w:r w:rsidR="00F64BC2">
        <w:rPr>
          <w:szCs w:val="28"/>
        </w:rPr>
        <w:t>Р</w:t>
      </w:r>
      <w:r w:rsidR="00F64BC2" w:rsidRPr="003959E5">
        <w:rPr>
          <w:szCs w:val="28"/>
        </w:rPr>
        <w:t>оссийской</w:t>
      </w:r>
      <w:r w:rsidR="00F64BC2">
        <w:rPr>
          <w:szCs w:val="28"/>
        </w:rPr>
        <w:t xml:space="preserve"> Ф</w:t>
      </w:r>
      <w:r w:rsidR="00F64BC2" w:rsidRPr="003959E5">
        <w:rPr>
          <w:szCs w:val="28"/>
        </w:rPr>
        <w:t>едерации, а также в ходе вооруженной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провокации на государственной границе</w:t>
      </w:r>
      <w:r w:rsidR="00F64BC2">
        <w:rPr>
          <w:szCs w:val="28"/>
        </w:rPr>
        <w:t xml:space="preserve"> 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 и территориях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субъектов </w:t>
      </w:r>
      <w:r w:rsidR="00F64BC2">
        <w:rPr>
          <w:szCs w:val="28"/>
        </w:rPr>
        <w:t>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едерации,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прилегающих к районам проведения</w:t>
      </w:r>
      <w:r w:rsidR="00F64BC2">
        <w:rPr>
          <w:szCs w:val="28"/>
        </w:rPr>
        <w:t xml:space="preserve"> специальной военной операции</w:t>
      </w:r>
      <w:r w:rsidR="00E8598E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 xml:space="preserve">4.Поручить </w:t>
      </w:r>
      <w:r w:rsidR="00F64BC2">
        <w:rPr>
          <w:szCs w:val="28"/>
        </w:rPr>
        <w:t>Романову В.Г.</w:t>
      </w:r>
      <w:r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C80EB6" w:rsidRDefault="00C80EB6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776CD9">
        <w:rPr>
          <w:szCs w:val="28"/>
        </w:rPr>
        <w:t xml:space="preserve">, для содоклада </w:t>
      </w:r>
      <w:r w:rsidR="00504D2D">
        <w:rPr>
          <w:szCs w:val="28"/>
        </w:rPr>
        <w:t>-</w:t>
      </w:r>
      <w:r w:rsidR="00776CD9">
        <w:rPr>
          <w:szCs w:val="28"/>
        </w:rPr>
        <w:t xml:space="preserve"> 2</w:t>
      </w:r>
      <w:r w:rsidRPr="004349CF">
        <w:rPr>
          <w:szCs w:val="28"/>
        </w:rPr>
        <w:t xml:space="preserve">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58702F" w:rsidRPr="004349CF" w:rsidRDefault="0058702F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="00F65753" w:rsidRPr="004349CF">
        <w:rPr>
          <w:szCs w:val="28"/>
        </w:rPr>
        <w:t xml:space="preserve"> </w:t>
      </w:r>
      <w:r w:rsidR="00F64BC2">
        <w:rPr>
          <w:szCs w:val="28"/>
        </w:rPr>
        <w:t>В.Г. Романов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32D" w:rsidRDefault="00A5732D">
      <w:r>
        <w:separator/>
      </w:r>
    </w:p>
  </w:endnote>
  <w:endnote w:type="continuationSeparator" w:id="0">
    <w:p w:rsidR="00A5732D" w:rsidRDefault="00A57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32D" w:rsidRDefault="00A5732D">
      <w:r>
        <w:separator/>
      </w:r>
    </w:p>
  </w:footnote>
  <w:footnote w:type="continuationSeparator" w:id="0">
    <w:p w:rsidR="00A5732D" w:rsidRDefault="00A57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CD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7624E"/>
    <w:rsid w:val="002824AC"/>
    <w:rsid w:val="00296F6A"/>
    <w:rsid w:val="002A7501"/>
    <w:rsid w:val="002B2588"/>
    <w:rsid w:val="002B65F2"/>
    <w:rsid w:val="002E4692"/>
    <w:rsid w:val="003018EA"/>
    <w:rsid w:val="00301C44"/>
    <w:rsid w:val="00315381"/>
    <w:rsid w:val="003404E2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4060BD"/>
    <w:rsid w:val="004349CF"/>
    <w:rsid w:val="00454055"/>
    <w:rsid w:val="00461E2B"/>
    <w:rsid w:val="00486701"/>
    <w:rsid w:val="00490BD7"/>
    <w:rsid w:val="004A2447"/>
    <w:rsid w:val="004B3180"/>
    <w:rsid w:val="004B7B42"/>
    <w:rsid w:val="004C19BD"/>
    <w:rsid w:val="004C7A9D"/>
    <w:rsid w:val="004F481B"/>
    <w:rsid w:val="00504D2D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8702F"/>
    <w:rsid w:val="005D22F5"/>
    <w:rsid w:val="005D71B6"/>
    <w:rsid w:val="005E271D"/>
    <w:rsid w:val="005F0210"/>
    <w:rsid w:val="005F1C3C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6CD7"/>
    <w:rsid w:val="0069763D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7CCD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5732D"/>
    <w:rsid w:val="00A7264D"/>
    <w:rsid w:val="00A84903"/>
    <w:rsid w:val="00A86EAC"/>
    <w:rsid w:val="00A97609"/>
    <w:rsid w:val="00AA428C"/>
    <w:rsid w:val="00AA5A16"/>
    <w:rsid w:val="00AB6118"/>
    <w:rsid w:val="00AC2D4C"/>
    <w:rsid w:val="00AC44BE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71920"/>
    <w:rsid w:val="00C749DB"/>
    <w:rsid w:val="00C80EB6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8598E"/>
    <w:rsid w:val="00E977D1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64BC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CDB182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F87B7-BC04-4D48-8503-AF0666075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708</TotalTime>
  <Pages>2</Pages>
  <Words>375</Words>
  <Characters>2774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107</cp:revision>
  <cp:lastPrinted>2025-03-17T23:00:00Z</cp:lastPrinted>
  <dcterms:created xsi:type="dcterms:W3CDTF">2019-10-16T02:31:00Z</dcterms:created>
  <dcterms:modified xsi:type="dcterms:W3CDTF">2026-04-09T04:58:00Z</dcterms:modified>
</cp:coreProperties>
</file>