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53528448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D0038" w:rsidRDefault="00285E53" w:rsidP="005E702C">
            <w:pPr>
              <w:ind w:left="-105"/>
              <w:jc w:val="both"/>
              <w:rPr>
                <w:bCs/>
                <w:szCs w:val="28"/>
              </w:rPr>
            </w:pPr>
            <w:r>
              <w:t>"О внесении изменени</w:t>
            </w:r>
            <w:r w:rsidR="00BB4E3C">
              <w:t>я</w:t>
            </w:r>
            <w:r>
              <w:t xml:space="preserve"> в </w:t>
            </w:r>
            <w:r w:rsidR="00BB4E3C">
              <w:t xml:space="preserve">статью 8 </w:t>
            </w:r>
            <w:r>
              <w:t>Закон</w:t>
            </w:r>
            <w:r w:rsidR="00BB4E3C">
              <w:t>а</w:t>
            </w:r>
            <w:r>
              <w:t xml:space="preserve"> Приморского края "Об </w:t>
            </w:r>
            <w:r w:rsidR="00BB4E3C">
              <w:t>Уполномоченном по правам человека в Приморском крае"</w:t>
            </w:r>
            <w:r>
              <w:t xml:space="preserve"> </w:t>
            </w:r>
            <w:r w:rsidR="009D0038">
              <w:rPr>
                <w:bCs/>
                <w:szCs w:val="28"/>
              </w:rPr>
              <w:t>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BB4E3C" w:rsidRDefault="00F65753" w:rsidP="00285E53">
      <w:pPr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BB4E3C">
        <w:t>"О внесении изменения в статью 8 Закона Приморского края "Об Уполномоченном по правам человека в Приморском крае", внесенный Уполномоченным по правам человека в Приморском крае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>, котор</w:t>
      </w:r>
      <w:r w:rsidR="00A247BD">
        <w:rPr>
          <w:szCs w:val="28"/>
        </w:rPr>
        <w:t>ый</w:t>
      </w:r>
      <w:r w:rsidR="00C41723">
        <w:rPr>
          <w:szCs w:val="28"/>
        </w:rPr>
        <w:t xml:space="preserve"> </w:t>
      </w:r>
      <w:r w:rsidR="00A247BD">
        <w:rPr>
          <w:color w:val="000000"/>
          <w:szCs w:val="28"/>
          <w:lang w:eastAsia="zh-CN"/>
        </w:rPr>
        <w:t xml:space="preserve">подготовлен </w:t>
      </w:r>
      <w:r w:rsidR="009C2EB4">
        <w:rPr>
          <w:color w:val="000000"/>
          <w:szCs w:val="28"/>
          <w:lang w:eastAsia="zh-CN"/>
        </w:rPr>
        <w:t>в</w:t>
      </w:r>
      <w:r w:rsidR="00285E53">
        <w:t xml:space="preserve"> </w:t>
      </w:r>
      <w:r w:rsidR="00BB4E3C">
        <w:t>целях приведения в соответствие с Федеральным законом от 10 июля 2023 года № 286-ФЗ "О внесении изменений в отдельные законодательные акты Российской Федерации" в части установления случа</w:t>
      </w:r>
      <w:r w:rsidR="003E18DD">
        <w:t>ев, при которых</w:t>
      </w:r>
      <w:r w:rsidR="00BB4E3C">
        <w:t xml:space="preserve"> Уполномоченный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4718C9">
        <w:t>а также официальный отзыв Губернатора на данный проект закона,</w:t>
      </w:r>
      <w:bookmarkStart w:id="0" w:name="_GoBack"/>
      <w:bookmarkEnd w:id="0"/>
      <w:r w:rsidR="004718C9">
        <w:t xml:space="preserve"> </w:t>
      </w:r>
      <w:r w:rsidR="00BB4E3C">
        <w:t>комитет</w:t>
      </w:r>
    </w:p>
    <w:p w:rsidR="00BB4E3C" w:rsidRDefault="00BB4E3C" w:rsidP="00285E53">
      <w:pPr>
        <w:ind w:firstLine="709"/>
        <w:jc w:val="both"/>
      </w:pPr>
    </w:p>
    <w:p w:rsidR="00F65753" w:rsidRPr="004601FD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 w:rsidR="005D7537">
        <w:rPr>
          <w:color w:val="000000"/>
          <w:spacing w:val="2"/>
          <w:szCs w:val="28"/>
        </w:rPr>
        <w:t>"</w:t>
      </w:r>
      <w:r w:rsidR="005D7537">
        <w:rPr>
          <w:bCs/>
          <w:szCs w:val="28"/>
        </w:rPr>
        <w:t>О внесении изменени</w:t>
      </w:r>
      <w:r w:rsidR="003E18DD">
        <w:rPr>
          <w:bCs/>
          <w:szCs w:val="28"/>
        </w:rPr>
        <w:t>я</w:t>
      </w:r>
      <w:r w:rsidR="005D7537">
        <w:rPr>
          <w:bCs/>
          <w:szCs w:val="28"/>
        </w:rPr>
        <w:t xml:space="preserve"> в </w:t>
      </w:r>
      <w:r w:rsidR="003E18DD">
        <w:rPr>
          <w:bCs/>
          <w:szCs w:val="28"/>
        </w:rPr>
        <w:t xml:space="preserve">статью 8 </w:t>
      </w:r>
      <w:r w:rsidR="005D7537">
        <w:rPr>
          <w:bCs/>
          <w:szCs w:val="28"/>
        </w:rPr>
        <w:t>Закон</w:t>
      </w:r>
      <w:r w:rsidR="003E18DD">
        <w:rPr>
          <w:bCs/>
          <w:szCs w:val="28"/>
        </w:rPr>
        <w:t>а</w:t>
      </w:r>
      <w:r w:rsidR="005D7537">
        <w:rPr>
          <w:bCs/>
          <w:szCs w:val="28"/>
        </w:rPr>
        <w:t xml:space="preserve"> Приморского края </w:t>
      </w:r>
      <w:r w:rsidR="009C2EB4">
        <w:t xml:space="preserve">"Об </w:t>
      </w:r>
      <w:r w:rsidR="003E18DD">
        <w:t>Уполномоченном по правам человека в Приморском крае"</w:t>
      </w:r>
      <w:r w:rsidR="006F415A">
        <w:rPr>
          <w:szCs w:val="28"/>
        </w:rPr>
        <w:t>.</w:t>
      </w:r>
    </w:p>
    <w:p w:rsidR="005D7537" w:rsidRDefault="005D7537" w:rsidP="00D22CBC">
      <w:pPr>
        <w:pStyle w:val="a3"/>
        <w:ind w:firstLine="709"/>
        <w:jc w:val="both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3E18DD">
        <w:rPr>
          <w:color w:val="000000"/>
          <w:spacing w:val="2"/>
          <w:szCs w:val="28"/>
        </w:rPr>
        <w:t>"</w:t>
      </w:r>
      <w:r w:rsidR="003E18DD">
        <w:rPr>
          <w:bCs/>
          <w:szCs w:val="28"/>
        </w:rPr>
        <w:t xml:space="preserve">О внесении изменения в статью 8 Закона Приморского края </w:t>
      </w:r>
      <w:r w:rsidR="003E18DD">
        <w:t>"Об Уполномоченном по правам человека в Приморском крае"</w:t>
      </w:r>
      <w:r w:rsidR="009C2EB4">
        <w:t xml:space="preserve"> н</w:t>
      </w:r>
      <w:r>
        <w:t>а очередном заседании Законодательного Собрания</w:t>
      </w:r>
      <w:r w:rsidR="007A72F3">
        <w:t>.</w:t>
      </w:r>
      <w:r>
        <w:t xml:space="preserve"> </w:t>
      </w:r>
    </w:p>
    <w:p w:rsidR="006476F6" w:rsidRDefault="006476F6" w:rsidP="00D22CBC">
      <w:pPr>
        <w:pStyle w:val="a3"/>
        <w:ind w:firstLine="709"/>
        <w:jc w:val="both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proofErr w:type="spellStart"/>
      <w:r w:rsidR="009163FC">
        <w:t>Чемерису</w:t>
      </w:r>
      <w:proofErr w:type="spellEnd"/>
      <w:r w:rsidR="009163FC">
        <w:t xml:space="preserve">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3E18DD" w:rsidRDefault="003E18DD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3E18DD" w:rsidRDefault="003E18DD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lastRenderedPageBreak/>
        <w:t>5.Определить время, необходимое для рассмотрения Законодательным Собра</w:t>
      </w:r>
      <w:r w:rsidR="003E18DD">
        <w:t>нием данного законопроекта, - 5</w:t>
      </w:r>
      <w:r>
        <w:t xml:space="preserve">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 xml:space="preserve">И.С. </w:t>
      </w:r>
      <w:proofErr w:type="spellStart"/>
      <w:r w:rsidR="009163FC">
        <w:rPr>
          <w:szCs w:val="28"/>
        </w:rPr>
        <w:t>Чемерис</w:t>
      </w:r>
      <w:proofErr w:type="spellEnd"/>
    </w:p>
    <w:sectPr w:rsidR="00357541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3E0D" w:rsidRDefault="00D73E0D">
      <w:r>
        <w:separator/>
      </w:r>
    </w:p>
  </w:endnote>
  <w:endnote w:type="continuationSeparator" w:id="0">
    <w:p w:rsidR="00D73E0D" w:rsidRDefault="00D73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3E0D" w:rsidRDefault="00D73E0D">
      <w:r>
        <w:separator/>
      </w:r>
    </w:p>
  </w:footnote>
  <w:footnote w:type="continuationSeparator" w:id="0">
    <w:p w:rsidR="00D73E0D" w:rsidRDefault="00D73E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18C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71776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85E53"/>
    <w:rsid w:val="00296F6A"/>
    <w:rsid w:val="002A7501"/>
    <w:rsid w:val="002B2588"/>
    <w:rsid w:val="002E4692"/>
    <w:rsid w:val="003018EA"/>
    <w:rsid w:val="00301C44"/>
    <w:rsid w:val="00315381"/>
    <w:rsid w:val="00334519"/>
    <w:rsid w:val="00355CEF"/>
    <w:rsid w:val="00357541"/>
    <w:rsid w:val="00383131"/>
    <w:rsid w:val="003A428B"/>
    <w:rsid w:val="003B4C86"/>
    <w:rsid w:val="003C2E84"/>
    <w:rsid w:val="003C4895"/>
    <w:rsid w:val="003D4A28"/>
    <w:rsid w:val="003E0EA7"/>
    <w:rsid w:val="003E18DD"/>
    <w:rsid w:val="003F2358"/>
    <w:rsid w:val="003F2D50"/>
    <w:rsid w:val="004060BD"/>
    <w:rsid w:val="00461E2B"/>
    <w:rsid w:val="004718C9"/>
    <w:rsid w:val="00486701"/>
    <w:rsid w:val="00490BD7"/>
    <w:rsid w:val="004B7B42"/>
    <w:rsid w:val="004E66A0"/>
    <w:rsid w:val="004F481B"/>
    <w:rsid w:val="005109C4"/>
    <w:rsid w:val="00520F3E"/>
    <w:rsid w:val="00530560"/>
    <w:rsid w:val="00536AFB"/>
    <w:rsid w:val="00547DFE"/>
    <w:rsid w:val="00555DEB"/>
    <w:rsid w:val="00556128"/>
    <w:rsid w:val="005601B7"/>
    <w:rsid w:val="005B2F43"/>
    <w:rsid w:val="005D71B6"/>
    <w:rsid w:val="005D7537"/>
    <w:rsid w:val="005E271D"/>
    <w:rsid w:val="005E702C"/>
    <w:rsid w:val="00622718"/>
    <w:rsid w:val="0063245A"/>
    <w:rsid w:val="006344A4"/>
    <w:rsid w:val="00645B6D"/>
    <w:rsid w:val="006476F6"/>
    <w:rsid w:val="00660255"/>
    <w:rsid w:val="00664E57"/>
    <w:rsid w:val="00677257"/>
    <w:rsid w:val="00692D49"/>
    <w:rsid w:val="0069763D"/>
    <w:rsid w:val="006F10B1"/>
    <w:rsid w:val="006F415A"/>
    <w:rsid w:val="00700FF0"/>
    <w:rsid w:val="007076CD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559D7"/>
    <w:rsid w:val="008602F8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77FD1"/>
    <w:rsid w:val="00991670"/>
    <w:rsid w:val="0099314B"/>
    <w:rsid w:val="009C2EB4"/>
    <w:rsid w:val="009C7460"/>
    <w:rsid w:val="009D0038"/>
    <w:rsid w:val="009E5CD9"/>
    <w:rsid w:val="009F0165"/>
    <w:rsid w:val="009F626B"/>
    <w:rsid w:val="00A0731A"/>
    <w:rsid w:val="00A12A6A"/>
    <w:rsid w:val="00A247BD"/>
    <w:rsid w:val="00A7264D"/>
    <w:rsid w:val="00A84903"/>
    <w:rsid w:val="00A86EAC"/>
    <w:rsid w:val="00A97609"/>
    <w:rsid w:val="00AA5376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B4E3C"/>
    <w:rsid w:val="00BC1F8A"/>
    <w:rsid w:val="00BC4E58"/>
    <w:rsid w:val="00BC6D46"/>
    <w:rsid w:val="00BE16C2"/>
    <w:rsid w:val="00BE224D"/>
    <w:rsid w:val="00BE561D"/>
    <w:rsid w:val="00C10EAB"/>
    <w:rsid w:val="00C41723"/>
    <w:rsid w:val="00C55252"/>
    <w:rsid w:val="00C56D89"/>
    <w:rsid w:val="00C71920"/>
    <w:rsid w:val="00C74154"/>
    <w:rsid w:val="00C749DB"/>
    <w:rsid w:val="00C837B1"/>
    <w:rsid w:val="00C9335B"/>
    <w:rsid w:val="00C958B6"/>
    <w:rsid w:val="00CA7C85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3E0D"/>
    <w:rsid w:val="00D7661C"/>
    <w:rsid w:val="00D849B7"/>
    <w:rsid w:val="00D97D80"/>
    <w:rsid w:val="00DD5193"/>
    <w:rsid w:val="00E02A19"/>
    <w:rsid w:val="00E237CB"/>
    <w:rsid w:val="00E26C4E"/>
    <w:rsid w:val="00E326C2"/>
    <w:rsid w:val="00E441F9"/>
    <w:rsid w:val="00E63B3F"/>
    <w:rsid w:val="00E6611F"/>
    <w:rsid w:val="00E70162"/>
    <w:rsid w:val="00E77161"/>
    <w:rsid w:val="00E83A40"/>
    <w:rsid w:val="00E85955"/>
    <w:rsid w:val="00EA6899"/>
    <w:rsid w:val="00EB21BC"/>
    <w:rsid w:val="00EB267E"/>
    <w:rsid w:val="00EB6176"/>
    <w:rsid w:val="00EC2481"/>
    <w:rsid w:val="00EC67A3"/>
    <w:rsid w:val="00EE155B"/>
    <w:rsid w:val="00F008BA"/>
    <w:rsid w:val="00F01DD8"/>
    <w:rsid w:val="00F23024"/>
    <w:rsid w:val="00F27BDB"/>
    <w:rsid w:val="00F3296C"/>
    <w:rsid w:val="00F34152"/>
    <w:rsid w:val="00F65753"/>
    <w:rsid w:val="00F77F19"/>
    <w:rsid w:val="00F84BC5"/>
    <w:rsid w:val="00FA12F4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31A9B8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96D1-819F-4918-A800-9B66309AA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703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94</cp:revision>
  <cp:lastPrinted>2023-07-11T01:46:00Z</cp:lastPrinted>
  <dcterms:created xsi:type="dcterms:W3CDTF">2019-10-16T02:31:00Z</dcterms:created>
  <dcterms:modified xsi:type="dcterms:W3CDTF">2023-08-14T04:27:00Z</dcterms:modified>
</cp:coreProperties>
</file>