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74999197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72733" w:rsidRDefault="00D72733" w:rsidP="00D72733">
      <w:pPr>
        <w:jc w:val="center"/>
        <w:rPr>
          <w:b/>
          <w:szCs w:val="28"/>
        </w:rPr>
      </w:pPr>
      <w:r w:rsidRPr="00373AB3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>СТАТЬЮ 22</w:t>
      </w:r>
    </w:p>
    <w:p w:rsidR="00D72733" w:rsidRDefault="00D72733" w:rsidP="00D72733">
      <w:pPr>
        <w:jc w:val="center"/>
        <w:rPr>
          <w:b/>
          <w:szCs w:val="28"/>
        </w:rPr>
      </w:pPr>
      <w:r>
        <w:rPr>
          <w:b/>
          <w:szCs w:val="28"/>
        </w:rPr>
        <w:t xml:space="preserve">ЗАКОНА ПРИМОРСКОГО КРАЯ "О ГОСУДАРСТВЕННОЙ </w:t>
      </w:r>
    </w:p>
    <w:p w:rsidR="00D72733" w:rsidRPr="00FE07BF" w:rsidRDefault="00D72733" w:rsidP="00D72733">
      <w:pPr>
        <w:jc w:val="center"/>
        <w:rPr>
          <w:b/>
          <w:szCs w:val="28"/>
        </w:rPr>
      </w:pPr>
      <w:r>
        <w:rPr>
          <w:b/>
          <w:szCs w:val="28"/>
        </w:rPr>
        <w:t>ГРАЖДАНСКОЙ СЛУЖБЕ ПРИМОРСКОГО КРАЯ"</w:t>
      </w:r>
    </w:p>
    <w:p w:rsidR="00D72733" w:rsidRPr="00FE07BF" w:rsidRDefault="00D72733" w:rsidP="00D7273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72733" w:rsidRDefault="00D72733" w:rsidP="00D727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28 июня</w:t>
      </w:r>
      <w:r>
        <w:rPr>
          <w:szCs w:val="28"/>
        </w:rPr>
        <w:br/>
        <w:t>2023 года</w:t>
      </w:r>
    </w:p>
    <w:p w:rsidR="00D72733" w:rsidRPr="00FE07BF" w:rsidRDefault="00D72733" w:rsidP="00D7273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72733" w:rsidRPr="00373AB3" w:rsidRDefault="00D72733" w:rsidP="00D72733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D72733" w:rsidRPr="007560A3" w:rsidRDefault="00D72733" w:rsidP="00D72733">
      <w:pPr>
        <w:ind w:firstLine="709"/>
        <w:jc w:val="both"/>
        <w:rPr>
          <w:szCs w:val="28"/>
        </w:rPr>
      </w:pPr>
      <w:r w:rsidRPr="007560A3">
        <w:rPr>
          <w:szCs w:val="28"/>
        </w:rPr>
        <w:t>Внести в статью 22 Закона Примо</w:t>
      </w:r>
      <w:r>
        <w:rPr>
          <w:szCs w:val="28"/>
        </w:rPr>
        <w:t>рского края от 7 июня 2012 года</w:t>
      </w:r>
      <w:r>
        <w:rPr>
          <w:szCs w:val="28"/>
        </w:rPr>
        <w:br/>
      </w:r>
      <w:r w:rsidRPr="007560A3">
        <w:rPr>
          <w:szCs w:val="28"/>
        </w:rPr>
        <w:t>№ 51-КЗ "О государственной гражданской службе Приморского края" следующие изменения:</w:t>
      </w:r>
    </w:p>
    <w:p w:rsidR="00D72733" w:rsidRPr="007560A3" w:rsidRDefault="00D72733" w:rsidP="00D72733">
      <w:pPr>
        <w:ind w:firstLine="709"/>
        <w:jc w:val="both"/>
        <w:rPr>
          <w:szCs w:val="28"/>
        </w:rPr>
      </w:pPr>
      <w:r w:rsidRPr="007560A3">
        <w:rPr>
          <w:szCs w:val="28"/>
        </w:rPr>
        <w:t>часть 3 изложить в следующей редакции:</w:t>
      </w:r>
    </w:p>
    <w:p w:rsidR="00D72733" w:rsidRPr="007560A3" w:rsidRDefault="00D72733" w:rsidP="00D72733">
      <w:pPr>
        <w:ind w:firstLine="709"/>
        <w:jc w:val="both"/>
        <w:rPr>
          <w:szCs w:val="28"/>
        </w:rPr>
      </w:pPr>
      <w:r w:rsidRPr="007560A3">
        <w:rPr>
          <w:szCs w:val="28"/>
        </w:rPr>
        <w:t>"</w:t>
      </w:r>
      <w:r>
        <w:rPr>
          <w:szCs w:val="28"/>
        </w:rPr>
        <w:t>3.</w:t>
      </w:r>
      <w:r w:rsidRPr="007560A3">
        <w:rPr>
          <w:szCs w:val="28"/>
        </w:rPr>
        <w:t>Для гражданских служащих, указанных в части 1 настоящей статьи, пенсия за выслугу лет устанавливается к страховой пенсии по старости (инвалидности), назначенной в соответствии с Федеральным</w:t>
      </w:r>
      <w:r>
        <w:rPr>
          <w:szCs w:val="28"/>
        </w:rPr>
        <w:t xml:space="preserve"> законом</w:t>
      </w:r>
      <w:r>
        <w:rPr>
          <w:szCs w:val="28"/>
        </w:rPr>
        <w:br/>
      </w:r>
      <w:r w:rsidRPr="007560A3">
        <w:rPr>
          <w:szCs w:val="28"/>
        </w:rPr>
        <w:t xml:space="preserve">"О страховых пенсиях" либо досрочно назначенной в соответствии с Законом Российской Федерации от 19 апреля 1991 года № 1032-1 "О занятости населения в Российской Федерации", и выплачивается одновременно с ней. </w:t>
      </w:r>
    </w:p>
    <w:p w:rsidR="00D72733" w:rsidRPr="007560A3" w:rsidRDefault="00D72733" w:rsidP="00D72733">
      <w:pPr>
        <w:ind w:firstLine="709"/>
        <w:jc w:val="both"/>
        <w:rPr>
          <w:szCs w:val="28"/>
        </w:rPr>
      </w:pPr>
      <w:r w:rsidRPr="007560A3">
        <w:rPr>
          <w:szCs w:val="28"/>
        </w:rPr>
        <w:t>Для гражданских служащих, указанных в части 2 настоящей статьи, пенсия за выслугу лет устанавливается до приобретения права на страховую пенсию по старости (инвалидности) в соответствии с Федеральным законом "О страховых пенсиях" либо на досрочно назначенную пенсию в соответствии с Законом Российской Федерации "О занятости населения в Российской Федерации" и выплачивается одновременно с ней.".</w:t>
      </w:r>
    </w:p>
    <w:p w:rsidR="00D72733" w:rsidRPr="007560A3" w:rsidRDefault="00D72733" w:rsidP="00D72733">
      <w:pPr>
        <w:ind w:firstLine="720"/>
        <w:jc w:val="both"/>
        <w:rPr>
          <w:szCs w:val="28"/>
        </w:rPr>
      </w:pPr>
    </w:p>
    <w:p w:rsidR="00D72733" w:rsidRPr="007560A3" w:rsidRDefault="00D72733" w:rsidP="00D72733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D72733" w:rsidRPr="007560A3" w:rsidRDefault="00D72733" w:rsidP="00D72733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7560A3">
        <w:rPr>
          <w:szCs w:val="28"/>
        </w:rPr>
        <w:t>Настоящий Закон вступает в силу с 1 января 2024 года.</w:t>
      </w:r>
    </w:p>
    <w:p w:rsidR="00D72733" w:rsidRPr="007560A3" w:rsidRDefault="00D72733" w:rsidP="00D72733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7560A3">
        <w:rPr>
          <w:szCs w:val="28"/>
        </w:rPr>
        <w:t>За лицами, замещавшими должности государственной гражданской службы Приморского края, которым пенсия за выслугу лет назначена</w:t>
      </w:r>
      <w:r>
        <w:rPr>
          <w:szCs w:val="28"/>
        </w:rPr>
        <w:br/>
      </w:r>
      <w:r w:rsidRPr="007560A3">
        <w:rPr>
          <w:szCs w:val="28"/>
        </w:rPr>
        <w:t>до 1 января 2024 года, сохраняется право на пенсию за выслугу лет без учета</w:t>
      </w:r>
      <w:r>
        <w:rPr>
          <w:szCs w:val="28"/>
        </w:rPr>
        <w:t xml:space="preserve"> </w:t>
      </w:r>
      <w:r w:rsidRPr="007560A3">
        <w:rPr>
          <w:szCs w:val="28"/>
        </w:rPr>
        <w:t>изменений, внесенных настоящим Законом При</w:t>
      </w:r>
      <w:r>
        <w:rPr>
          <w:szCs w:val="28"/>
        </w:rPr>
        <w:t xml:space="preserve">морского края в часть 3 </w:t>
      </w:r>
      <w:r w:rsidRPr="007560A3">
        <w:rPr>
          <w:szCs w:val="28"/>
        </w:rPr>
        <w:t>статьи 22 Закона Приморского края "О государственной гражданской службе Приморского края".</w:t>
      </w:r>
    </w:p>
    <w:p w:rsidR="00D72733" w:rsidRDefault="00D72733" w:rsidP="00D72733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7560A3">
        <w:rPr>
          <w:szCs w:val="28"/>
        </w:rPr>
        <w:t xml:space="preserve">За лицами, приобретшими право на </w:t>
      </w:r>
      <w:r>
        <w:rPr>
          <w:szCs w:val="28"/>
        </w:rPr>
        <w:t xml:space="preserve">пенсию за выслугу лет в </w:t>
      </w:r>
      <w:r w:rsidRPr="007560A3">
        <w:rPr>
          <w:szCs w:val="28"/>
        </w:rPr>
        <w:t>соответствии с частью 2 статьи 22 Закона Примо</w:t>
      </w:r>
      <w:r>
        <w:rPr>
          <w:szCs w:val="28"/>
        </w:rPr>
        <w:t>рского края</w:t>
      </w:r>
      <w:r>
        <w:rPr>
          <w:szCs w:val="28"/>
        </w:rPr>
        <w:br/>
      </w:r>
      <w:r w:rsidRPr="007560A3">
        <w:rPr>
          <w:szCs w:val="28"/>
        </w:rPr>
        <w:t>"О государственной гражданской службе Приморского края" и уволенными (освобожденными от з</w:t>
      </w:r>
      <w:r>
        <w:rPr>
          <w:szCs w:val="28"/>
        </w:rPr>
        <w:t xml:space="preserve">амещаемой должности) с </w:t>
      </w:r>
      <w:r w:rsidRPr="007560A3">
        <w:rPr>
          <w:szCs w:val="28"/>
        </w:rPr>
        <w:t>государственной гражданской службы</w:t>
      </w:r>
      <w:r>
        <w:rPr>
          <w:szCs w:val="28"/>
        </w:rPr>
        <w:t xml:space="preserve"> Приморского края до 1 января 2024 года, лицами, </w:t>
      </w:r>
      <w:r w:rsidRPr="007560A3">
        <w:rPr>
          <w:szCs w:val="28"/>
        </w:rPr>
        <w:t>замещающими на 1 января 2024 года должнос</w:t>
      </w:r>
      <w:r>
        <w:rPr>
          <w:szCs w:val="28"/>
        </w:rPr>
        <w:t xml:space="preserve">ти государственной </w:t>
      </w:r>
      <w:r w:rsidRPr="007560A3">
        <w:rPr>
          <w:szCs w:val="28"/>
        </w:rPr>
        <w:t xml:space="preserve">гражданской службы Приморского края и имеющими на указанную дату стаж государственной гражданской службы для назначения пенсии за </w:t>
      </w:r>
      <w:r w:rsidRPr="007560A3">
        <w:rPr>
          <w:szCs w:val="28"/>
        </w:rPr>
        <w:lastRenderedPageBreak/>
        <w:t>выслугу лет не менее 25 лет при условии непосредственного замещения должностей государственной граж</w:t>
      </w:r>
      <w:r>
        <w:rPr>
          <w:szCs w:val="28"/>
        </w:rPr>
        <w:t>данской службы Приморского края</w:t>
      </w:r>
      <w:r>
        <w:rPr>
          <w:szCs w:val="28"/>
        </w:rPr>
        <w:br/>
      </w:r>
      <w:r w:rsidRPr="007560A3">
        <w:rPr>
          <w:szCs w:val="28"/>
        </w:rPr>
        <w:t>на 1 января 2024 года не менее семи лет, сохраняется право на установление и получение пенсии за выслугу лет до приобретения права на страховую пенсию по старости (инвалидности) в соответствии с Федеральным законом "О страховых пенсиях" либо на досрочно назначенную пенсию в соответствии с Законом Росси</w:t>
      </w:r>
      <w:r>
        <w:rPr>
          <w:szCs w:val="28"/>
        </w:rPr>
        <w:t xml:space="preserve">йской Федерации </w:t>
      </w:r>
      <w:r w:rsidRPr="007560A3">
        <w:rPr>
          <w:szCs w:val="28"/>
        </w:rPr>
        <w:t>"О занятости населения в Российско</w:t>
      </w:r>
      <w:r>
        <w:rPr>
          <w:szCs w:val="28"/>
        </w:rPr>
        <w:t>й Федерации" без учета</w:t>
      </w:r>
      <w:r w:rsidRPr="007560A3">
        <w:rPr>
          <w:szCs w:val="28"/>
        </w:rPr>
        <w:t xml:space="preserve"> изменений, внесенных настоящим Законом Приморского края в часть 3 ст</w:t>
      </w:r>
      <w:r>
        <w:rPr>
          <w:szCs w:val="28"/>
        </w:rPr>
        <w:t>атьи 22 Закона Приморского края</w:t>
      </w:r>
      <w:r>
        <w:rPr>
          <w:szCs w:val="28"/>
        </w:rPr>
        <w:br/>
      </w:r>
      <w:r w:rsidRPr="007560A3">
        <w:rPr>
          <w:szCs w:val="28"/>
        </w:rPr>
        <w:t>"О государственной гражданской службе Приморского края".</w:t>
      </w:r>
    </w:p>
    <w:p w:rsidR="00D72733" w:rsidRDefault="00D72733" w:rsidP="00D72733">
      <w:pPr>
        <w:ind w:firstLine="709"/>
        <w:jc w:val="both"/>
        <w:rPr>
          <w:szCs w:val="28"/>
        </w:rPr>
      </w:pPr>
    </w:p>
    <w:p w:rsidR="00D72733" w:rsidRPr="00373AB3" w:rsidRDefault="00D72733" w:rsidP="00D72733">
      <w:pPr>
        <w:ind w:firstLine="709"/>
        <w:jc w:val="both"/>
        <w:rPr>
          <w:szCs w:val="28"/>
        </w:rPr>
      </w:pPr>
    </w:p>
    <w:p w:rsidR="00D72733" w:rsidRPr="00373AB3" w:rsidRDefault="00D72733" w:rsidP="00D72733">
      <w:pPr>
        <w:ind w:firstLine="709"/>
        <w:jc w:val="both"/>
        <w:rPr>
          <w:szCs w:val="28"/>
        </w:rPr>
      </w:pPr>
    </w:p>
    <w:p w:rsidR="00BE0544" w:rsidRDefault="00D72733" w:rsidP="00D72733">
      <w:pPr>
        <w:rPr>
          <w:szCs w:val="28"/>
        </w:rPr>
      </w:pPr>
      <w:r w:rsidRPr="00373AB3">
        <w:rPr>
          <w:szCs w:val="28"/>
        </w:rPr>
        <w:t>Губернатор края</w:t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373AB3">
        <w:rPr>
          <w:szCs w:val="28"/>
        </w:rPr>
        <w:t>О.Н. Кожемяко</w:t>
      </w:r>
    </w:p>
    <w:p w:rsidR="00D72733" w:rsidRDefault="00D72733" w:rsidP="00D72733">
      <w:pPr>
        <w:rPr>
          <w:szCs w:val="28"/>
        </w:rPr>
      </w:pPr>
    </w:p>
    <w:p w:rsidR="00307ADC" w:rsidRPr="00375626" w:rsidRDefault="00307ADC" w:rsidP="00307ADC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375626">
        <w:rPr>
          <w:szCs w:val="28"/>
        </w:rPr>
        <w:t>г. Влади</w:t>
      </w:r>
      <w:bookmarkStart w:id="0" w:name="_GoBack"/>
      <w:bookmarkEnd w:id="0"/>
      <w:r w:rsidRPr="00375626">
        <w:rPr>
          <w:szCs w:val="28"/>
        </w:rPr>
        <w:t>восток</w:t>
      </w:r>
    </w:p>
    <w:p w:rsidR="00307ADC" w:rsidRPr="00375626" w:rsidRDefault="00307ADC" w:rsidP="00307ADC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4</w:t>
      </w:r>
      <w:r w:rsidRPr="00375626">
        <w:rPr>
          <w:szCs w:val="28"/>
        </w:rPr>
        <w:t xml:space="preserve"> ию</w:t>
      </w:r>
      <w:r>
        <w:rPr>
          <w:szCs w:val="28"/>
        </w:rPr>
        <w:t>л</w:t>
      </w:r>
      <w:r w:rsidRPr="00375626">
        <w:rPr>
          <w:szCs w:val="28"/>
        </w:rPr>
        <w:t>я 2023 года</w:t>
      </w:r>
    </w:p>
    <w:p w:rsidR="00D72733" w:rsidRDefault="00307ADC" w:rsidP="00307ADC">
      <w:r w:rsidRPr="00375626">
        <w:rPr>
          <w:szCs w:val="28"/>
        </w:rPr>
        <w:t>№ 3</w:t>
      </w:r>
      <w:r>
        <w:rPr>
          <w:szCs w:val="28"/>
        </w:rPr>
        <w:t>84</w:t>
      </w:r>
      <w:r w:rsidRPr="00375626">
        <w:rPr>
          <w:szCs w:val="28"/>
        </w:rPr>
        <w:t>-КЗ</w:t>
      </w:r>
    </w:p>
    <w:sectPr w:rsidR="00D72733" w:rsidSect="00D7273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251" w:rsidRDefault="00DF1251">
      <w:r>
        <w:separator/>
      </w:r>
    </w:p>
  </w:endnote>
  <w:endnote w:type="continuationSeparator" w:id="0">
    <w:p w:rsidR="00DF1251" w:rsidRDefault="00DF1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251" w:rsidRDefault="00DF1251">
      <w:r>
        <w:separator/>
      </w:r>
    </w:p>
  </w:footnote>
  <w:footnote w:type="continuationSeparator" w:id="0">
    <w:p w:rsidR="00DF1251" w:rsidRDefault="00DF1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72733" w:rsidP="00D7273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07AD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2733"/>
    <w:rsid w:val="0003291F"/>
    <w:rsid w:val="00070CED"/>
    <w:rsid w:val="00307ADC"/>
    <w:rsid w:val="00347DEE"/>
    <w:rsid w:val="00355E84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5030F"/>
    <w:rsid w:val="00832425"/>
    <w:rsid w:val="00AB70F9"/>
    <w:rsid w:val="00AC31EC"/>
    <w:rsid w:val="00AF3517"/>
    <w:rsid w:val="00B14397"/>
    <w:rsid w:val="00BC0675"/>
    <w:rsid w:val="00BE0544"/>
    <w:rsid w:val="00C91B84"/>
    <w:rsid w:val="00D102A9"/>
    <w:rsid w:val="00D34604"/>
    <w:rsid w:val="00D72733"/>
    <w:rsid w:val="00DB61CE"/>
    <w:rsid w:val="00DF1251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094CB4-6B0B-4CD5-87CA-F482F1D6C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72733"/>
    <w:rPr>
      <w:sz w:val="28"/>
    </w:rPr>
  </w:style>
  <w:style w:type="paragraph" w:styleId="a6">
    <w:name w:val="Balloon Text"/>
    <w:basedOn w:val="a"/>
    <w:link w:val="a7"/>
    <w:semiHidden/>
    <w:unhideWhenUsed/>
    <w:rsid w:val="00C91B8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91B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2</cp:revision>
  <cp:lastPrinted>2023-06-30T02:22:00Z</cp:lastPrinted>
  <dcterms:created xsi:type="dcterms:W3CDTF">2023-07-04T05:55:00Z</dcterms:created>
  <dcterms:modified xsi:type="dcterms:W3CDTF">2023-07-04T05:55:00Z</dcterms:modified>
</cp:coreProperties>
</file>