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8322845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7D15C4" w:rsidRDefault="007D15C4" w:rsidP="00E85936">
            <w:pPr>
              <w:rPr>
                <w:sz w:val="24"/>
                <w:szCs w:val="24"/>
              </w:rPr>
            </w:pPr>
            <w:r w:rsidRPr="007D15C4">
              <w:rPr>
                <w:sz w:val="24"/>
                <w:szCs w:val="24"/>
              </w:rPr>
              <w:t>.202</w:t>
            </w:r>
            <w:r w:rsidR="00E85936">
              <w:rPr>
                <w:sz w:val="24"/>
                <w:szCs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Pr="00477E7F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7D15C4" w:rsidRPr="007D15C4" w:rsidRDefault="007D15C4" w:rsidP="007D15C4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0D248D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487830" w:rsidRPr="00521C56">
              <w:rPr>
                <w:szCs w:val="28"/>
              </w:rPr>
              <w:t xml:space="preserve">"О внесении изменений в Закон Приморского края </w:t>
            </w:r>
            <w:r w:rsidR="00487830">
              <w:t xml:space="preserve">"О градостроительной деятельности на территории Приморского края"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89418C">
        <w:t xml:space="preserve"> </w:t>
      </w:r>
      <w:bookmarkStart w:id="0" w:name="_GoBack"/>
      <w:bookmarkEnd w:id="0"/>
      <w:r w:rsidRPr="00E576ED">
        <w:t>проект закона Примор</w:t>
      </w:r>
      <w:r w:rsidR="00F21FA8" w:rsidRPr="00E576ED">
        <w:t xml:space="preserve">ского края </w:t>
      </w:r>
      <w:r w:rsidR="00487830" w:rsidRPr="00521C56">
        <w:rPr>
          <w:szCs w:val="28"/>
        </w:rPr>
        <w:t xml:space="preserve">"О внесении изменений в Закон Приморского края </w:t>
      </w:r>
      <w:r w:rsidR="00487830">
        <w:t>"О градостроительной деятельности на территории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487830" w:rsidRPr="00521C56">
        <w:rPr>
          <w:szCs w:val="28"/>
        </w:rPr>
        <w:t xml:space="preserve">"О внесении изменений в Закон Приморского края </w:t>
      </w:r>
      <w:r w:rsidR="00487830">
        <w:t>"О градостроительной деятельности на территории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C77F2B">
        <w:rPr>
          <w:szCs w:val="28"/>
        </w:rPr>
        <w:t>3.</w:t>
      </w:r>
      <w:r w:rsidR="007D4547" w:rsidRPr="00C77F2B">
        <w:rPr>
          <w:szCs w:val="28"/>
        </w:rPr>
        <w:t xml:space="preserve">Поручить </w:t>
      </w:r>
      <w:proofErr w:type="spellStart"/>
      <w:r w:rsidR="004B1F31" w:rsidRPr="004B1F31">
        <w:rPr>
          <w:szCs w:val="28"/>
        </w:rPr>
        <w:t>Авдои</w:t>
      </w:r>
      <w:proofErr w:type="spellEnd"/>
      <w:r w:rsidR="004B1F31" w:rsidRPr="004B1F31">
        <w:rPr>
          <w:szCs w:val="28"/>
        </w:rPr>
        <w:t xml:space="preserve"> </w:t>
      </w:r>
      <w:proofErr w:type="spellStart"/>
      <w:r w:rsidR="004B1F31" w:rsidRPr="004B1F31">
        <w:rPr>
          <w:szCs w:val="28"/>
        </w:rPr>
        <w:t>Джони</w:t>
      </w:r>
      <w:proofErr w:type="spellEnd"/>
      <w:r w:rsidR="004B1F31" w:rsidRPr="004B1F31">
        <w:rPr>
          <w:szCs w:val="28"/>
        </w:rPr>
        <w:t xml:space="preserve"> </w:t>
      </w:r>
      <w:proofErr w:type="spellStart"/>
      <w:r w:rsidR="004B1F31" w:rsidRPr="004B1F31">
        <w:rPr>
          <w:szCs w:val="28"/>
        </w:rPr>
        <w:t>Титаловичу</w:t>
      </w:r>
      <w:proofErr w:type="spellEnd"/>
      <w:r w:rsidR="008271BA" w:rsidRPr="004B1F31">
        <w:rPr>
          <w:szCs w:val="28"/>
        </w:rPr>
        <w:t xml:space="preserve">, </w:t>
      </w:r>
      <w:r w:rsidR="004B1F31" w:rsidRPr="004B1F31">
        <w:rPr>
          <w:szCs w:val="28"/>
        </w:rPr>
        <w:t xml:space="preserve">заместителю </w:t>
      </w:r>
      <w:r w:rsidR="008271BA" w:rsidRPr="004B1F31">
        <w:rPr>
          <w:szCs w:val="28"/>
        </w:rPr>
        <w:t>председател</w:t>
      </w:r>
      <w:r w:rsidR="004B1F31" w:rsidRPr="004B1F31">
        <w:rPr>
          <w:szCs w:val="28"/>
        </w:rPr>
        <w:t>я</w:t>
      </w:r>
      <w:r w:rsidR="008271BA" w:rsidRPr="004B1F31">
        <w:rPr>
          <w:szCs w:val="28"/>
        </w:rPr>
        <w:t xml:space="preserve"> комитета Законодательного Собрания</w:t>
      </w:r>
      <w:r w:rsidR="008271BA" w:rsidRPr="0045382B">
        <w:rPr>
          <w:szCs w:val="28"/>
        </w:rPr>
        <w:t xml:space="preserve"> по экономической политике и собственности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F830D6" w:rsidRDefault="00F830D6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0D248D" w:rsidP="000D248D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pacing w:val="-2"/>
          <w:szCs w:val="28"/>
        </w:rPr>
        <w:t xml:space="preserve">Председательствующий на заседании                                                     Д.Т. </w:t>
      </w:r>
      <w:proofErr w:type="spellStart"/>
      <w:r>
        <w:rPr>
          <w:spacing w:val="-2"/>
          <w:szCs w:val="28"/>
        </w:rPr>
        <w:t>Авдои</w:t>
      </w:r>
      <w:proofErr w:type="spellEnd"/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8BB" w:rsidRDefault="00D948BB">
      <w:r>
        <w:separator/>
      </w:r>
    </w:p>
  </w:endnote>
  <w:endnote w:type="continuationSeparator" w:id="0">
    <w:p w:rsidR="00D948BB" w:rsidRDefault="00D9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8BB" w:rsidRDefault="00D948BB">
      <w:r>
        <w:separator/>
      </w:r>
    </w:p>
  </w:footnote>
  <w:footnote w:type="continuationSeparator" w:id="0">
    <w:p w:rsidR="00D948BB" w:rsidRDefault="00D94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D248D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30B2"/>
    <w:rsid w:val="000C6BF4"/>
    <w:rsid w:val="000D248D"/>
    <w:rsid w:val="000E269E"/>
    <w:rsid w:val="00160F97"/>
    <w:rsid w:val="001831BF"/>
    <w:rsid w:val="001B3A35"/>
    <w:rsid w:val="001C5162"/>
    <w:rsid w:val="0020003C"/>
    <w:rsid w:val="00213214"/>
    <w:rsid w:val="00242459"/>
    <w:rsid w:val="0024665A"/>
    <w:rsid w:val="0026074E"/>
    <w:rsid w:val="0027194A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D56F7"/>
    <w:rsid w:val="003F2358"/>
    <w:rsid w:val="00417A9B"/>
    <w:rsid w:val="00421CB1"/>
    <w:rsid w:val="004233A6"/>
    <w:rsid w:val="004562F9"/>
    <w:rsid w:val="00461E2B"/>
    <w:rsid w:val="00477E7F"/>
    <w:rsid w:val="00487830"/>
    <w:rsid w:val="004B1F31"/>
    <w:rsid w:val="004D0186"/>
    <w:rsid w:val="005438EA"/>
    <w:rsid w:val="005A6A9B"/>
    <w:rsid w:val="005B5518"/>
    <w:rsid w:val="005C6256"/>
    <w:rsid w:val="005F4BAD"/>
    <w:rsid w:val="00623A01"/>
    <w:rsid w:val="00624BBF"/>
    <w:rsid w:val="00643B2F"/>
    <w:rsid w:val="00663B65"/>
    <w:rsid w:val="00692D49"/>
    <w:rsid w:val="00696449"/>
    <w:rsid w:val="006A7D49"/>
    <w:rsid w:val="006F0220"/>
    <w:rsid w:val="007128C1"/>
    <w:rsid w:val="007258FB"/>
    <w:rsid w:val="00751091"/>
    <w:rsid w:val="007C420C"/>
    <w:rsid w:val="007D15C4"/>
    <w:rsid w:val="007D4547"/>
    <w:rsid w:val="007E091C"/>
    <w:rsid w:val="007F0598"/>
    <w:rsid w:val="008045A9"/>
    <w:rsid w:val="00805FF7"/>
    <w:rsid w:val="008266E5"/>
    <w:rsid w:val="008271BA"/>
    <w:rsid w:val="008602F8"/>
    <w:rsid w:val="00871D12"/>
    <w:rsid w:val="00875E04"/>
    <w:rsid w:val="0087792E"/>
    <w:rsid w:val="0088022A"/>
    <w:rsid w:val="0089418C"/>
    <w:rsid w:val="008E27D7"/>
    <w:rsid w:val="00901C0B"/>
    <w:rsid w:val="0091258D"/>
    <w:rsid w:val="009637B6"/>
    <w:rsid w:val="0099314B"/>
    <w:rsid w:val="009C7893"/>
    <w:rsid w:val="009E5CD9"/>
    <w:rsid w:val="009F0165"/>
    <w:rsid w:val="009F626B"/>
    <w:rsid w:val="00A3625E"/>
    <w:rsid w:val="00A5173F"/>
    <w:rsid w:val="00A52F01"/>
    <w:rsid w:val="00A570A8"/>
    <w:rsid w:val="00A87DA4"/>
    <w:rsid w:val="00A93CA0"/>
    <w:rsid w:val="00AF0FF4"/>
    <w:rsid w:val="00B02D64"/>
    <w:rsid w:val="00B24051"/>
    <w:rsid w:val="00B43FC4"/>
    <w:rsid w:val="00B51665"/>
    <w:rsid w:val="00B668A9"/>
    <w:rsid w:val="00B803DE"/>
    <w:rsid w:val="00BC490D"/>
    <w:rsid w:val="00BE16C2"/>
    <w:rsid w:val="00C04E30"/>
    <w:rsid w:val="00C11F3E"/>
    <w:rsid w:val="00C26805"/>
    <w:rsid w:val="00C7273E"/>
    <w:rsid w:val="00C73E1C"/>
    <w:rsid w:val="00C77F2B"/>
    <w:rsid w:val="00C9335B"/>
    <w:rsid w:val="00C958B6"/>
    <w:rsid w:val="00CA3F39"/>
    <w:rsid w:val="00D17A7A"/>
    <w:rsid w:val="00D27573"/>
    <w:rsid w:val="00D92E61"/>
    <w:rsid w:val="00D948BB"/>
    <w:rsid w:val="00DE0D95"/>
    <w:rsid w:val="00E15CB5"/>
    <w:rsid w:val="00E326C2"/>
    <w:rsid w:val="00E40F91"/>
    <w:rsid w:val="00E576ED"/>
    <w:rsid w:val="00E77161"/>
    <w:rsid w:val="00E85936"/>
    <w:rsid w:val="00E85955"/>
    <w:rsid w:val="00EB1DF6"/>
    <w:rsid w:val="00EB54F2"/>
    <w:rsid w:val="00F01DD8"/>
    <w:rsid w:val="00F04F91"/>
    <w:rsid w:val="00F21FA8"/>
    <w:rsid w:val="00F42766"/>
    <w:rsid w:val="00F57711"/>
    <w:rsid w:val="00F64750"/>
    <w:rsid w:val="00F830D6"/>
    <w:rsid w:val="00F8481E"/>
    <w:rsid w:val="00F96CA2"/>
    <w:rsid w:val="00FA14AD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55</cp:revision>
  <cp:lastPrinted>2021-03-14T23:34:00Z</cp:lastPrinted>
  <dcterms:created xsi:type="dcterms:W3CDTF">2019-01-14T07:14:00Z</dcterms:created>
  <dcterms:modified xsi:type="dcterms:W3CDTF">2023-06-14T22:28:00Z</dcterms:modified>
</cp:coreProperties>
</file>