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3BDF" w:rsidRDefault="009C3BDF" w:rsidP="009C3BD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9C3BDF" w:rsidRDefault="009C3BDF" w:rsidP="009C3BD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C3BDF" w:rsidRDefault="009C3BDF" w:rsidP="009C3BD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9C3BDF" w:rsidRDefault="009C3BDF" w:rsidP="009C3BD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  <w:p w:rsidR="006E3FC7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A4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C3BDF" w:rsidRDefault="009C3BDF" w:rsidP="009C3BD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9C3BDF" w:rsidRDefault="009C3BDF" w:rsidP="009C3BD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C3BDF" w:rsidRDefault="009C3BDF" w:rsidP="009C3BD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9C3BDF" w:rsidRDefault="009C3BDF" w:rsidP="009C3BD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  <w:p w:rsidR="006E3FC7" w:rsidRDefault="006E3FC7" w:rsidP="007D27D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7E16C2">
        <w:rPr>
          <w:b/>
          <w:szCs w:val="28"/>
        </w:rPr>
        <w:t>Й</w:t>
      </w:r>
      <w:r w:rsidRPr="007D27D4">
        <w:rPr>
          <w:b/>
          <w:szCs w:val="28"/>
        </w:rPr>
        <w:t xml:space="preserve"> В ЗАКОН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22642D"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22642D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ДАЛЬНЕРЕЧЕНСКИМ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3F38E3" w:rsidRPr="00FF338A" w:rsidRDefault="003F38E3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 w:rsidR="009C3BD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31 мая 2023 года в первом чтении</w:t>
      </w:r>
    </w:p>
    <w:p w:rsidR="009C3BDF" w:rsidRPr="00FF338A" w:rsidRDefault="009C3BDF" w:rsidP="009C3BD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</w:p>
    <w:p w:rsidR="009C3BDF" w:rsidRPr="00FF338A" w:rsidRDefault="009C3BDF" w:rsidP="00741FD1">
      <w:pPr>
        <w:ind w:firstLine="709"/>
        <w:rPr>
          <w:szCs w:val="28"/>
        </w:rPr>
      </w:pPr>
    </w:p>
    <w:p w:rsidR="0022642D" w:rsidRPr="00024F86" w:rsidRDefault="0022642D" w:rsidP="0022642D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22642D" w:rsidRDefault="0022642D" w:rsidP="0022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Закон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</w:t>
      </w:r>
      <w:r w:rsidRPr="00EF3724">
        <w:rPr>
          <w:szCs w:val="28"/>
        </w:rPr>
        <w:t>5</w:t>
      </w:r>
      <w:r>
        <w:rPr>
          <w:szCs w:val="28"/>
        </w:rPr>
        <w:t xml:space="preserve"> мая </w:t>
      </w:r>
      <w:r w:rsidRPr="00EF3724">
        <w:rPr>
          <w:szCs w:val="28"/>
        </w:rPr>
        <w:t xml:space="preserve">2015 </w:t>
      </w:r>
      <w:r>
        <w:rPr>
          <w:szCs w:val="28"/>
        </w:rPr>
        <w:t>года №</w:t>
      </w:r>
      <w:r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</w:t>
      </w:r>
      <w:r w:rsidRPr="008E5FA3">
        <w:rPr>
          <w:szCs w:val="28"/>
        </w:rPr>
        <w:t>следующ</w:t>
      </w:r>
      <w:r w:rsidR="00CA5B52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CA5B52">
        <w:rPr>
          <w:szCs w:val="28"/>
        </w:rPr>
        <w:t>я</w:t>
      </w:r>
      <w:r w:rsidRPr="00D108DB">
        <w:rPr>
          <w:szCs w:val="28"/>
        </w:rPr>
        <w:t>:</w:t>
      </w:r>
    </w:p>
    <w:p w:rsidR="0022642D" w:rsidRPr="0072624A" w:rsidRDefault="0022642D" w:rsidP="00CA5B52">
      <w:pPr>
        <w:jc w:val="both"/>
        <w:rPr>
          <w:szCs w:val="28"/>
        </w:rPr>
      </w:pPr>
      <w:r>
        <w:rPr>
          <w:szCs w:val="28"/>
        </w:rPr>
        <w:tab/>
      </w:r>
      <w:r w:rsidR="00AA26AA">
        <w:rPr>
          <w:szCs w:val="28"/>
        </w:rPr>
        <w:t>1)</w:t>
      </w:r>
      <w:r w:rsidRPr="0072624A">
        <w:rPr>
          <w:szCs w:val="28"/>
        </w:rPr>
        <w:t xml:space="preserve">раздел </w:t>
      </w:r>
      <w:r w:rsidR="006A2D03" w:rsidRPr="00861631">
        <w:rPr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 w:rsidR="006A2D03">
        <w:rPr>
          <w:szCs w:val="28"/>
        </w:rPr>
        <w:t xml:space="preserve"> </w:t>
      </w:r>
      <w:r w:rsidR="006A2D03" w:rsidRPr="003F545D">
        <w:rPr>
          <w:szCs w:val="28"/>
        </w:rPr>
        <w:t>приложени</w:t>
      </w:r>
      <w:r w:rsidR="006A2D03">
        <w:rPr>
          <w:szCs w:val="28"/>
        </w:rPr>
        <w:t>я</w:t>
      </w:r>
      <w:r w:rsidR="006A2D03" w:rsidRPr="003F545D">
        <w:rPr>
          <w:szCs w:val="28"/>
        </w:rPr>
        <w:t xml:space="preserve"> </w:t>
      </w:r>
      <w:r w:rsidR="006A2D03">
        <w:rPr>
          <w:szCs w:val="28"/>
        </w:rPr>
        <w:t xml:space="preserve">1 </w:t>
      </w:r>
      <w:r w:rsidRPr="0072624A">
        <w:rPr>
          <w:szCs w:val="28"/>
        </w:rPr>
        <w:t>дополнить пункт</w:t>
      </w:r>
      <w:r w:rsidR="006A2D03">
        <w:rPr>
          <w:szCs w:val="28"/>
        </w:rPr>
        <w:t>о</w:t>
      </w:r>
      <w:r w:rsidRPr="0072624A">
        <w:rPr>
          <w:szCs w:val="28"/>
        </w:rPr>
        <w:t xml:space="preserve">м </w:t>
      </w:r>
      <w:r w:rsidR="006A2D03">
        <w:rPr>
          <w:szCs w:val="28"/>
        </w:rPr>
        <w:t>327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6"/>
        <w:gridCol w:w="1559"/>
        <w:gridCol w:w="709"/>
        <w:gridCol w:w="709"/>
        <w:gridCol w:w="567"/>
        <w:gridCol w:w="567"/>
        <w:gridCol w:w="1561"/>
        <w:gridCol w:w="1700"/>
      </w:tblGrid>
      <w:tr w:rsidR="0022642D" w:rsidRPr="00F10F19" w:rsidTr="00CA5B52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AA26AA">
            <w:pPr>
              <w:tabs>
                <w:tab w:val="right" w:pos="9072"/>
              </w:tabs>
              <w:ind w:left="-227" w:right="-22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CA5B52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6A5F65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9</w:t>
            </w:r>
          </w:p>
        </w:tc>
      </w:tr>
      <w:tr w:rsidR="0022642D" w:rsidRPr="00F10F19" w:rsidTr="00CA5B52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6A2D03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  <w:r w:rsidR="0022642D" w:rsidRPr="00F10F19">
              <w:rPr>
                <w:sz w:val="24"/>
                <w:szCs w:val="24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6A2D03" w:rsidP="00AA26AA">
            <w:pPr>
              <w:tabs>
                <w:tab w:val="right" w:pos="9072"/>
              </w:tabs>
              <w:ind w:left="-227" w:right="-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  <w:r w:rsidR="00AA26AA">
              <w:rPr>
                <w:sz w:val="24"/>
                <w:szCs w:val="24"/>
              </w:rPr>
              <w:t> № 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CA5B52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</w:t>
            </w:r>
            <w:r w:rsidR="00CA5B52" w:rsidRPr="00F10F19">
              <w:rPr>
                <w:sz w:val="24"/>
                <w:szCs w:val="24"/>
              </w:rPr>
              <w:t> </w:t>
            </w:r>
            <w:r w:rsidR="006A2D03">
              <w:rPr>
                <w:sz w:val="24"/>
                <w:szCs w:val="24"/>
              </w:rPr>
              <w:t>Веденка</w:t>
            </w:r>
            <w:r w:rsidRPr="00F10F19">
              <w:rPr>
                <w:sz w:val="24"/>
                <w:szCs w:val="24"/>
              </w:rPr>
              <w:t xml:space="preserve">, </w:t>
            </w:r>
          </w:p>
          <w:p w:rsidR="0022642D" w:rsidRPr="00F10F19" w:rsidRDefault="006A2D03" w:rsidP="006A2D03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r w:rsidR="0022642D" w:rsidRPr="00F10F1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Малая Веденка, 5</w:t>
            </w:r>
            <w:r w:rsidR="0022642D"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6A2D03" w:rsidP="006A5F65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6A2D03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</w:t>
            </w:r>
            <w:r w:rsidR="006A2D03">
              <w:rPr>
                <w:sz w:val="24"/>
                <w:szCs w:val="24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6A2D03" w:rsidP="006A2D03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Веденки</w:t>
            </w:r>
            <w:r w:rsidR="00CA5B52" w:rsidRPr="00F10F19">
              <w:rPr>
                <w:sz w:val="24"/>
                <w:szCs w:val="24"/>
              </w:rPr>
              <w:t>нское</w:t>
            </w:r>
            <w:r w:rsidR="0022642D" w:rsidRPr="00F10F19">
              <w:rPr>
                <w:sz w:val="24"/>
                <w:szCs w:val="24"/>
              </w:rPr>
              <w:t xml:space="preserve"> сельское поселение</w:t>
            </w:r>
          </w:p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B52" w:rsidRPr="00F10F19" w:rsidRDefault="0022642D" w:rsidP="00CA5B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69210</w:t>
            </w:r>
            <w:r w:rsidR="006A2D03">
              <w:rPr>
                <w:sz w:val="24"/>
                <w:szCs w:val="24"/>
              </w:rPr>
              <w:t>3</w:t>
            </w:r>
            <w:r w:rsidRPr="00F10F19">
              <w:rPr>
                <w:sz w:val="24"/>
                <w:szCs w:val="24"/>
              </w:rPr>
              <w:t xml:space="preserve">, </w:t>
            </w:r>
          </w:p>
          <w:p w:rsidR="0022642D" w:rsidRPr="00F10F19" w:rsidRDefault="0022642D" w:rsidP="006A2D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</w:t>
            </w:r>
            <w:r w:rsidR="006A5F65" w:rsidRPr="00F10F19">
              <w:rPr>
                <w:sz w:val="24"/>
                <w:szCs w:val="24"/>
              </w:rPr>
              <w:t> </w:t>
            </w:r>
            <w:r w:rsidR="006A2D03">
              <w:rPr>
                <w:sz w:val="24"/>
                <w:szCs w:val="24"/>
              </w:rPr>
              <w:t>Веде</w:t>
            </w:r>
            <w:r w:rsidR="00CA5B52" w:rsidRPr="00F10F19">
              <w:rPr>
                <w:sz w:val="24"/>
                <w:szCs w:val="24"/>
              </w:rPr>
              <w:t>нка</w:t>
            </w:r>
            <w:r w:rsidRPr="00F10F19">
              <w:rPr>
                <w:sz w:val="24"/>
                <w:szCs w:val="24"/>
              </w:rPr>
              <w:t>, ул.</w:t>
            </w:r>
            <w:r w:rsidR="006A5F65" w:rsidRPr="00F10F19">
              <w:rPr>
                <w:sz w:val="24"/>
                <w:szCs w:val="24"/>
              </w:rPr>
              <w:t> </w:t>
            </w:r>
            <w:r w:rsidR="006A2D03">
              <w:rPr>
                <w:sz w:val="24"/>
                <w:szCs w:val="24"/>
              </w:rPr>
              <w:t>Мелехина</w:t>
            </w:r>
            <w:r w:rsidRPr="00F10F19">
              <w:rPr>
                <w:sz w:val="24"/>
                <w:szCs w:val="24"/>
              </w:rPr>
              <w:t xml:space="preserve">, </w:t>
            </w:r>
            <w:r w:rsidR="00CA5B52" w:rsidRPr="00F10F19">
              <w:rPr>
                <w:sz w:val="24"/>
                <w:szCs w:val="24"/>
              </w:rPr>
              <w:t>3</w:t>
            </w:r>
            <w:r w:rsidR="006A2D03">
              <w:rPr>
                <w:sz w:val="24"/>
                <w:szCs w:val="24"/>
              </w:rPr>
              <w:t>8</w:t>
            </w:r>
          </w:p>
        </w:tc>
      </w:tr>
    </w:tbl>
    <w:p w:rsidR="006A2D03" w:rsidRDefault="006A2D03" w:rsidP="00F01D56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2</w:t>
      </w:r>
      <w:r w:rsidRPr="003F545D">
        <w:rPr>
          <w:szCs w:val="28"/>
        </w:rPr>
        <w:t>)раздел "Имущество, предназначенное для электро-, тепло-, газо- и водоснабжения населения, водоотведения, снабжения населения топливом"</w:t>
      </w:r>
      <w:r>
        <w:rPr>
          <w:szCs w:val="28"/>
        </w:rPr>
        <w:t xml:space="preserve"> </w:t>
      </w:r>
      <w:r w:rsidRPr="003F545D">
        <w:rPr>
          <w:szCs w:val="28"/>
        </w:rPr>
        <w:t>приложени</w:t>
      </w:r>
      <w:r>
        <w:rPr>
          <w:szCs w:val="28"/>
        </w:rPr>
        <w:t>я</w:t>
      </w:r>
      <w:r w:rsidRPr="003F545D">
        <w:rPr>
          <w:szCs w:val="28"/>
        </w:rPr>
        <w:t xml:space="preserve"> </w:t>
      </w:r>
      <w:r>
        <w:rPr>
          <w:szCs w:val="28"/>
        </w:rPr>
        <w:t>4</w:t>
      </w:r>
      <w:r w:rsidRPr="003F545D">
        <w:rPr>
          <w:szCs w:val="28"/>
        </w:rPr>
        <w:t xml:space="preserve"> </w:t>
      </w:r>
      <w:r w:rsidR="00AA26AA">
        <w:rPr>
          <w:szCs w:val="28"/>
        </w:rPr>
        <w:t>изложить в следующей редакции</w:t>
      </w:r>
      <w:r w:rsidRPr="003F545D">
        <w:rPr>
          <w:szCs w:val="28"/>
        </w:rPr>
        <w:t>:</w:t>
      </w:r>
    </w:p>
    <w:p w:rsidR="00FD3E70" w:rsidRDefault="00FD3E70" w:rsidP="00FD3E70">
      <w:pPr>
        <w:ind w:firstLine="709"/>
        <w:jc w:val="center"/>
        <w:outlineLvl w:val="0"/>
        <w:rPr>
          <w:szCs w:val="28"/>
        </w:rPr>
      </w:pPr>
      <w:r w:rsidRPr="003F545D">
        <w:rPr>
          <w:szCs w:val="28"/>
        </w:rPr>
        <w:t>"Имущество, предназначенное для электро-, тепло-, газо- и водоснабжения населения, водоотведения, снабжения населения топливом</w:t>
      </w:r>
    </w:p>
    <w:p w:rsidR="00D840C8" w:rsidRDefault="00D840C8" w:rsidP="00FD3E70">
      <w:pPr>
        <w:ind w:firstLine="709"/>
        <w:jc w:val="center"/>
        <w:outlineLvl w:val="0"/>
        <w:rPr>
          <w:szCs w:val="28"/>
        </w:rPr>
      </w:pPr>
    </w:p>
    <w:p w:rsidR="003A3495" w:rsidRDefault="003A3495" w:rsidP="00F01D56">
      <w:pPr>
        <w:ind w:firstLine="709"/>
        <w:jc w:val="right"/>
        <w:outlineLvl w:val="0"/>
        <w:rPr>
          <w:szCs w:val="28"/>
        </w:rPr>
      </w:pPr>
      <w:r>
        <w:rPr>
          <w:szCs w:val="28"/>
        </w:rPr>
        <w:t>Объекты</w:t>
      </w:r>
    </w:p>
    <w:tbl>
      <w:tblPr>
        <w:tblpPr w:leftFromText="180" w:rightFromText="180" w:vertAnchor="text" w:horzAnchor="margin" w:tblpX="8" w:tblpY="204"/>
        <w:tblW w:w="93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1402"/>
        <w:gridCol w:w="1559"/>
        <w:gridCol w:w="725"/>
        <w:gridCol w:w="709"/>
        <w:gridCol w:w="692"/>
        <w:gridCol w:w="567"/>
        <w:gridCol w:w="1560"/>
        <w:gridCol w:w="1575"/>
      </w:tblGrid>
      <w:tr w:rsidR="00F01D56" w:rsidRPr="00436C94" w:rsidTr="00BE0696">
        <w:tc>
          <w:tcPr>
            <w:tcW w:w="5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01D56" w:rsidRPr="00436C94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№ п/п</w:t>
            </w:r>
          </w:p>
        </w:tc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Наименова</w:t>
            </w:r>
            <w:r w:rsidRPr="00436C94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ние объекта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Местона</w:t>
            </w:r>
            <w:r w:rsidR="00BE0696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хождение объекта</w:t>
            </w:r>
          </w:p>
        </w:tc>
        <w:tc>
          <w:tcPr>
            <w:tcW w:w="7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FD3E70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Пло</w:t>
            </w:r>
            <w:r w:rsidR="00FD3E70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Год ввода в экс</w:t>
            </w:r>
            <w:r w:rsidR="00BE0696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плуа</w:t>
            </w:r>
            <w:r w:rsidRPr="00436C94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тацию</w:t>
            </w:r>
          </w:p>
        </w:tc>
        <w:tc>
          <w:tcPr>
            <w:tcW w:w="1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Стоимость, тыс. рублей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Наименование собственника</w:t>
            </w:r>
          </w:p>
        </w:tc>
        <w:tc>
          <w:tcPr>
            <w:tcW w:w="1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Юридический/почтовый адрес собственника</w:t>
            </w:r>
          </w:p>
        </w:tc>
      </w:tr>
      <w:tr w:rsidR="00F01D56" w:rsidRPr="00436C94" w:rsidTr="00BE0696">
        <w:tc>
          <w:tcPr>
            <w:tcW w:w="5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436C94" w:rsidRDefault="00F01D56" w:rsidP="00BE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б</w:t>
            </w:r>
            <w:r w:rsidRPr="00F57CD3">
              <w:rPr>
                <w:sz w:val="24"/>
                <w:szCs w:val="24"/>
              </w:rPr>
              <w:t>алан</w:t>
            </w:r>
            <w:r w:rsidRPr="00436C94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совая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о</w:t>
            </w:r>
            <w:r w:rsidRPr="00F57CD3">
              <w:rPr>
                <w:sz w:val="24"/>
                <w:szCs w:val="24"/>
              </w:rPr>
              <w:t>ста</w:t>
            </w:r>
            <w:r w:rsidRPr="00436C94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точ</w:t>
            </w:r>
            <w:r w:rsidRPr="00436C94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ная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</w:p>
        </w:tc>
      </w:tr>
      <w:tr w:rsidR="00F01D56" w:rsidRPr="00436C94" w:rsidTr="00BE0696">
        <w:trPr>
          <w:trHeight w:val="210"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436C94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1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3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8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9</w:t>
            </w:r>
          </w:p>
        </w:tc>
      </w:tr>
      <w:tr w:rsidR="00F01D56" w:rsidRPr="00436C94" w:rsidTr="00BE069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436C94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1.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Водозабор</w:t>
            </w:r>
            <w:r w:rsidR="00BE0696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ная скважина с башней Рожновского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с. Ракитное, ул. Советская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1988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8,38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BE0696" w:rsidRDefault="00BE0696" w:rsidP="00BE0696">
            <w:pPr>
              <w:jc w:val="center"/>
              <w:rPr>
                <w:sz w:val="24"/>
                <w:szCs w:val="24"/>
              </w:rPr>
            </w:pPr>
          </w:p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8,38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Ракитненское сельское поселение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696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 xml:space="preserve">692110, </w:t>
            </w:r>
          </w:p>
          <w:p w:rsidR="00F01D56" w:rsidRPr="00F57CD3" w:rsidRDefault="00F01D56" w:rsidP="00BE0696">
            <w:pPr>
              <w:jc w:val="center"/>
              <w:rPr>
                <w:sz w:val="24"/>
                <w:szCs w:val="24"/>
              </w:rPr>
            </w:pPr>
            <w:r w:rsidRPr="00F57CD3">
              <w:rPr>
                <w:sz w:val="24"/>
                <w:szCs w:val="24"/>
              </w:rPr>
              <w:t>с. Ракитное, ул. Партизан</w:t>
            </w:r>
            <w:r w:rsidRPr="00436C94">
              <w:rPr>
                <w:sz w:val="24"/>
                <w:szCs w:val="24"/>
              </w:rPr>
              <w:t>-</w:t>
            </w:r>
            <w:r w:rsidRPr="00F57CD3">
              <w:rPr>
                <w:sz w:val="24"/>
                <w:szCs w:val="24"/>
              </w:rPr>
              <w:t>ская, 38</w:t>
            </w:r>
          </w:p>
        </w:tc>
      </w:tr>
    </w:tbl>
    <w:p w:rsidR="009C3BDF" w:rsidRDefault="009C3BDF">
      <w:r>
        <w:br w:type="page"/>
      </w:r>
    </w:p>
    <w:tbl>
      <w:tblPr>
        <w:tblpPr w:leftFromText="180" w:rightFromText="180" w:vertAnchor="text" w:horzAnchor="margin" w:tblpX="8" w:tblpY="204"/>
        <w:tblW w:w="93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1402"/>
        <w:gridCol w:w="1559"/>
        <w:gridCol w:w="725"/>
        <w:gridCol w:w="709"/>
        <w:gridCol w:w="692"/>
        <w:gridCol w:w="567"/>
        <w:gridCol w:w="1560"/>
        <w:gridCol w:w="1575"/>
      </w:tblGrid>
      <w:tr w:rsidR="009C3BDF" w:rsidRPr="00436C94" w:rsidTr="00BE069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3BDF" w:rsidRPr="00436C94" w:rsidRDefault="009C3BDF" w:rsidP="00BE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DF" w:rsidRPr="00436C94" w:rsidRDefault="009C3BDF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DF" w:rsidRPr="00436C94" w:rsidRDefault="009C3BDF" w:rsidP="00FD3E70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DF" w:rsidRPr="00436C94" w:rsidRDefault="009C3BDF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DF" w:rsidRPr="00436C94" w:rsidRDefault="009C3BDF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DF" w:rsidRPr="00436C94" w:rsidRDefault="009C3BDF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DF" w:rsidRPr="00436C94" w:rsidRDefault="009C3BDF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DF" w:rsidRPr="00436C94" w:rsidRDefault="009C3BDF" w:rsidP="00BE069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DF" w:rsidRPr="00436C94" w:rsidRDefault="009C3BDF" w:rsidP="00BE06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E0696" w:rsidRPr="00436C94" w:rsidTr="00BE0696"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1D56" w:rsidRPr="00436C94" w:rsidRDefault="00F01D56" w:rsidP="00BE0696">
            <w:pPr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2.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Котельная сельского</w:t>
            </w: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дома</w:t>
            </w: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56" w:rsidRPr="00436C94" w:rsidRDefault="00F01D56" w:rsidP="00FD3E70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с. Ракитное,</w:t>
            </w:r>
          </w:p>
          <w:p w:rsidR="00F01D56" w:rsidRPr="00436C94" w:rsidRDefault="00F01D56" w:rsidP="00FD3E70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ул. Советская, 26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56" w:rsidRPr="00436C94" w:rsidRDefault="00F01D56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1972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182,2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56" w:rsidRPr="00436C94" w:rsidRDefault="00F01D56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  <w:p w:rsidR="00F01D56" w:rsidRPr="00436C94" w:rsidRDefault="00F01D56" w:rsidP="00BE069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150,9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56" w:rsidRPr="00436C94" w:rsidRDefault="00F01D56" w:rsidP="00BE069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Ракитненское сельское поселение</w:t>
            </w:r>
          </w:p>
          <w:p w:rsidR="00F01D56" w:rsidRPr="00436C94" w:rsidRDefault="00F01D56" w:rsidP="00BE069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56" w:rsidRPr="00436C94" w:rsidRDefault="00F01D56" w:rsidP="00BE06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692110,</w:t>
            </w:r>
          </w:p>
          <w:p w:rsidR="00F01D56" w:rsidRPr="00436C94" w:rsidRDefault="00F01D56" w:rsidP="00BE06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C94">
              <w:rPr>
                <w:sz w:val="24"/>
                <w:szCs w:val="24"/>
              </w:rPr>
              <w:t>с. Ракитное, ул. Партизан-ская, 38</w:t>
            </w:r>
          </w:p>
        </w:tc>
      </w:tr>
    </w:tbl>
    <w:p w:rsidR="00436C94" w:rsidRDefault="00436C94" w:rsidP="003A3495">
      <w:pPr>
        <w:ind w:right="-1" w:firstLine="709"/>
        <w:jc w:val="right"/>
        <w:outlineLvl w:val="0"/>
        <w:rPr>
          <w:szCs w:val="28"/>
        </w:rPr>
      </w:pPr>
      <w:bookmarkStart w:id="0" w:name="_GoBack"/>
      <w:bookmarkEnd w:id="0"/>
    </w:p>
    <w:p w:rsidR="0022642D" w:rsidRPr="0072624A" w:rsidRDefault="0022642D" w:rsidP="0022642D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22642D" w:rsidRPr="0072624A" w:rsidRDefault="0022642D" w:rsidP="0022642D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</w:t>
      </w:r>
      <w:r w:rsidR="008570B2">
        <w:rPr>
          <w:szCs w:val="28"/>
        </w:rPr>
        <w:t>со дня</w:t>
      </w:r>
      <w:r w:rsidRPr="0072624A">
        <w:rPr>
          <w:szCs w:val="28"/>
        </w:rPr>
        <w:t xml:space="preserve"> его официального опубликования.</w:t>
      </w:r>
    </w:p>
    <w:p w:rsidR="0022642D" w:rsidRDefault="0022642D" w:rsidP="0022642D">
      <w:pPr>
        <w:jc w:val="both"/>
        <w:rPr>
          <w:szCs w:val="28"/>
        </w:rPr>
      </w:pPr>
    </w:p>
    <w:p w:rsidR="0022642D" w:rsidRDefault="0022642D" w:rsidP="0022642D">
      <w:pPr>
        <w:jc w:val="both"/>
        <w:rPr>
          <w:szCs w:val="28"/>
        </w:rPr>
      </w:pPr>
    </w:p>
    <w:p w:rsidR="0022642D" w:rsidRDefault="0022642D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3FC7" w:rsidRDefault="0022642D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3A3495" w:rsidRDefault="003A3495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F5259" w:rsidRDefault="000F5259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F5259" w:rsidRDefault="000F5259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A3495" w:rsidRDefault="003A3495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A3495" w:rsidRDefault="003A3495" w:rsidP="0022642D">
      <w:pPr>
        <w:autoSpaceDE w:val="0"/>
        <w:autoSpaceDN w:val="0"/>
        <w:adjustRightInd w:val="0"/>
        <w:jc w:val="both"/>
        <w:outlineLvl w:val="0"/>
      </w:pPr>
    </w:p>
    <w:sectPr w:rsidR="003A3495" w:rsidSect="00F10F19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BDC" w:rsidRDefault="00567BDC">
      <w:r>
        <w:separator/>
      </w:r>
    </w:p>
  </w:endnote>
  <w:endnote w:type="continuationSeparator" w:id="0">
    <w:p w:rsidR="00567BDC" w:rsidRDefault="0056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BDC" w:rsidRDefault="00567BDC">
      <w:r>
        <w:separator/>
      </w:r>
    </w:p>
  </w:footnote>
  <w:footnote w:type="continuationSeparator" w:id="0">
    <w:p w:rsidR="00567BDC" w:rsidRDefault="0056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BDF">
          <w:rPr>
            <w:noProof/>
          </w:rPr>
          <w:t>2</w:t>
        </w:r>
        <w:r>
          <w:fldChar w:fldCharType="end"/>
        </w:r>
      </w:p>
    </w:sdtContent>
  </w:sdt>
  <w:p w:rsidR="006E3FC7" w:rsidRPr="00F10F19" w:rsidRDefault="006E3FC7">
    <w:pPr>
      <w:pStyle w:val="a3"/>
      <w:jc w:val="right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0F5259"/>
    <w:rsid w:val="001D2C84"/>
    <w:rsid w:val="0022642D"/>
    <w:rsid w:val="00286335"/>
    <w:rsid w:val="002B7A93"/>
    <w:rsid w:val="0030787E"/>
    <w:rsid w:val="00347199"/>
    <w:rsid w:val="003A3495"/>
    <w:rsid w:val="003B413E"/>
    <w:rsid w:val="003C2844"/>
    <w:rsid w:val="003E6F8D"/>
    <w:rsid w:val="003F38E3"/>
    <w:rsid w:val="00436C94"/>
    <w:rsid w:val="0048485E"/>
    <w:rsid w:val="004E2AA6"/>
    <w:rsid w:val="00565164"/>
    <w:rsid w:val="00567BDC"/>
    <w:rsid w:val="00611B93"/>
    <w:rsid w:val="00644CD3"/>
    <w:rsid w:val="006A2D03"/>
    <w:rsid w:val="006A5F65"/>
    <w:rsid w:val="006E3FC7"/>
    <w:rsid w:val="00724B22"/>
    <w:rsid w:val="00741FD1"/>
    <w:rsid w:val="0074235D"/>
    <w:rsid w:val="007639AF"/>
    <w:rsid w:val="00795E68"/>
    <w:rsid w:val="007B22B9"/>
    <w:rsid w:val="007B4A25"/>
    <w:rsid w:val="007D27D4"/>
    <w:rsid w:val="007E16C2"/>
    <w:rsid w:val="008570B2"/>
    <w:rsid w:val="00880EA9"/>
    <w:rsid w:val="00997103"/>
    <w:rsid w:val="009C3BDF"/>
    <w:rsid w:val="00AA26AA"/>
    <w:rsid w:val="00AB1F85"/>
    <w:rsid w:val="00AB7615"/>
    <w:rsid w:val="00B12194"/>
    <w:rsid w:val="00B7209C"/>
    <w:rsid w:val="00BE0696"/>
    <w:rsid w:val="00C36941"/>
    <w:rsid w:val="00C70C1F"/>
    <w:rsid w:val="00C80D40"/>
    <w:rsid w:val="00CA5B52"/>
    <w:rsid w:val="00CD1DC9"/>
    <w:rsid w:val="00CD55D2"/>
    <w:rsid w:val="00CD7DEC"/>
    <w:rsid w:val="00CE1B9E"/>
    <w:rsid w:val="00D840C8"/>
    <w:rsid w:val="00DB728E"/>
    <w:rsid w:val="00F01D56"/>
    <w:rsid w:val="00F10F19"/>
    <w:rsid w:val="00F3395E"/>
    <w:rsid w:val="00FC0F51"/>
    <w:rsid w:val="00FD3E70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1DDE6"/>
  <w15:docId w15:val="{BAE3DBD5-981C-4D51-9528-B1CA18E9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BD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  <w:style w:type="paragraph" w:styleId="a6">
    <w:name w:val="Balloon Text"/>
    <w:basedOn w:val="a"/>
    <w:link w:val="a7"/>
    <w:semiHidden/>
    <w:unhideWhenUsed/>
    <w:rsid w:val="007E16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7E16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4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1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3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7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4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6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57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00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6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2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7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3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5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2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74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636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5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0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6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7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33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5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132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Мегей Юлия Викторовна</cp:lastModifiedBy>
  <cp:revision>19</cp:revision>
  <cp:lastPrinted>2022-11-14T00:33:00Z</cp:lastPrinted>
  <dcterms:created xsi:type="dcterms:W3CDTF">2022-06-28T04:40:00Z</dcterms:created>
  <dcterms:modified xsi:type="dcterms:W3CDTF">2023-05-29T03:23:00Z</dcterms:modified>
</cp:coreProperties>
</file>