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42195592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164BD2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06.04.2023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164BD2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FB24F9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3F0ED8">
              <w:t>"О внесении изменения</w:t>
            </w:r>
            <w:r w:rsidR="00263FF2">
              <w:t xml:space="preserve"> в</w:t>
            </w:r>
            <w:r w:rsidR="00D10ADC">
              <w:t xml:space="preserve"> статью 7</w:t>
            </w:r>
            <w:r w:rsidR="00263FF2">
              <w:t xml:space="preserve"> Закон</w:t>
            </w:r>
            <w:r w:rsidR="00D10ADC">
              <w:t>а</w:t>
            </w:r>
            <w:r w:rsidR="00263FF2">
              <w:t xml:space="preserve"> Приморского края "</w:t>
            </w:r>
            <w:r w:rsidR="00FB24F9">
              <w:t xml:space="preserve">О стратегическом планировании </w:t>
            </w:r>
            <w:r w:rsidR="00FB24F9">
              <w:rPr>
                <w:szCs w:val="28"/>
              </w:rPr>
              <w:t>в Приморском крае</w:t>
            </w:r>
            <w:r w:rsidR="00263FF2">
              <w:t>"</w:t>
            </w:r>
            <w:r w:rsidR="00263FF2" w:rsidRPr="003B0E45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="00A97FAD">
        <w:rPr>
          <w:b w:val="0"/>
          <w:sz w:val="28"/>
          <w:szCs w:val="28"/>
        </w:rPr>
        <w:t xml:space="preserve">и обсудив </w:t>
      </w:r>
      <w:bookmarkStart w:id="0" w:name="_GoBack"/>
      <w:bookmarkEnd w:id="0"/>
      <w:r w:rsidRPr="007B207D">
        <w:rPr>
          <w:b w:val="0"/>
          <w:sz w:val="28"/>
          <w:szCs w:val="28"/>
        </w:rPr>
        <w:t>проект закона Приморского края</w:t>
      </w:r>
      <w:r w:rsidR="00263FF2">
        <w:rPr>
          <w:b w:val="0"/>
          <w:sz w:val="28"/>
          <w:szCs w:val="28"/>
        </w:rPr>
        <w:t xml:space="preserve"> </w:t>
      </w:r>
      <w:r w:rsidR="003F0ED8">
        <w:rPr>
          <w:b w:val="0"/>
        </w:rPr>
        <w:t>"О внесении изменения</w:t>
      </w:r>
      <w:r w:rsidR="00263FF2" w:rsidRPr="00263FF2">
        <w:rPr>
          <w:b w:val="0"/>
        </w:rPr>
        <w:t xml:space="preserve"> в </w:t>
      </w:r>
      <w:r w:rsidR="00D10ADC">
        <w:rPr>
          <w:b w:val="0"/>
        </w:rPr>
        <w:t xml:space="preserve">статью 7 </w:t>
      </w:r>
      <w:r w:rsidR="00263FF2" w:rsidRPr="00263FF2">
        <w:rPr>
          <w:b w:val="0"/>
        </w:rPr>
        <w:t>Закон</w:t>
      </w:r>
      <w:r w:rsidR="00D10ADC">
        <w:rPr>
          <w:b w:val="0"/>
        </w:rPr>
        <w:t>а</w:t>
      </w:r>
      <w:r w:rsidR="00263FF2" w:rsidRPr="00263FF2">
        <w:rPr>
          <w:b w:val="0"/>
        </w:rPr>
        <w:t xml:space="preserve"> Приморского края </w:t>
      </w:r>
      <w:r w:rsidR="00263FF2" w:rsidRPr="00FB24F9">
        <w:rPr>
          <w:b w:val="0"/>
        </w:rPr>
        <w:t>"</w:t>
      </w:r>
      <w:r w:rsidR="00FB24F9" w:rsidRPr="00FB24F9">
        <w:rPr>
          <w:b w:val="0"/>
        </w:rPr>
        <w:t xml:space="preserve">О стратегическом планировании </w:t>
      </w:r>
      <w:r w:rsidR="00FB24F9" w:rsidRPr="00FB24F9">
        <w:rPr>
          <w:b w:val="0"/>
          <w:szCs w:val="28"/>
        </w:rPr>
        <w:t>в Приморском крае</w:t>
      </w:r>
      <w:r w:rsidR="00263FF2" w:rsidRPr="00FB24F9">
        <w:rPr>
          <w:b w:val="0"/>
        </w:rPr>
        <w:t>"</w:t>
      </w:r>
      <w:r w:rsidR="00CA1B91" w:rsidRPr="00263FF2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</w:t>
      </w:r>
      <w:r w:rsidR="002B42E7">
        <w:rPr>
          <w:b w:val="0"/>
          <w:sz w:val="28"/>
          <w:szCs w:val="28"/>
        </w:rPr>
        <w:t xml:space="preserve">его приведения </w:t>
      </w:r>
      <w:r w:rsidR="00AF305B" w:rsidRPr="003B0E45">
        <w:rPr>
          <w:b w:val="0"/>
          <w:sz w:val="28"/>
          <w:szCs w:val="28"/>
        </w:rPr>
        <w:t xml:space="preserve">в соответствие с </w:t>
      </w:r>
      <w:r w:rsidR="00263FF2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3F0ED8">
        <w:t>"О внесении изменения</w:t>
      </w:r>
      <w:r w:rsidR="00263FF2">
        <w:t xml:space="preserve"> в </w:t>
      </w:r>
      <w:r w:rsidR="00D10ADC">
        <w:t xml:space="preserve">статью 7 </w:t>
      </w:r>
      <w:r w:rsidR="00263FF2">
        <w:t>Закон</w:t>
      </w:r>
      <w:r w:rsidR="00D10ADC">
        <w:t>а</w:t>
      </w:r>
      <w:r w:rsidR="00263FF2">
        <w:t xml:space="preserve"> Приморского края "</w:t>
      </w:r>
      <w:r w:rsidR="00FB24F9">
        <w:t xml:space="preserve">О стратегическом планировании </w:t>
      </w:r>
      <w:r w:rsidR="00FB24F9">
        <w:rPr>
          <w:szCs w:val="28"/>
        </w:rPr>
        <w:t>в Приморском крае</w:t>
      </w:r>
      <w:r w:rsidR="00263FF2"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359" w:rsidRDefault="00104359">
      <w:r>
        <w:separator/>
      </w:r>
    </w:p>
  </w:endnote>
  <w:endnote w:type="continuationSeparator" w:id="0">
    <w:p w:rsidR="00104359" w:rsidRDefault="0010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359" w:rsidRDefault="00104359">
      <w:r>
        <w:separator/>
      </w:r>
    </w:p>
  </w:footnote>
  <w:footnote w:type="continuationSeparator" w:id="0">
    <w:p w:rsidR="00104359" w:rsidRDefault="001043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04359"/>
    <w:rsid w:val="00160F97"/>
    <w:rsid w:val="00164BD2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63FF2"/>
    <w:rsid w:val="00295F7A"/>
    <w:rsid w:val="002B42E7"/>
    <w:rsid w:val="002B702F"/>
    <w:rsid w:val="002B7D79"/>
    <w:rsid w:val="002C26DF"/>
    <w:rsid w:val="00312F26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0ED8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3427"/>
    <w:rsid w:val="00716168"/>
    <w:rsid w:val="00717285"/>
    <w:rsid w:val="00724815"/>
    <w:rsid w:val="007258FB"/>
    <w:rsid w:val="00751091"/>
    <w:rsid w:val="007A55C0"/>
    <w:rsid w:val="007B207D"/>
    <w:rsid w:val="007E46D2"/>
    <w:rsid w:val="007F0598"/>
    <w:rsid w:val="008045A9"/>
    <w:rsid w:val="008122B0"/>
    <w:rsid w:val="00840DA1"/>
    <w:rsid w:val="008602F8"/>
    <w:rsid w:val="0087792E"/>
    <w:rsid w:val="008E1E67"/>
    <w:rsid w:val="0094062D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97FAD"/>
    <w:rsid w:val="00AA3218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96D17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0ADC"/>
    <w:rsid w:val="00D17A7A"/>
    <w:rsid w:val="00DE095F"/>
    <w:rsid w:val="00DE4B3F"/>
    <w:rsid w:val="00E207A5"/>
    <w:rsid w:val="00E326C2"/>
    <w:rsid w:val="00E60546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  <w:rsid w:val="00FB24F9"/>
    <w:rsid w:val="00FB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F724F-A5D0-4B64-AFA0-C4FC6FB5F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54</cp:revision>
  <cp:lastPrinted>2023-01-17T21:40:00Z</cp:lastPrinted>
  <dcterms:created xsi:type="dcterms:W3CDTF">2019-01-31T06:05:00Z</dcterms:created>
  <dcterms:modified xsi:type="dcterms:W3CDTF">2023-04-05T00:27:00Z</dcterms:modified>
</cp:coreProperties>
</file>