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4237095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680B08" w:rsidP="00836565">
            <w:pPr>
              <w:ind w:left="-107"/>
              <w:rPr>
                <w:sz w:val="24"/>
              </w:rPr>
            </w:pPr>
            <w:r>
              <w:rPr>
                <w:sz w:val="24"/>
              </w:rPr>
              <w:t>06.04.2023</w:t>
            </w: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680B08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4600CE">
            <w:pPr>
              <w:jc w:val="both"/>
            </w:pPr>
            <w:r>
              <w:t>О проекте закона Примор</w:t>
            </w:r>
            <w:r w:rsidR="00116439">
              <w:t xml:space="preserve">ского края </w:t>
            </w:r>
            <w:r w:rsidR="00F44634">
              <w:t>"О внесении изменения</w:t>
            </w:r>
            <w:r w:rsidR="00836565">
              <w:t xml:space="preserve"> в </w:t>
            </w:r>
            <w:r w:rsidR="00582564">
              <w:t xml:space="preserve">статью 7 </w:t>
            </w:r>
            <w:r w:rsidR="00836565">
              <w:t>Закон</w:t>
            </w:r>
            <w:r w:rsidR="00582564">
              <w:t>а</w:t>
            </w:r>
            <w:r w:rsidR="00836565">
              <w:t xml:space="preserve"> Приморского края </w:t>
            </w:r>
            <w:r w:rsidR="004600CE">
              <w:t xml:space="preserve">"О стратегическом планировании </w:t>
            </w:r>
            <w:r w:rsidR="004600CE">
              <w:rPr>
                <w:szCs w:val="28"/>
              </w:rPr>
              <w:t>в Приморском крае</w:t>
            </w:r>
            <w:r w:rsidR="004600CE">
              <w:t>"</w:t>
            </w:r>
            <w:bookmarkStart w:id="0" w:name="_GoBack"/>
            <w:bookmarkEnd w:id="0"/>
            <w:r>
              <w:t xml:space="preserve">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8139B4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680B08">
        <w:rPr>
          <w:szCs w:val="28"/>
        </w:rPr>
        <w:t xml:space="preserve"> и обсудив</w:t>
      </w:r>
      <w:r w:rsidR="00116439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</w:t>
      </w:r>
      <w:r w:rsidR="007D673D">
        <w:rPr>
          <w:szCs w:val="28"/>
        </w:rPr>
        <w:t xml:space="preserve">комитетом Законодательного Собрания по экономической политике и собственности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E07842">
        <w:rPr>
          <w:szCs w:val="28"/>
        </w:rPr>
        <w:t xml:space="preserve"> </w:t>
      </w:r>
      <w:r w:rsidR="00F44634">
        <w:t>"О внесении изменения</w:t>
      </w:r>
      <w:r w:rsidR="00836565">
        <w:t xml:space="preserve"> в</w:t>
      </w:r>
      <w:r w:rsidR="00582564">
        <w:t xml:space="preserve"> статью 7</w:t>
      </w:r>
      <w:r w:rsidR="00836565">
        <w:t xml:space="preserve"> Закон</w:t>
      </w:r>
      <w:r w:rsidR="00582564">
        <w:t>а</w:t>
      </w:r>
      <w:r w:rsidR="00836565">
        <w:t xml:space="preserve"> Приморского края "</w:t>
      </w:r>
      <w:r w:rsidR="00406A4F">
        <w:t xml:space="preserve">О стратегическом планировании </w:t>
      </w:r>
      <w:r w:rsidR="00406A4F">
        <w:rPr>
          <w:szCs w:val="28"/>
        </w:rPr>
        <w:t>в Приморском крае</w:t>
      </w:r>
      <w:r w:rsidR="00836565">
        <w:t>"</w:t>
      </w:r>
      <w:r w:rsidRPr="00C475CE">
        <w:rPr>
          <w:szCs w:val="28"/>
        </w:rPr>
        <w:t xml:space="preserve">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8139B4">
        <w:rPr>
          <w:szCs w:val="28"/>
        </w:rPr>
        <w:t xml:space="preserve">приведения </w:t>
      </w:r>
      <w:r w:rsidR="007D673D">
        <w:rPr>
          <w:szCs w:val="28"/>
        </w:rPr>
        <w:t xml:space="preserve">его </w:t>
      </w:r>
      <w:r w:rsidR="008139B4">
        <w:rPr>
          <w:szCs w:val="28"/>
        </w:rPr>
        <w:t>в соответствие с федеральным законодательством</w:t>
      </w:r>
      <w:r>
        <w:rPr>
          <w:szCs w:val="28"/>
        </w:rPr>
        <w:t>, 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F44634">
        <w:t>"О внесении изменения</w:t>
      </w:r>
      <w:r w:rsidR="00836565">
        <w:t xml:space="preserve"> в</w:t>
      </w:r>
      <w:r w:rsidR="00582564">
        <w:t xml:space="preserve"> статью 7</w:t>
      </w:r>
      <w:r w:rsidR="00836565">
        <w:t xml:space="preserve"> Закон</w:t>
      </w:r>
      <w:r w:rsidR="00582564">
        <w:t>а</w:t>
      </w:r>
      <w:r w:rsidR="00836565">
        <w:t xml:space="preserve"> Приморского края "</w:t>
      </w:r>
      <w:r w:rsidR="00406A4F">
        <w:t xml:space="preserve">О стратегическом планировании </w:t>
      </w:r>
      <w:r w:rsidR="00406A4F">
        <w:rPr>
          <w:szCs w:val="28"/>
        </w:rPr>
        <w:t>в Приморском крае</w:t>
      </w:r>
      <w:r w:rsidR="00836565">
        <w:t>"</w:t>
      </w:r>
      <w:r>
        <w:rPr>
          <w:szCs w:val="28"/>
        </w:rPr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</w:t>
      </w:r>
      <w:r w:rsidRPr="004B1019">
        <w:rPr>
          <w:szCs w:val="28"/>
        </w:rPr>
        <w:t>в</w:t>
      </w:r>
      <w:r w:rsidR="004B1019" w:rsidRPr="004B1019">
        <w:rPr>
          <w:szCs w:val="28"/>
        </w:rPr>
        <w:t xml:space="preserve"> </w:t>
      </w:r>
      <w:r w:rsidR="00582564">
        <w:rPr>
          <w:szCs w:val="28"/>
        </w:rPr>
        <w:t xml:space="preserve">апреле </w:t>
      </w:r>
      <w:r w:rsidR="00836565" w:rsidRPr="004B1019">
        <w:rPr>
          <w:szCs w:val="28"/>
        </w:rPr>
        <w:t>2023</w:t>
      </w:r>
      <w:r w:rsidRPr="004B1019">
        <w:rPr>
          <w:szCs w:val="28"/>
        </w:rPr>
        <w:t xml:space="preserve"> года в</w:t>
      </w:r>
      <w:r w:rsidRPr="008D67C1">
        <w:rPr>
          <w:szCs w:val="28"/>
        </w:rPr>
        <w:t xml:space="preserve">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F92742">
        <w:rPr>
          <w:szCs w:val="28"/>
        </w:rPr>
        <w:t xml:space="preserve"> Козицкому Алексею Анатольевичу</w:t>
      </w:r>
      <w:r>
        <w:rPr>
          <w:szCs w:val="28"/>
        </w:rPr>
        <w:t>,</w:t>
      </w:r>
      <w:r w:rsidR="00F92742">
        <w:rPr>
          <w:szCs w:val="28"/>
        </w:rPr>
        <w:t xml:space="preserve"> заместителю</w:t>
      </w:r>
      <w:r>
        <w:rPr>
          <w:szCs w:val="28"/>
        </w:rPr>
        <w:t xml:space="preserve"> </w:t>
      </w:r>
      <w:r w:rsidR="00F92742">
        <w:rPr>
          <w:szCs w:val="28"/>
        </w:rPr>
        <w:t>председателя</w:t>
      </w:r>
      <w:r w:rsidR="004A4866">
        <w:rPr>
          <w:szCs w:val="28"/>
        </w:rPr>
        <w:t xml:space="preserve"> комитета </w:t>
      </w:r>
      <w:r w:rsidR="00821B45">
        <w:rPr>
          <w:szCs w:val="28"/>
        </w:rPr>
        <w:t>Законодательного Собрания Приморского края</w:t>
      </w:r>
      <w:r w:rsidR="004A4866">
        <w:rPr>
          <w:szCs w:val="28"/>
        </w:rPr>
        <w:t xml:space="preserve"> по экономической политике и собственности</w:t>
      </w:r>
      <w:r w:rsidR="00821B45">
        <w:rPr>
          <w:szCs w:val="28"/>
        </w:rPr>
        <w:t xml:space="preserve"> </w:t>
      </w:r>
      <w:r>
        <w:rPr>
          <w:szCs w:val="28"/>
        </w:rPr>
        <w:t>выступить на заседани</w:t>
      </w:r>
      <w:r w:rsidR="00836565">
        <w:rPr>
          <w:szCs w:val="28"/>
        </w:rPr>
        <w:t xml:space="preserve">и Законодательного Собрания с </w:t>
      </w:r>
      <w:r>
        <w:rPr>
          <w:szCs w:val="28"/>
        </w:rPr>
        <w:t>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</w:t>
      </w:r>
      <w:r w:rsidR="00836565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</w:t>
      </w:r>
      <w:r w:rsidR="00836565">
        <w:rPr>
          <w:szCs w:val="28"/>
        </w:rPr>
        <w:t>том числе для доклада – 2</w:t>
      </w:r>
      <w:r w:rsidR="00116439">
        <w:rPr>
          <w:szCs w:val="28"/>
        </w:rPr>
        <w:t xml:space="preserve"> минут</w:t>
      </w:r>
      <w:r w:rsidR="00836565">
        <w:rPr>
          <w:szCs w:val="28"/>
        </w:rPr>
        <w:t>ы</w:t>
      </w:r>
      <w:r w:rsidR="00116439"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25E" w:rsidRDefault="00D2025E">
      <w:r>
        <w:separator/>
      </w:r>
    </w:p>
  </w:endnote>
  <w:endnote w:type="continuationSeparator" w:id="0">
    <w:p w:rsidR="00D2025E" w:rsidRDefault="00D20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25E" w:rsidRDefault="00D2025E">
      <w:r>
        <w:separator/>
      </w:r>
    </w:p>
  </w:footnote>
  <w:footnote w:type="continuationSeparator" w:id="0">
    <w:p w:rsidR="00D2025E" w:rsidRDefault="00D202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16439"/>
    <w:rsid w:val="00154851"/>
    <w:rsid w:val="00160F97"/>
    <w:rsid w:val="0016262F"/>
    <w:rsid w:val="001664CC"/>
    <w:rsid w:val="00181AF1"/>
    <w:rsid w:val="001B3A35"/>
    <w:rsid w:val="001B7E82"/>
    <w:rsid w:val="001C5162"/>
    <w:rsid w:val="0020003C"/>
    <w:rsid w:val="00226C24"/>
    <w:rsid w:val="00245DE4"/>
    <w:rsid w:val="00266871"/>
    <w:rsid w:val="00287F9B"/>
    <w:rsid w:val="00291520"/>
    <w:rsid w:val="00291F34"/>
    <w:rsid w:val="003113B1"/>
    <w:rsid w:val="00320ACF"/>
    <w:rsid w:val="00357541"/>
    <w:rsid w:val="00383131"/>
    <w:rsid w:val="003910DD"/>
    <w:rsid w:val="003A734C"/>
    <w:rsid w:val="003B4C86"/>
    <w:rsid w:val="003D4A28"/>
    <w:rsid w:val="003F2358"/>
    <w:rsid w:val="00406915"/>
    <w:rsid w:val="00406A4F"/>
    <w:rsid w:val="0041510C"/>
    <w:rsid w:val="00437B67"/>
    <w:rsid w:val="004600CE"/>
    <w:rsid w:val="00461E2B"/>
    <w:rsid w:val="00494D7D"/>
    <w:rsid w:val="004A4866"/>
    <w:rsid w:val="004B1019"/>
    <w:rsid w:val="004F7F18"/>
    <w:rsid w:val="00534563"/>
    <w:rsid w:val="00582564"/>
    <w:rsid w:val="00592CA8"/>
    <w:rsid w:val="0059562B"/>
    <w:rsid w:val="005E7861"/>
    <w:rsid w:val="00626B92"/>
    <w:rsid w:val="00680B08"/>
    <w:rsid w:val="00692D49"/>
    <w:rsid w:val="006F1617"/>
    <w:rsid w:val="007128C1"/>
    <w:rsid w:val="007258FB"/>
    <w:rsid w:val="00751091"/>
    <w:rsid w:val="007D673D"/>
    <w:rsid w:val="007E3FE8"/>
    <w:rsid w:val="007F0598"/>
    <w:rsid w:val="008139B4"/>
    <w:rsid w:val="00821B45"/>
    <w:rsid w:val="00836565"/>
    <w:rsid w:val="00846FD8"/>
    <w:rsid w:val="008602F8"/>
    <w:rsid w:val="0087792E"/>
    <w:rsid w:val="008B133D"/>
    <w:rsid w:val="008D67C1"/>
    <w:rsid w:val="008E529C"/>
    <w:rsid w:val="009054D5"/>
    <w:rsid w:val="00944975"/>
    <w:rsid w:val="009620E9"/>
    <w:rsid w:val="00973E8C"/>
    <w:rsid w:val="0099314B"/>
    <w:rsid w:val="00995F9B"/>
    <w:rsid w:val="009E5CD9"/>
    <w:rsid w:val="009F0165"/>
    <w:rsid w:val="009F626B"/>
    <w:rsid w:val="00AC605A"/>
    <w:rsid w:val="00B668A9"/>
    <w:rsid w:val="00B803DE"/>
    <w:rsid w:val="00BA5100"/>
    <w:rsid w:val="00BC3F63"/>
    <w:rsid w:val="00BE16C2"/>
    <w:rsid w:val="00BF25B2"/>
    <w:rsid w:val="00C36208"/>
    <w:rsid w:val="00C475CE"/>
    <w:rsid w:val="00C72D1E"/>
    <w:rsid w:val="00C87CF3"/>
    <w:rsid w:val="00C907CD"/>
    <w:rsid w:val="00C9335B"/>
    <w:rsid w:val="00C958B6"/>
    <w:rsid w:val="00CE72CD"/>
    <w:rsid w:val="00D01334"/>
    <w:rsid w:val="00D075E2"/>
    <w:rsid w:val="00D17A7A"/>
    <w:rsid w:val="00D2025E"/>
    <w:rsid w:val="00D50599"/>
    <w:rsid w:val="00D612DF"/>
    <w:rsid w:val="00D740B0"/>
    <w:rsid w:val="00DC2EE4"/>
    <w:rsid w:val="00E07842"/>
    <w:rsid w:val="00E77161"/>
    <w:rsid w:val="00E775A5"/>
    <w:rsid w:val="00E914BE"/>
    <w:rsid w:val="00ED1374"/>
    <w:rsid w:val="00EE4497"/>
    <w:rsid w:val="00F01DD8"/>
    <w:rsid w:val="00F44634"/>
    <w:rsid w:val="00F75FD6"/>
    <w:rsid w:val="00F83A9F"/>
    <w:rsid w:val="00F9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88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61</cp:revision>
  <cp:lastPrinted>2023-04-07T01:09:00Z</cp:lastPrinted>
  <dcterms:created xsi:type="dcterms:W3CDTF">2014-08-03T23:22:00Z</dcterms:created>
  <dcterms:modified xsi:type="dcterms:W3CDTF">2023-04-07T01:09:00Z</dcterms:modified>
</cp:coreProperties>
</file>