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4219561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DE0182" w:rsidP="005C59C6">
            <w:pPr>
              <w:rPr>
                <w:sz w:val="24"/>
              </w:rPr>
            </w:pPr>
            <w:r>
              <w:rPr>
                <w:sz w:val="24"/>
              </w:rPr>
              <w:t>06.04</w:t>
            </w:r>
            <w:r w:rsidR="009B0BB4">
              <w:rPr>
                <w:sz w:val="24"/>
              </w:rPr>
              <w:t>.202</w:t>
            </w:r>
            <w:r w:rsidR="005C59C6">
              <w:rPr>
                <w:sz w:val="24"/>
              </w:rPr>
              <w:t>3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702C5D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DE0182">
              <w:rPr>
                <w:sz w:val="24"/>
                <w:szCs w:val="24"/>
              </w:rPr>
              <w:t>231</w:t>
            </w:r>
            <w:bookmarkStart w:id="0" w:name="_GoBack"/>
            <w:bookmarkEnd w:id="0"/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EA293E">
            <w:pPr>
              <w:jc w:val="both"/>
            </w:pPr>
            <w:r w:rsidRPr="00F533CD">
              <w:t xml:space="preserve">О проекте закона Приморского края </w:t>
            </w:r>
            <w:r w:rsidR="00702C5D" w:rsidRPr="00521C56">
              <w:rPr>
                <w:szCs w:val="28"/>
              </w:rPr>
              <w:t>"О внесении изменений в статью 11 Закона Приморского края "О промышленной политике в Приморском крае"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5C2AA7">
        <w:t xml:space="preserve"> </w:t>
      </w:r>
      <w:r w:rsidR="00190BB6">
        <w:t xml:space="preserve">и обсудив </w:t>
      </w:r>
      <w:r w:rsidR="00F533CD">
        <w:t xml:space="preserve">внесенный комитетом </w:t>
      </w:r>
      <w:r>
        <w:t>проект закона Примор</w:t>
      </w:r>
      <w:r w:rsidR="00F533CD">
        <w:t xml:space="preserve">ского края </w:t>
      </w:r>
      <w:r w:rsidR="00702C5D" w:rsidRPr="00521C56">
        <w:rPr>
          <w:szCs w:val="28"/>
        </w:rPr>
        <w:t>"О внесении изменений в статью 11 Закона Приморского края "О промышленной политике в Приморском крае"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702C5D" w:rsidRPr="00521C56">
        <w:rPr>
          <w:szCs w:val="28"/>
        </w:rPr>
        <w:t>"О внесении изменений в статью 11 Закона Приморского края "О промышленной политике в Приморском крае"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6B3EF3">
      <w:pPr>
        <w:jc w:val="both"/>
        <w:rPr>
          <w:szCs w:val="28"/>
        </w:rPr>
      </w:pPr>
      <w:r>
        <w:tab/>
      </w:r>
      <w:r w:rsidRPr="006B3EF3">
        <w:rPr>
          <w:szCs w:val="28"/>
        </w:rPr>
        <w:t>3.Поручить</w:t>
      </w:r>
      <w:r w:rsidR="00CC7915" w:rsidRPr="006B3EF3">
        <w:rPr>
          <w:szCs w:val="28"/>
        </w:rPr>
        <w:t xml:space="preserve"> </w:t>
      </w:r>
      <w:r w:rsidR="0045382B" w:rsidRPr="0045382B">
        <w:rPr>
          <w:szCs w:val="28"/>
        </w:rPr>
        <w:t>Исакову Владимиру Владимировичу, председателю комитета Законодательного Собрания по экономической политике и собственности</w:t>
      </w:r>
      <w:r w:rsidRPr="0045382B">
        <w:rPr>
          <w:szCs w:val="28"/>
        </w:rPr>
        <w:t>,</w:t>
      </w:r>
      <w:r w:rsidRPr="006B3EF3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6B3EF3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365" w:rsidRDefault="00214365">
      <w:r>
        <w:separator/>
      </w:r>
    </w:p>
  </w:endnote>
  <w:endnote w:type="continuationSeparator" w:id="0">
    <w:p w:rsidR="00214365" w:rsidRDefault="00214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365" w:rsidRDefault="00214365">
      <w:r>
        <w:separator/>
      </w:r>
    </w:p>
  </w:footnote>
  <w:footnote w:type="continuationSeparator" w:id="0">
    <w:p w:rsidR="00214365" w:rsidRDefault="00214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59C6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6373E"/>
    <w:rsid w:val="00072635"/>
    <w:rsid w:val="00080DED"/>
    <w:rsid w:val="000B3996"/>
    <w:rsid w:val="000D23D4"/>
    <w:rsid w:val="000F25BC"/>
    <w:rsid w:val="00103815"/>
    <w:rsid w:val="00105A7A"/>
    <w:rsid w:val="0011738D"/>
    <w:rsid w:val="001373B4"/>
    <w:rsid w:val="00160F97"/>
    <w:rsid w:val="00190BB6"/>
    <w:rsid w:val="001A3E20"/>
    <w:rsid w:val="001B3A35"/>
    <w:rsid w:val="001C5162"/>
    <w:rsid w:val="001F3D89"/>
    <w:rsid w:val="0020003C"/>
    <w:rsid w:val="00214365"/>
    <w:rsid w:val="0026074E"/>
    <w:rsid w:val="0030379F"/>
    <w:rsid w:val="0033485B"/>
    <w:rsid w:val="00357541"/>
    <w:rsid w:val="00383131"/>
    <w:rsid w:val="003B4C86"/>
    <w:rsid w:val="003B681C"/>
    <w:rsid w:val="003C0F6D"/>
    <w:rsid w:val="003C7FE7"/>
    <w:rsid w:val="003D3B5A"/>
    <w:rsid w:val="003D4A28"/>
    <w:rsid w:val="003D73A5"/>
    <w:rsid w:val="003F2358"/>
    <w:rsid w:val="00400CEC"/>
    <w:rsid w:val="00421111"/>
    <w:rsid w:val="004247B0"/>
    <w:rsid w:val="0045382B"/>
    <w:rsid w:val="00461E2B"/>
    <w:rsid w:val="004D1134"/>
    <w:rsid w:val="004E3483"/>
    <w:rsid w:val="00511C14"/>
    <w:rsid w:val="005126D4"/>
    <w:rsid w:val="00516E63"/>
    <w:rsid w:val="005C2AA7"/>
    <w:rsid w:val="005C59C6"/>
    <w:rsid w:val="005F712B"/>
    <w:rsid w:val="00602BE8"/>
    <w:rsid w:val="00605B88"/>
    <w:rsid w:val="006124FF"/>
    <w:rsid w:val="00624BBF"/>
    <w:rsid w:val="00624D63"/>
    <w:rsid w:val="006815C8"/>
    <w:rsid w:val="00692D49"/>
    <w:rsid w:val="006B3EF3"/>
    <w:rsid w:val="006E3674"/>
    <w:rsid w:val="006F2062"/>
    <w:rsid w:val="00702C5D"/>
    <w:rsid w:val="007111A5"/>
    <w:rsid w:val="007128C1"/>
    <w:rsid w:val="007258FB"/>
    <w:rsid w:val="00751091"/>
    <w:rsid w:val="00777BEE"/>
    <w:rsid w:val="007C3411"/>
    <w:rsid w:val="007F0598"/>
    <w:rsid w:val="008045A9"/>
    <w:rsid w:val="008602F8"/>
    <w:rsid w:val="008742F1"/>
    <w:rsid w:val="0087792E"/>
    <w:rsid w:val="008E4195"/>
    <w:rsid w:val="008F0E59"/>
    <w:rsid w:val="009637B6"/>
    <w:rsid w:val="009661DE"/>
    <w:rsid w:val="00975903"/>
    <w:rsid w:val="0099314B"/>
    <w:rsid w:val="009B0BB4"/>
    <w:rsid w:val="009E5955"/>
    <w:rsid w:val="009E5CD9"/>
    <w:rsid w:val="009F0165"/>
    <w:rsid w:val="009F626B"/>
    <w:rsid w:val="00AC24D3"/>
    <w:rsid w:val="00B00291"/>
    <w:rsid w:val="00B668A9"/>
    <w:rsid w:val="00B717BB"/>
    <w:rsid w:val="00B803DE"/>
    <w:rsid w:val="00BB7B94"/>
    <w:rsid w:val="00BC2B47"/>
    <w:rsid w:val="00BE0D02"/>
    <w:rsid w:val="00BE16C2"/>
    <w:rsid w:val="00BE7E37"/>
    <w:rsid w:val="00C200F5"/>
    <w:rsid w:val="00C719AC"/>
    <w:rsid w:val="00C80335"/>
    <w:rsid w:val="00C9335B"/>
    <w:rsid w:val="00C958B6"/>
    <w:rsid w:val="00CA7EA2"/>
    <w:rsid w:val="00CC737C"/>
    <w:rsid w:val="00CC7915"/>
    <w:rsid w:val="00CE2F54"/>
    <w:rsid w:val="00D17A7A"/>
    <w:rsid w:val="00D8206D"/>
    <w:rsid w:val="00DE0182"/>
    <w:rsid w:val="00E156ED"/>
    <w:rsid w:val="00E326C2"/>
    <w:rsid w:val="00E52025"/>
    <w:rsid w:val="00E77161"/>
    <w:rsid w:val="00E8070E"/>
    <w:rsid w:val="00E85955"/>
    <w:rsid w:val="00E93B64"/>
    <w:rsid w:val="00EA293E"/>
    <w:rsid w:val="00F01DD8"/>
    <w:rsid w:val="00F315C2"/>
    <w:rsid w:val="00F3248D"/>
    <w:rsid w:val="00F533CD"/>
    <w:rsid w:val="00F662A9"/>
    <w:rsid w:val="00FA1656"/>
    <w:rsid w:val="00FC098C"/>
    <w:rsid w:val="00FC0F6B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EF35D-7112-40BE-91AE-1FEA7B9BC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48</cp:revision>
  <cp:lastPrinted>2021-07-06T05:11:00Z</cp:lastPrinted>
  <dcterms:created xsi:type="dcterms:W3CDTF">2019-01-14T07:13:00Z</dcterms:created>
  <dcterms:modified xsi:type="dcterms:W3CDTF">2023-04-05T00:27:00Z</dcterms:modified>
</cp:coreProperties>
</file>