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4280234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8D5FE5">
            <w:pPr>
              <w:tabs>
                <w:tab w:val="left" w:pos="413"/>
              </w:tabs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47666A">
            <w:pPr>
              <w:jc w:val="both"/>
            </w:pPr>
            <w:r>
              <w:t>О проекте закона Примор</w:t>
            </w:r>
            <w:r w:rsidR="0042125F">
              <w:t xml:space="preserve">ского края </w:t>
            </w:r>
            <w:r w:rsidR="00EA78DF">
              <w:t xml:space="preserve">"О внесении изменений в статью 4 </w:t>
            </w:r>
            <w:r w:rsidR="00C33195">
              <w:t xml:space="preserve">Закона Приморского края </w:t>
            </w:r>
            <w:r w:rsidR="0042125F">
              <w:t>"</w:t>
            </w:r>
            <w:r w:rsidR="0047666A">
              <w:t xml:space="preserve">О мерах по восстановлению прав граждан Российской Федерации, имущество которых привлечено </w:t>
            </w:r>
            <w:proofErr w:type="gramStart"/>
            <w:r w:rsidR="0047666A">
              <w:t>жилищно-строительными</w:t>
            </w:r>
            <w:proofErr w:type="gramEnd"/>
            <w:r w:rsidR="0047666A">
              <w:t xml:space="preserve"> </w:t>
            </w:r>
            <w:proofErr w:type="spellStart"/>
            <w:r w:rsidR="0047666A">
              <w:t>коопе-ративами</w:t>
            </w:r>
            <w:proofErr w:type="spellEnd"/>
            <w:r w:rsidR="0047666A">
              <w:t xml:space="preserve"> для строительства многоквартирных домов на территории Приморского края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="00BB106B"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</w:t>
      </w:r>
      <w:r w:rsidR="00C717B4">
        <w:rPr>
          <w:szCs w:val="28"/>
        </w:rPr>
        <w:t xml:space="preserve"> </w:t>
      </w:r>
      <w:r w:rsidR="00C33195">
        <w:t>"О внесении изменений в статью 4 Закона Приморского края</w:t>
      </w:r>
      <w:r w:rsidR="00C33195">
        <w:t xml:space="preserve"> </w:t>
      </w:r>
      <w:bookmarkStart w:id="1" w:name="_GoBack"/>
      <w:bookmarkEnd w:id="1"/>
      <w:r w:rsidR="0042125F">
        <w:t>"</w:t>
      </w:r>
      <w:r w:rsidR="0047666A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</w:t>
      </w:r>
      <w:proofErr w:type="gramEnd"/>
      <w:r w:rsidR="007C59D4">
        <w:rPr>
          <w:szCs w:val="28"/>
        </w:rPr>
        <w:t>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EA78DF">
        <w:t xml:space="preserve">"О внесении изменений в статью 4 </w:t>
      </w:r>
      <w:r w:rsidR="00C33195">
        <w:t xml:space="preserve">Закона Приморского края </w:t>
      </w:r>
      <w:r w:rsidR="0042125F">
        <w:t>"</w:t>
      </w:r>
      <w:r w:rsidR="0047666A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616FE6">
        <w:rPr>
          <w:szCs w:val="28"/>
        </w:rPr>
        <w:t>марте 2023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EA78DF">
        <w:t xml:space="preserve">"О внесении изменений в статью 4 </w:t>
      </w:r>
      <w:r w:rsidR="00C33195">
        <w:t xml:space="preserve">Закона Приморского края </w:t>
      </w:r>
      <w:r w:rsidR="0042125F">
        <w:t>"</w:t>
      </w:r>
      <w:r w:rsidR="0047666A">
        <w:t xml:space="preserve">О мерах по восстановлению прав граждан Российской Федерации, </w:t>
      </w:r>
      <w:proofErr w:type="gramStart"/>
      <w:r w:rsidR="0047666A">
        <w:t>имущество</w:t>
      </w:r>
      <w:proofErr w:type="gramEnd"/>
      <w:r w:rsidR="0047666A">
        <w:t xml:space="preserve">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A78DF" w:rsidRDefault="00EA78DF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proofErr w:type="spellStart"/>
      <w:r>
        <w:rPr>
          <w:szCs w:val="28"/>
        </w:rPr>
        <w:t>3.Поручить</w:t>
      </w:r>
      <w:proofErr w:type="spellEnd"/>
      <w:r w:rsidR="0047666A">
        <w:rPr>
          <w:szCs w:val="28"/>
        </w:rPr>
        <w:t xml:space="preserve"> </w:t>
      </w:r>
      <w:proofErr w:type="spellStart"/>
      <w:r w:rsidR="0047666A">
        <w:rPr>
          <w:szCs w:val="28"/>
        </w:rPr>
        <w:t>Авдои</w:t>
      </w:r>
      <w:proofErr w:type="spellEnd"/>
      <w:r w:rsidR="0047666A">
        <w:rPr>
          <w:szCs w:val="28"/>
        </w:rPr>
        <w:t xml:space="preserve"> </w:t>
      </w:r>
      <w:proofErr w:type="spellStart"/>
      <w:r w:rsidR="0047666A">
        <w:rPr>
          <w:szCs w:val="28"/>
        </w:rPr>
        <w:t>Джони</w:t>
      </w:r>
      <w:proofErr w:type="spellEnd"/>
      <w:r w:rsidR="0047666A">
        <w:rPr>
          <w:szCs w:val="28"/>
        </w:rPr>
        <w:t xml:space="preserve"> </w:t>
      </w:r>
      <w:proofErr w:type="spellStart"/>
      <w:r w:rsidR="0047666A">
        <w:rPr>
          <w:szCs w:val="28"/>
        </w:rPr>
        <w:t>Титаловичу</w:t>
      </w:r>
      <w:proofErr w:type="spellEnd"/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F01C9D" w:rsidRDefault="00F01C9D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176" w:rsidRDefault="00852176">
      <w:r>
        <w:separator/>
      </w:r>
    </w:p>
  </w:endnote>
  <w:endnote w:type="continuationSeparator" w:id="0">
    <w:p w:rsidR="00852176" w:rsidRDefault="00852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176" w:rsidRDefault="00852176">
      <w:r>
        <w:separator/>
      </w:r>
    </w:p>
  </w:footnote>
  <w:footnote w:type="continuationSeparator" w:id="0">
    <w:p w:rsidR="00852176" w:rsidRDefault="008521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319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3B95"/>
    <w:rsid w:val="00053C61"/>
    <w:rsid w:val="00075A98"/>
    <w:rsid w:val="00080DED"/>
    <w:rsid w:val="00094174"/>
    <w:rsid w:val="001352DD"/>
    <w:rsid w:val="001476CA"/>
    <w:rsid w:val="00150BE0"/>
    <w:rsid w:val="00160F97"/>
    <w:rsid w:val="00194A1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2125F"/>
    <w:rsid w:val="00461E2B"/>
    <w:rsid w:val="0047666A"/>
    <w:rsid w:val="0056165A"/>
    <w:rsid w:val="00567831"/>
    <w:rsid w:val="005E7861"/>
    <w:rsid w:val="00616FE6"/>
    <w:rsid w:val="006435CE"/>
    <w:rsid w:val="00692D49"/>
    <w:rsid w:val="006A718B"/>
    <w:rsid w:val="006B2814"/>
    <w:rsid w:val="006E3025"/>
    <w:rsid w:val="007128C1"/>
    <w:rsid w:val="007258FB"/>
    <w:rsid w:val="00751091"/>
    <w:rsid w:val="00787FC7"/>
    <w:rsid w:val="007A1736"/>
    <w:rsid w:val="007C59D4"/>
    <w:rsid w:val="007D4D97"/>
    <w:rsid w:val="007F0598"/>
    <w:rsid w:val="00852176"/>
    <w:rsid w:val="008602F8"/>
    <w:rsid w:val="00877175"/>
    <w:rsid w:val="0087792E"/>
    <w:rsid w:val="008B133D"/>
    <w:rsid w:val="008D5FE5"/>
    <w:rsid w:val="008F01D2"/>
    <w:rsid w:val="00965BA2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5605F"/>
    <w:rsid w:val="00B668A9"/>
    <w:rsid w:val="00B803DE"/>
    <w:rsid w:val="00B967F8"/>
    <w:rsid w:val="00BA5100"/>
    <w:rsid w:val="00BA529B"/>
    <w:rsid w:val="00BB106B"/>
    <w:rsid w:val="00BE16C2"/>
    <w:rsid w:val="00C33195"/>
    <w:rsid w:val="00C717B4"/>
    <w:rsid w:val="00C856E0"/>
    <w:rsid w:val="00C9335B"/>
    <w:rsid w:val="00C958B6"/>
    <w:rsid w:val="00D06E7F"/>
    <w:rsid w:val="00D17A7A"/>
    <w:rsid w:val="00D30DFE"/>
    <w:rsid w:val="00D464A9"/>
    <w:rsid w:val="00D91C07"/>
    <w:rsid w:val="00DF1035"/>
    <w:rsid w:val="00E04D4D"/>
    <w:rsid w:val="00E21C79"/>
    <w:rsid w:val="00E77161"/>
    <w:rsid w:val="00E77180"/>
    <w:rsid w:val="00E94090"/>
    <w:rsid w:val="00E96A57"/>
    <w:rsid w:val="00EA78DF"/>
    <w:rsid w:val="00ED1374"/>
    <w:rsid w:val="00F01C9D"/>
    <w:rsid w:val="00F01DD8"/>
    <w:rsid w:val="00F36028"/>
    <w:rsid w:val="00F463F7"/>
    <w:rsid w:val="00F75FD6"/>
    <w:rsid w:val="00F77E62"/>
    <w:rsid w:val="00F901E9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7CD52-60E0-4CE6-83F4-C4FDC683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54</cp:revision>
  <cp:lastPrinted>2023-03-19T21:13:00Z</cp:lastPrinted>
  <dcterms:created xsi:type="dcterms:W3CDTF">2014-08-03T23:22:00Z</dcterms:created>
  <dcterms:modified xsi:type="dcterms:W3CDTF">2023-04-12T00:59:00Z</dcterms:modified>
</cp:coreProperties>
</file>